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7C8DB7" w14:textId="77777777" w:rsidR="0066416D" w:rsidRPr="00891034" w:rsidRDefault="0066416D" w:rsidP="0066416D">
      <w:pPr>
        <w:pStyle w:val="phtitlepageother"/>
        <w:rPr>
          <w:color w:val="000000" w:themeColor="text1"/>
          <w:sz w:val="32"/>
          <w:szCs w:val="32"/>
        </w:rPr>
      </w:pPr>
      <w:bookmarkStart w:id="0" w:name="scroll-bookmark-2"/>
      <w:bookmarkStart w:id="1" w:name="_Toc256000000"/>
      <w:bookmarkStart w:id="2" w:name="_Toc256000001"/>
      <w:bookmarkStart w:id="3" w:name="scroll-bookmark-3"/>
    </w:p>
    <w:p w14:paraId="36556FA9" w14:textId="77777777" w:rsidR="0066416D" w:rsidRPr="00891034" w:rsidRDefault="0066416D" w:rsidP="0066416D">
      <w:pPr>
        <w:pStyle w:val="phtitlepageother"/>
        <w:rPr>
          <w:color w:val="000000" w:themeColor="text1"/>
          <w:sz w:val="32"/>
          <w:szCs w:val="32"/>
        </w:rPr>
      </w:pPr>
    </w:p>
    <w:p w14:paraId="06A9797E" w14:textId="77777777" w:rsidR="00891034" w:rsidRPr="00891034" w:rsidRDefault="00891034" w:rsidP="0066416D">
      <w:pPr>
        <w:pStyle w:val="phtitlepageother"/>
        <w:rPr>
          <w:color w:val="000000" w:themeColor="text1"/>
          <w:sz w:val="32"/>
          <w:szCs w:val="32"/>
        </w:rPr>
      </w:pPr>
    </w:p>
    <w:p w14:paraId="2EA69B1C" w14:textId="77777777" w:rsidR="00891034" w:rsidRPr="00891034" w:rsidRDefault="00891034" w:rsidP="0066416D">
      <w:pPr>
        <w:pStyle w:val="phtitlepageother"/>
        <w:rPr>
          <w:color w:val="000000" w:themeColor="text1"/>
          <w:sz w:val="32"/>
          <w:szCs w:val="32"/>
        </w:rPr>
      </w:pPr>
    </w:p>
    <w:p w14:paraId="48994DD3" w14:textId="77777777" w:rsidR="00891034" w:rsidRPr="00891034" w:rsidRDefault="00891034" w:rsidP="0066416D">
      <w:pPr>
        <w:pStyle w:val="phtitlepageother"/>
        <w:rPr>
          <w:color w:val="000000" w:themeColor="text1"/>
          <w:sz w:val="32"/>
          <w:szCs w:val="32"/>
        </w:rPr>
      </w:pPr>
    </w:p>
    <w:p w14:paraId="3C4B6A86" w14:textId="77777777" w:rsidR="0066416D" w:rsidRPr="00891034" w:rsidRDefault="0066416D" w:rsidP="0066416D">
      <w:pPr>
        <w:pStyle w:val="phtitlepageother"/>
        <w:rPr>
          <w:color w:val="000000" w:themeColor="text1"/>
          <w:sz w:val="32"/>
          <w:szCs w:val="32"/>
        </w:rPr>
      </w:pPr>
    </w:p>
    <w:p w14:paraId="34426C79" w14:textId="77777777" w:rsidR="0066416D" w:rsidRPr="00CD1849" w:rsidRDefault="0066416D" w:rsidP="0066416D">
      <w:pPr>
        <w:pStyle w:val="phtitlepagesystemshort"/>
        <w:rPr>
          <w:color w:val="000000" w:themeColor="text1"/>
          <w:szCs w:val="32"/>
        </w:rPr>
      </w:pPr>
      <w:bookmarkStart w:id="4" w:name="название_документа"/>
      <w:r w:rsidRPr="008527C8">
        <w:t>Государственная информационная система Волгоградской области «Региональная информационная система в сфере здравоохранения Волгоградской области»</w:t>
      </w:r>
    </w:p>
    <w:p w14:paraId="734836F8" w14:textId="77777777" w:rsidR="0066416D" w:rsidRPr="00CD1849" w:rsidRDefault="0066416D" w:rsidP="0066416D">
      <w:pPr>
        <w:pStyle w:val="phtitlepagesystemshort"/>
        <w:rPr>
          <w:color w:val="000000" w:themeColor="text1"/>
        </w:rPr>
      </w:pPr>
    </w:p>
    <w:bookmarkEnd w:id="4"/>
    <w:p w14:paraId="3471C034" w14:textId="77777777" w:rsidR="00891034" w:rsidRDefault="00891034" w:rsidP="00891034">
      <w:pPr>
        <w:pStyle w:val="phtitlepageother"/>
        <w:rPr>
          <w:b/>
          <w:color w:val="000000" w:themeColor="text1"/>
          <w:sz w:val="26"/>
          <w:szCs w:val="26"/>
        </w:rPr>
      </w:pPr>
      <w:r>
        <w:rPr>
          <w:b/>
          <w:color w:val="000000" w:themeColor="text1"/>
          <w:sz w:val="26"/>
          <w:szCs w:val="26"/>
        </w:rPr>
        <w:t>Модуль «</w:t>
      </w:r>
      <w:r w:rsidRPr="00891034">
        <w:rPr>
          <w:b/>
          <w:color w:val="000000" w:themeColor="text1"/>
          <w:sz w:val="26"/>
          <w:szCs w:val="26"/>
        </w:rPr>
        <w:t>Колл-центр. Контакт центр</w:t>
      </w:r>
      <w:r>
        <w:rPr>
          <w:b/>
          <w:color w:val="000000" w:themeColor="text1"/>
          <w:sz w:val="26"/>
          <w:szCs w:val="26"/>
        </w:rPr>
        <w:t>»</w:t>
      </w:r>
    </w:p>
    <w:p w14:paraId="0AE76B54" w14:textId="77777777" w:rsidR="00891034" w:rsidRPr="00891034" w:rsidRDefault="00891034" w:rsidP="00891034">
      <w:pPr>
        <w:pStyle w:val="phtitlepageother"/>
        <w:rPr>
          <w:b/>
          <w:color w:val="000000" w:themeColor="text1"/>
          <w:sz w:val="26"/>
          <w:szCs w:val="26"/>
        </w:rPr>
      </w:pPr>
    </w:p>
    <w:p w14:paraId="6B0D2039" w14:textId="77777777" w:rsidR="00891034" w:rsidRPr="00CD1849" w:rsidRDefault="0066416D" w:rsidP="00891034">
      <w:pPr>
        <w:pStyle w:val="phtitlepagedocument"/>
        <w:rPr>
          <w:color w:val="000000" w:themeColor="text1"/>
        </w:rPr>
      </w:pPr>
      <w:r>
        <w:rPr>
          <w:color w:val="000000" w:themeColor="text1"/>
        </w:rPr>
        <w:t>Руководство администратора</w:t>
      </w:r>
    </w:p>
    <w:p w14:paraId="719A1913" w14:textId="77777777" w:rsidR="0066416D" w:rsidRDefault="0066416D" w:rsidP="0066416D">
      <w:pPr>
        <w:pStyle w:val="phcontent"/>
        <w:rPr>
          <w:color w:val="000000" w:themeColor="text1"/>
        </w:rPr>
      </w:pPr>
      <w:r w:rsidRPr="00CD1849">
        <w:rPr>
          <w:color w:val="000000" w:themeColor="text1"/>
        </w:rPr>
        <w:lastRenderedPageBreak/>
        <w:t>Содержание</w:t>
      </w:r>
    </w:p>
    <w:p w14:paraId="6CC9219A" w14:textId="3AA02BCB" w:rsidR="005300B5" w:rsidRDefault="0066416D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fldChar w:fldCharType="begin"/>
      </w:r>
      <w:r>
        <w:instrText xml:space="preserve"> TOC \o "2-4" \f \h \z \t "Заголовок 1;1;ph_header_1_without_num;1;Заголовок таблицы ссылок1;1;Прил_Заголовок_1;1;Заголовок без номера;1;Заголовок 1 без пп;1;_Заголовок 1;1;заголовок 1;1;Заголовок 1  не нумерованный;1;Заголовок №1;1;çàãîëîâîê 1;1;Заголовок 1.H1;1;Заг_1;1;Заг. 1;1" </w:instrText>
      </w:r>
      <w:r>
        <w:fldChar w:fldCharType="separate"/>
      </w:r>
      <w:hyperlink w:anchor="_Toc204948242" w:history="1">
        <w:r w:rsidR="005300B5" w:rsidRPr="00C52FBB">
          <w:rPr>
            <w:rStyle w:val="a5"/>
            <w:noProof/>
          </w:rPr>
          <w:t>Определения, обозначения и сокращения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_Toc204948242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5</w:t>
        </w:r>
        <w:r w:rsidR="005300B5">
          <w:rPr>
            <w:noProof/>
            <w:webHidden/>
          </w:rPr>
          <w:fldChar w:fldCharType="end"/>
        </w:r>
      </w:hyperlink>
    </w:p>
    <w:p w14:paraId="7B1B0468" w14:textId="0F8922C4" w:rsidR="005300B5" w:rsidRDefault="002D5A5C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04948243" w:history="1">
        <w:r w:rsidR="005300B5" w:rsidRPr="00C52FBB">
          <w:rPr>
            <w:rStyle w:val="a5"/>
            <w:noProof/>
          </w:rPr>
          <w:t>1</w:t>
        </w:r>
        <w:r w:rsidR="005300B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Введение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_Toc204948243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6</w:t>
        </w:r>
        <w:r w:rsidR="005300B5">
          <w:rPr>
            <w:noProof/>
            <w:webHidden/>
          </w:rPr>
          <w:fldChar w:fldCharType="end"/>
        </w:r>
      </w:hyperlink>
    </w:p>
    <w:p w14:paraId="56851213" w14:textId="21A7F350" w:rsidR="005300B5" w:rsidRDefault="002D5A5C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04948244" w:history="1">
        <w:r w:rsidR="005300B5" w:rsidRPr="00C52FBB">
          <w:rPr>
            <w:rStyle w:val="a5"/>
            <w:noProof/>
          </w:rPr>
          <w:t>2</w:t>
        </w:r>
        <w:r w:rsidR="005300B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Системные настройки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_Toc204948244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7</w:t>
        </w:r>
        <w:r w:rsidR="005300B5">
          <w:rPr>
            <w:noProof/>
            <w:webHidden/>
          </w:rPr>
          <w:fldChar w:fldCharType="end"/>
        </w:r>
      </w:hyperlink>
    </w:p>
    <w:p w14:paraId="4A134C53" w14:textId="59F03F1A" w:rsidR="005300B5" w:rsidRDefault="002D5A5C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4948245" w:history="1">
        <w:r w:rsidR="005300B5" w:rsidRPr="00C52FBB">
          <w:rPr>
            <w:rStyle w:val="a5"/>
            <w:noProof/>
          </w:rPr>
          <w:t>2.1</w:t>
        </w:r>
        <w:r w:rsidR="005300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Настройка ролей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_Toc204948245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7</w:t>
        </w:r>
        <w:r w:rsidR="005300B5">
          <w:rPr>
            <w:noProof/>
            <w:webHidden/>
          </w:rPr>
          <w:fldChar w:fldCharType="end"/>
        </w:r>
      </w:hyperlink>
    </w:p>
    <w:p w14:paraId="6163FBCB" w14:textId="6415BF93" w:rsidR="005300B5" w:rsidRDefault="002D5A5C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4948246" w:history="1">
        <w:r w:rsidR="005300B5" w:rsidRPr="00C52FBB">
          <w:rPr>
            <w:rStyle w:val="a5"/>
            <w:noProof/>
          </w:rPr>
          <w:t>2.2</w:t>
        </w:r>
        <w:r w:rsidR="005300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Настройка видов оплат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_Toc204948246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8</w:t>
        </w:r>
        <w:r w:rsidR="005300B5">
          <w:rPr>
            <w:noProof/>
            <w:webHidden/>
          </w:rPr>
          <w:fldChar w:fldCharType="end"/>
        </w:r>
      </w:hyperlink>
    </w:p>
    <w:p w14:paraId="53BF8D50" w14:textId="0E9AB245" w:rsidR="005300B5" w:rsidRDefault="002D5A5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4948247" w:history="1">
        <w:r w:rsidR="005300B5" w:rsidRPr="00C52FBB">
          <w:rPr>
            <w:rStyle w:val="a5"/>
            <w:noProof/>
          </w:rPr>
          <w:t>2.2.1</w:t>
        </w:r>
        <w:r w:rsidR="005300B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Добавление дополнительных свойств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_Toc204948247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9</w:t>
        </w:r>
        <w:r w:rsidR="005300B5">
          <w:rPr>
            <w:noProof/>
            <w:webHidden/>
          </w:rPr>
          <w:fldChar w:fldCharType="end"/>
        </w:r>
      </w:hyperlink>
    </w:p>
    <w:p w14:paraId="769D057C" w14:textId="4623DAD4" w:rsidR="005300B5" w:rsidRDefault="002D5A5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4948248" w:history="1">
        <w:r w:rsidR="005300B5" w:rsidRPr="00C52FBB">
          <w:rPr>
            <w:rStyle w:val="a5"/>
            <w:noProof/>
          </w:rPr>
          <w:t>2.2.2</w:t>
        </w:r>
        <w:r w:rsidR="005300B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Связь дополнительного свойства с разделами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_Toc204948248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10</w:t>
        </w:r>
        <w:r w:rsidR="005300B5">
          <w:rPr>
            <w:noProof/>
            <w:webHidden/>
          </w:rPr>
          <w:fldChar w:fldCharType="end"/>
        </w:r>
      </w:hyperlink>
    </w:p>
    <w:p w14:paraId="00E85492" w14:textId="35EA0EA7" w:rsidR="005300B5" w:rsidRDefault="002D5A5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4948249" w:history="1">
        <w:r w:rsidR="005300B5" w:rsidRPr="00C52FBB">
          <w:rPr>
            <w:rStyle w:val="a5"/>
            <w:noProof/>
          </w:rPr>
          <w:t>2.2.3</w:t>
        </w:r>
        <w:r w:rsidR="005300B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Настройка вида оплаты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_Toc204948249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11</w:t>
        </w:r>
        <w:r w:rsidR="005300B5">
          <w:rPr>
            <w:noProof/>
            <w:webHidden/>
          </w:rPr>
          <w:fldChar w:fldCharType="end"/>
        </w:r>
      </w:hyperlink>
    </w:p>
    <w:p w14:paraId="6C011584" w14:textId="711B414C" w:rsidR="005300B5" w:rsidRDefault="002D5A5C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4948250" w:history="1">
        <w:r w:rsidR="005300B5" w:rsidRPr="00C52FBB">
          <w:rPr>
            <w:rStyle w:val="a5"/>
            <w:noProof/>
          </w:rPr>
          <w:t>2.3</w:t>
        </w:r>
        <w:r w:rsidR="005300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Настройка главного меню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_Toc204948250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13</w:t>
        </w:r>
        <w:r w:rsidR="005300B5">
          <w:rPr>
            <w:noProof/>
            <w:webHidden/>
          </w:rPr>
          <w:fldChar w:fldCharType="end"/>
        </w:r>
      </w:hyperlink>
    </w:p>
    <w:p w14:paraId="00A356CE" w14:textId="6EC131EC" w:rsidR="005300B5" w:rsidRDefault="002D5A5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4948251" w:history="1">
        <w:r w:rsidR="005300B5" w:rsidRPr="00C52FBB">
          <w:rPr>
            <w:rStyle w:val="a5"/>
            <w:noProof/>
          </w:rPr>
          <w:t>2.3.1</w:t>
        </w:r>
        <w:r w:rsidR="005300B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Добавление пунктов главного меню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_Toc204948251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13</w:t>
        </w:r>
        <w:r w:rsidR="005300B5">
          <w:rPr>
            <w:noProof/>
            <w:webHidden/>
          </w:rPr>
          <w:fldChar w:fldCharType="end"/>
        </w:r>
      </w:hyperlink>
    </w:p>
    <w:p w14:paraId="1545C06E" w14:textId="15FBCF69" w:rsidR="005300B5" w:rsidRDefault="002D5A5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4948252" w:history="1">
        <w:r w:rsidR="005300B5" w:rsidRPr="00C52FBB">
          <w:rPr>
            <w:rStyle w:val="a5"/>
            <w:noProof/>
          </w:rPr>
          <w:t>2.3.2</w:t>
        </w:r>
        <w:r w:rsidR="005300B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Настройка видимости пунктов главного меню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_Toc204948252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15</w:t>
        </w:r>
        <w:r w:rsidR="005300B5">
          <w:rPr>
            <w:noProof/>
            <w:webHidden/>
          </w:rPr>
          <w:fldChar w:fldCharType="end"/>
        </w:r>
      </w:hyperlink>
    </w:p>
    <w:p w14:paraId="2FF3FA27" w14:textId="0B4E07AD" w:rsidR="005300B5" w:rsidRDefault="002D5A5C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4948253" w:history="1">
        <w:r w:rsidR="005300B5" w:rsidRPr="00C52FBB">
          <w:rPr>
            <w:rStyle w:val="a5"/>
            <w:noProof/>
          </w:rPr>
          <w:t>2.4</w:t>
        </w:r>
        <w:r w:rsidR="005300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Настройка дополнительных свойств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_Toc204948253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16</w:t>
        </w:r>
        <w:r w:rsidR="005300B5">
          <w:rPr>
            <w:noProof/>
            <w:webHidden/>
          </w:rPr>
          <w:fldChar w:fldCharType="end"/>
        </w:r>
      </w:hyperlink>
    </w:p>
    <w:p w14:paraId="3DD0865E" w14:textId="484D5FBB" w:rsidR="005300B5" w:rsidRDefault="002D5A5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4948254" w:history="1">
        <w:r w:rsidR="005300B5" w:rsidRPr="00C52FBB">
          <w:rPr>
            <w:rStyle w:val="a5"/>
            <w:noProof/>
          </w:rPr>
          <w:t>2.4.1</w:t>
        </w:r>
        <w:r w:rsidR="005300B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Добавление дополнительного свойства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_Toc204948254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16</w:t>
        </w:r>
        <w:r w:rsidR="005300B5">
          <w:rPr>
            <w:noProof/>
            <w:webHidden/>
          </w:rPr>
          <w:fldChar w:fldCharType="end"/>
        </w:r>
      </w:hyperlink>
    </w:p>
    <w:p w14:paraId="03BF9E54" w14:textId="393B5849" w:rsidR="005300B5" w:rsidRDefault="002D5A5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4948255" w:history="1">
        <w:r w:rsidR="005300B5" w:rsidRPr="00C52FBB">
          <w:rPr>
            <w:rStyle w:val="a5"/>
            <w:noProof/>
          </w:rPr>
          <w:t>2.4.2</w:t>
        </w:r>
        <w:r w:rsidR="005300B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Добавление связи между дополнительным свойством и разделом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_Toc204948255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18</w:t>
        </w:r>
        <w:r w:rsidR="005300B5">
          <w:rPr>
            <w:noProof/>
            <w:webHidden/>
          </w:rPr>
          <w:fldChar w:fldCharType="end"/>
        </w:r>
      </w:hyperlink>
    </w:p>
    <w:p w14:paraId="6929B3F6" w14:textId="2A17CAF7" w:rsidR="005300B5" w:rsidRDefault="002D5A5C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4948256" w:history="1">
        <w:r w:rsidR="005300B5" w:rsidRPr="00C52FBB">
          <w:rPr>
            <w:rStyle w:val="a5"/>
            <w:noProof/>
          </w:rPr>
          <w:t>2.5</w:t>
        </w:r>
        <w:r w:rsidR="005300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Настройка отчетов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_Toc204948256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20</w:t>
        </w:r>
        <w:r w:rsidR="005300B5">
          <w:rPr>
            <w:noProof/>
            <w:webHidden/>
          </w:rPr>
          <w:fldChar w:fldCharType="end"/>
        </w:r>
      </w:hyperlink>
    </w:p>
    <w:p w14:paraId="7FE9CE16" w14:textId="566ADD38" w:rsidR="005300B5" w:rsidRDefault="002D5A5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4948257" w:history="1">
        <w:r w:rsidR="005300B5" w:rsidRPr="00C52FBB">
          <w:rPr>
            <w:rStyle w:val="a5"/>
            <w:noProof/>
          </w:rPr>
          <w:t>2.5.1</w:t>
        </w:r>
        <w:r w:rsidR="005300B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Загрузка отчетов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_Toc204948257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20</w:t>
        </w:r>
        <w:r w:rsidR="005300B5">
          <w:rPr>
            <w:noProof/>
            <w:webHidden/>
          </w:rPr>
          <w:fldChar w:fldCharType="end"/>
        </w:r>
      </w:hyperlink>
    </w:p>
    <w:p w14:paraId="47942D82" w14:textId="1739B28D" w:rsidR="005300B5" w:rsidRDefault="002D5A5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4948258" w:history="1">
        <w:r w:rsidR="005300B5" w:rsidRPr="00C52FBB">
          <w:rPr>
            <w:rStyle w:val="a5"/>
            <w:noProof/>
          </w:rPr>
          <w:t>2.5.2</w:t>
        </w:r>
        <w:r w:rsidR="005300B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Настройка отчета «Пациенты, записанные через Call-центр» вручную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_Toc204948258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22</w:t>
        </w:r>
        <w:r w:rsidR="005300B5">
          <w:rPr>
            <w:noProof/>
            <w:webHidden/>
          </w:rPr>
          <w:fldChar w:fldCharType="end"/>
        </w:r>
      </w:hyperlink>
    </w:p>
    <w:p w14:paraId="1AA2B676" w14:textId="7E0B3214" w:rsidR="005300B5" w:rsidRDefault="002D5A5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4948259" w:history="1">
        <w:r w:rsidR="005300B5" w:rsidRPr="00C52FBB">
          <w:rPr>
            <w:rStyle w:val="a5"/>
            <w:noProof/>
          </w:rPr>
          <w:t>2.5.3</w:t>
        </w:r>
        <w:r w:rsidR="005300B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Настройка отчета «Отчет по добавленным номерам» вручную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_Toc204948259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24</w:t>
        </w:r>
        <w:r w:rsidR="005300B5">
          <w:rPr>
            <w:noProof/>
            <w:webHidden/>
          </w:rPr>
          <w:fldChar w:fldCharType="end"/>
        </w:r>
      </w:hyperlink>
    </w:p>
    <w:p w14:paraId="6F3E855C" w14:textId="39465841" w:rsidR="005300B5" w:rsidRDefault="002D5A5C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4948260" w:history="1">
        <w:r w:rsidR="005300B5" w:rsidRPr="00C52FBB">
          <w:rPr>
            <w:rStyle w:val="a5"/>
            <w:noProof/>
          </w:rPr>
          <w:t>2.6</w:t>
        </w:r>
        <w:r w:rsidR="005300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Настройка пользовательских процедур и заданий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_Toc204948260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29</w:t>
        </w:r>
        <w:r w:rsidR="005300B5">
          <w:rPr>
            <w:noProof/>
            <w:webHidden/>
          </w:rPr>
          <w:fldChar w:fldCharType="end"/>
        </w:r>
      </w:hyperlink>
    </w:p>
    <w:p w14:paraId="4C8F18FA" w14:textId="22842E79" w:rsidR="005300B5" w:rsidRDefault="002D5A5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4948261" w:history="1">
        <w:r w:rsidR="005300B5" w:rsidRPr="00C52FBB">
          <w:rPr>
            <w:rStyle w:val="a5"/>
            <w:noProof/>
          </w:rPr>
          <w:t>2.6.1</w:t>
        </w:r>
        <w:r w:rsidR="005300B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Добавление ПП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_Toc204948261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29</w:t>
        </w:r>
        <w:r w:rsidR="005300B5">
          <w:rPr>
            <w:noProof/>
            <w:webHidden/>
          </w:rPr>
          <w:fldChar w:fldCharType="end"/>
        </w:r>
      </w:hyperlink>
    </w:p>
    <w:p w14:paraId="28BE00B8" w14:textId="1EA29080" w:rsidR="005300B5" w:rsidRDefault="002D5A5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4948262" w:history="1">
        <w:r w:rsidR="005300B5" w:rsidRPr="00C52FBB">
          <w:rPr>
            <w:rStyle w:val="a5"/>
            <w:noProof/>
          </w:rPr>
          <w:t>2.6.2</w:t>
        </w:r>
        <w:r w:rsidR="005300B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Настройка связи ПП с разделами и действиями в них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_Toc204948262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32</w:t>
        </w:r>
        <w:r w:rsidR="005300B5">
          <w:rPr>
            <w:noProof/>
            <w:webHidden/>
          </w:rPr>
          <w:fldChar w:fldCharType="end"/>
        </w:r>
      </w:hyperlink>
    </w:p>
    <w:p w14:paraId="1C2E5AC7" w14:textId="4021AD90" w:rsidR="005300B5" w:rsidRDefault="002D5A5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4948263" w:history="1">
        <w:r w:rsidR="005300B5" w:rsidRPr="00C52FBB">
          <w:rPr>
            <w:rStyle w:val="a5"/>
            <w:noProof/>
          </w:rPr>
          <w:t>2.6.3</w:t>
        </w:r>
        <w:r w:rsidR="005300B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Настройка ПЗ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_Toc204948263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32</w:t>
        </w:r>
        <w:r w:rsidR="005300B5">
          <w:rPr>
            <w:noProof/>
            <w:webHidden/>
          </w:rPr>
          <w:fldChar w:fldCharType="end"/>
        </w:r>
      </w:hyperlink>
    </w:p>
    <w:p w14:paraId="395D4628" w14:textId="6BB006D3" w:rsidR="005300B5" w:rsidRDefault="002D5A5C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4948264" w:history="1">
        <w:r w:rsidR="005300B5" w:rsidRPr="00C52FBB">
          <w:rPr>
            <w:rStyle w:val="a5"/>
            <w:noProof/>
          </w:rPr>
          <w:t>2.7</w:t>
        </w:r>
        <w:r w:rsidR="005300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Настройка системных опций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_Toc204948264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33</w:t>
        </w:r>
        <w:r w:rsidR="005300B5">
          <w:rPr>
            <w:noProof/>
            <w:webHidden/>
          </w:rPr>
          <w:fldChar w:fldCharType="end"/>
        </w:r>
      </w:hyperlink>
    </w:p>
    <w:p w14:paraId="4A593968" w14:textId="5FED9101" w:rsidR="005300B5" w:rsidRDefault="002D5A5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4948265" w:history="1">
        <w:r w:rsidR="005300B5" w:rsidRPr="00C52FBB">
          <w:rPr>
            <w:rStyle w:val="a5"/>
            <w:noProof/>
          </w:rPr>
          <w:t>2.7.1</w:t>
        </w:r>
        <w:r w:rsidR="005300B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Добавление СО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_Toc204948265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33</w:t>
        </w:r>
        <w:r w:rsidR="005300B5">
          <w:rPr>
            <w:noProof/>
            <w:webHidden/>
          </w:rPr>
          <w:fldChar w:fldCharType="end"/>
        </w:r>
      </w:hyperlink>
    </w:p>
    <w:p w14:paraId="5BFC328E" w14:textId="2E8E4CA8" w:rsidR="005300B5" w:rsidRDefault="002D5A5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4948266" w:history="1">
        <w:r w:rsidR="005300B5" w:rsidRPr="00C52FBB">
          <w:rPr>
            <w:rStyle w:val="a5"/>
            <w:noProof/>
          </w:rPr>
          <w:t>2.7.2</w:t>
        </w:r>
        <w:r w:rsidR="005300B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Добавление ограничений СО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_Toc204948266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43</w:t>
        </w:r>
        <w:r w:rsidR="005300B5">
          <w:rPr>
            <w:noProof/>
            <w:webHidden/>
          </w:rPr>
          <w:fldChar w:fldCharType="end"/>
        </w:r>
      </w:hyperlink>
    </w:p>
    <w:p w14:paraId="752C6160" w14:textId="67D63B19" w:rsidR="005300B5" w:rsidRDefault="002D5A5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4948267" w:history="1">
        <w:r w:rsidR="005300B5" w:rsidRPr="00C52FBB">
          <w:rPr>
            <w:rStyle w:val="a5"/>
            <w:noProof/>
          </w:rPr>
          <w:t>2.7.3</w:t>
        </w:r>
        <w:r w:rsidR="005300B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Добавление переопределений СО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_Toc204948267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48</w:t>
        </w:r>
        <w:r w:rsidR="005300B5">
          <w:rPr>
            <w:noProof/>
            <w:webHidden/>
          </w:rPr>
          <w:fldChar w:fldCharType="end"/>
        </w:r>
      </w:hyperlink>
    </w:p>
    <w:p w14:paraId="42A0A061" w14:textId="5638FC2B" w:rsidR="005300B5" w:rsidRDefault="002D5A5C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4948268" w:history="1">
        <w:r w:rsidR="005300B5" w:rsidRPr="00C52FBB">
          <w:rPr>
            <w:rStyle w:val="a5"/>
            <w:noProof/>
          </w:rPr>
          <w:t>2.8</w:t>
        </w:r>
        <w:r w:rsidR="005300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Настройка справочников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_Toc204948268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50</w:t>
        </w:r>
        <w:r w:rsidR="005300B5">
          <w:rPr>
            <w:noProof/>
            <w:webHidden/>
          </w:rPr>
          <w:fldChar w:fldCharType="end"/>
        </w:r>
      </w:hyperlink>
    </w:p>
    <w:p w14:paraId="2735707F" w14:textId="0BC011FF" w:rsidR="005300B5" w:rsidRDefault="002D5A5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4948269" w:history="1">
        <w:r w:rsidR="005300B5" w:rsidRPr="00C52FBB">
          <w:rPr>
            <w:rStyle w:val="a5"/>
            <w:noProof/>
          </w:rPr>
          <w:t>2.8.1</w:t>
        </w:r>
        <w:r w:rsidR="005300B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Настройка справочника «RESULT_CALL»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_Toc204948269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50</w:t>
        </w:r>
        <w:r w:rsidR="005300B5">
          <w:rPr>
            <w:noProof/>
            <w:webHidden/>
          </w:rPr>
          <w:fldChar w:fldCharType="end"/>
        </w:r>
      </w:hyperlink>
    </w:p>
    <w:p w14:paraId="48298803" w14:textId="18CB4211" w:rsidR="005300B5" w:rsidRDefault="002D5A5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4948270" w:history="1">
        <w:r w:rsidR="005300B5" w:rsidRPr="00C52FBB">
          <w:rPr>
            <w:rStyle w:val="a5"/>
            <w:noProof/>
          </w:rPr>
          <w:t>2.8.2</w:t>
        </w:r>
        <w:r w:rsidR="005300B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Настройка справочника «WL_CANCEL_REASONS»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_Toc204948270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52</w:t>
        </w:r>
        <w:r w:rsidR="005300B5">
          <w:rPr>
            <w:noProof/>
            <w:webHidden/>
          </w:rPr>
          <w:fldChar w:fldCharType="end"/>
        </w:r>
      </w:hyperlink>
    </w:p>
    <w:p w14:paraId="7C53A6B0" w14:textId="6B809254" w:rsidR="005300B5" w:rsidRDefault="002D5A5C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4948271" w:history="1">
        <w:r w:rsidR="005300B5" w:rsidRPr="00C52FBB">
          <w:rPr>
            <w:rStyle w:val="a5"/>
            <w:noProof/>
          </w:rPr>
          <w:t>2.9</w:t>
        </w:r>
        <w:r w:rsidR="005300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Настройка доступности МО в контакт-центре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_Toc204948271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54</w:t>
        </w:r>
        <w:r w:rsidR="005300B5">
          <w:rPr>
            <w:noProof/>
            <w:webHidden/>
          </w:rPr>
          <w:fldChar w:fldCharType="end"/>
        </w:r>
      </w:hyperlink>
    </w:p>
    <w:p w14:paraId="302EB8B5" w14:textId="0FE2EC5E" w:rsidR="005300B5" w:rsidRDefault="002D5A5C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4948272" w:history="1">
        <w:r w:rsidR="005300B5" w:rsidRPr="00C52FBB">
          <w:rPr>
            <w:rStyle w:val="a5"/>
            <w:noProof/>
          </w:rPr>
          <w:t>2.10</w:t>
        </w:r>
        <w:r w:rsidR="005300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Настройка заполнения поля «Предпочитаемый тип интервала» в окне «Записать в очередь ожидания: Добавление»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_Toc204948272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55</w:t>
        </w:r>
        <w:r w:rsidR="005300B5">
          <w:rPr>
            <w:noProof/>
            <w:webHidden/>
          </w:rPr>
          <w:fldChar w:fldCharType="end"/>
        </w:r>
      </w:hyperlink>
    </w:p>
    <w:p w14:paraId="0B70BA85" w14:textId="6B4A3ECA" w:rsidR="005300B5" w:rsidRDefault="002D5A5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4948273" w:history="1">
        <w:r w:rsidR="005300B5" w:rsidRPr="00C52FBB">
          <w:rPr>
            <w:rStyle w:val="a5"/>
            <w:noProof/>
          </w:rPr>
          <w:t>2.10.1</w:t>
        </w:r>
        <w:r w:rsidR="005300B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Настройка типа интервалов графиков для очереди ожидания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_Toc204948273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55</w:t>
        </w:r>
        <w:r w:rsidR="005300B5">
          <w:rPr>
            <w:noProof/>
            <w:webHidden/>
          </w:rPr>
          <w:fldChar w:fldCharType="end"/>
        </w:r>
      </w:hyperlink>
    </w:p>
    <w:p w14:paraId="7EB02DB8" w14:textId="1D3A755B" w:rsidR="005300B5" w:rsidRDefault="002D5A5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4948274" w:history="1">
        <w:r w:rsidR="005300B5" w:rsidRPr="00C52FBB">
          <w:rPr>
            <w:rStyle w:val="a5"/>
            <w:noProof/>
          </w:rPr>
          <w:t>2.10.2</w:t>
        </w:r>
        <w:r w:rsidR="005300B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Настройка СО «WL_PreferredTimeType»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_Toc204948274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57</w:t>
        </w:r>
        <w:r w:rsidR="005300B5">
          <w:rPr>
            <w:noProof/>
            <w:webHidden/>
          </w:rPr>
          <w:fldChar w:fldCharType="end"/>
        </w:r>
      </w:hyperlink>
    </w:p>
    <w:p w14:paraId="47D6EEE5" w14:textId="65B558D3" w:rsidR="005300B5" w:rsidRDefault="002D5A5C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4948275" w:history="1">
        <w:r w:rsidR="005300B5" w:rsidRPr="00C52FBB">
          <w:rPr>
            <w:rStyle w:val="a5"/>
            <w:noProof/>
          </w:rPr>
          <w:t>2.11</w:t>
        </w:r>
        <w:r w:rsidR="005300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Добавление столбцов «Ресурс» и «Специальность врача» в окне «Ресурсы расписания»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_Toc204948275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59</w:t>
        </w:r>
        <w:r w:rsidR="005300B5">
          <w:rPr>
            <w:noProof/>
            <w:webHidden/>
          </w:rPr>
          <w:fldChar w:fldCharType="end"/>
        </w:r>
      </w:hyperlink>
    </w:p>
    <w:p w14:paraId="1B979532" w14:textId="5C590D74" w:rsidR="005300B5" w:rsidRDefault="002D5A5C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4948276" w:history="1">
        <w:r w:rsidR="005300B5" w:rsidRPr="00C52FBB">
          <w:rPr>
            <w:rStyle w:val="a5"/>
            <w:noProof/>
          </w:rPr>
          <w:t>2.12</w:t>
        </w:r>
        <w:r w:rsidR="005300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Настройка редактирования признака первичности записи на прием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_Toc204948276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61</w:t>
        </w:r>
        <w:r w:rsidR="005300B5">
          <w:rPr>
            <w:noProof/>
            <w:webHidden/>
          </w:rPr>
          <w:fldChar w:fldCharType="end"/>
        </w:r>
      </w:hyperlink>
    </w:p>
    <w:p w14:paraId="21435604" w14:textId="6B4EA36B" w:rsidR="005300B5" w:rsidRDefault="002D5A5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4948277" w:history="1">
        <w:r w:rsidR="005300B5" w:rsidRPr="00C52FBB">
          <w:rPr>
            <w:rStyle w:val="a5"/>
            <w:noProof/>
          </w:rPr>
          <w:t>2.12.1</w:t>
        </w:r>
        <w:r w:rsidR="005300B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Настройка пользовательской процедуры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_Toc204948277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61</w:t>
        </w:r>
        <w:r w:rsidR="005300B5">
          <w:rPr>
            <w:noProof/>
            <w:webHidden/>
          </w:rPr>
          <w:fldChar w:fldCharType="end"/>
        </w:r>
      </w:hyperlink>
    </w:p>
    <w:p w14:paraId="2F47896F" w14:textId="3C4F63DD" w:rsidR="005300B5" w:rsidRDefault="002D5A5C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04948278" w:history="1">
        <w:r w:rsidR="005300B5" w:rsidRPr="00C52FBB">
          <w:rPr>
            <w:rStyle w:val="a5"/>
            <w:noProof/>
          </w:rPr>
          <w:t>3</w:t>
        </w:r>
        <w:r w:rsidR="005300B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Настройки МО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_Toc204948278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64</w:t>
        </w:r>
        <w:r w:rsidR="005300B5">
          <w:rPr>
            <w:noProof/>
            <w:webHidden/>
          </w:rPr>
          <w:fldChar w:fldCharType="end"/>
        </w:r>
      </w:hyperlink>
    </w:p>
    <w:p w14:paraId="667020B8" w14:textId="347E738B" w:rsidR="005300B5" w:rsidRDefault="002D5A5C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4948279" w:history="1">
        <w:r w:rsidR="005300B5" w:rsidRPr="00C52FBB">
          <w:rPr>
            <w:rStyle w:val="a5"/>
            <w:noProof/>
          </w:rPr>
          <w:t>3.1</w:t>
        </w:r>
        <w:r w:rsidR="005300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Настройка ограничений записи по половозрастным группам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_Toc204948279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64</w:t>
        </w:r>
        <w:r w:rsidR="005300B5">
          <w:rPr>
            <w:noProof/>
            <w:webHidden/>
          </w:rPr>
          <w:fldChar w:fldCharType="end"/>
        </w:r>
      </w:hyperlink>
    </w:p>
    <w:p w14:paraId="76A411ED" w14:textId="1F0AA825" w:rsidR="005300B5" w:rsidRDefault="002D5A5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4948280" w:history="1">
        <w:r w:rsidR="005300B5" w:rsidRPr="00C52FBB">
          <w:rPr>
            <w:rStyle w:val="a5"/>
            <w:noProof/>
          </w:rPr>
          <w:t>3.1.1</w:t>
        </w:r>
        <w:r w:rsidR="005300B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Настройка ограничений записи на услугу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_Toc204948280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64</w:t>
        </w:r>
        <w:r w:rsidR="005300B5">
          <w:rPr>
            <w:noProof/>
            <w:webHidden/>
          </w:rPr>
          <w:fldChar w:fldCharType="end"/>
        </w:r>
      </w:hyperlink>
    </w:p>
    <w:p w14:paraId="0F509E32" w14:textId="76FC50D3" w:rsidR="005300B5" w:rsidRDefault="002D5A5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4948281" w:history="1">
        <w:r w:rsidR="005300B5" w:rsidRPr="00C52FBB">
          <w:rPr>
            <w:rStyle w:val="a5"/>
            <w:noProof/>
          </w:rPr>
          <w:t>3.1.2</w:t>
        </w:r>
        <w:r w:rsidR="005300B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Настройка ограничений записи на ресурс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_Toc204948281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68</w:t>
        </w:r>
        <w:r w:rsidR="005300B5">
          <w:rPr>
            <w:noProof/>
            <w:webHidden/>
          </w:rPr>
          <w:fldChar w:fldCharType="end"/>
        </w:r>
      </w:hyperlink>
    </w:p>
    <w:p w14:paraId="22D1A9A0" w14:textId="5BFAE0E7" w:rsidR="005300B5" w:rsidRDefault="002D5A5C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4948282" w:history="1">
        <w:r w:rsidR="005300B5" w:rsidRPr="00C52FBB">
          <w:rPr>
            <w:rStyle w:val="a5"/>
            <w:noProof/>
          </w:rPr>
          <w:t>3.2</w:t>
        </w:r>
        <w:r w:rsidR="005300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Настройка учетной записи оператора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_Toc204948282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69</w:t>
        </w:r>
        <w:r w:rsidR="005300B5">
          <w:rPr>
            <w:noProof/>
            <w:webHidden/>
          </w:rPr>
          <w:fldChar w:fldCharType="end"/>
        </w:r>
      </w:hyperlink>
    </w:p>
    <w:p w14:paraId="60652136" w14:textId="700FAA76" w:rsidR="005300B5" w:rsidRDefault="002D5A5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4948283" w:history="1">
        <w:r w:rsidR="005300B5" w:rsidRPr="00C52FBB">
          <w:rPr>
            <w:rStyle w:val="a5"/>
            <w:noProof/>
          </w:rPr>
          <w:t>3.2.1</w:t>
        </w:r>
        <w:r w:rsidR="005300B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Добавление роли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_Toc204948283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69</w:t>
        </w:r>
        <w:r w:rsidR="005300B5">
          <w:rPr>
            <w:noProof/>
            <w:webHidden/>
          </w:rPr>
          <w:fldChar w:fldCharType="end"/>
        </w:r>
      </w:hyperlink>
    </w:p>
    <w:p w14:paraId="22B7F667" w14:textId="3BBCE78C" w:rsidR="005300B5" w:rsidRDefault="002D5A5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4948284" w:history="1">
        <w:r w:rsidR="005300B5" w:rsidRPr="00C52FBB">
          <w:rPr>
            <w:rStyle w:val="a5"/>
            <w:noProof/>
          </w:rPr>
          <w:t>3.2.2</w:t>
        </w:r>
        <w:r w:rsidR="005300B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Назначение прав роли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_Toc204948284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71</w:t>
        </w:r>
        <w:r w:rsidR="005300B5">
          <w:rPr>
            <w:noProof/>
            <w:webHidden/>
          </w:rPr>
          <w:fldChar w:fldCharType="end"/>
        </w:r>
      </w:hyperlink>
    </w:p>
    <w:p w14:paraId="06748279" w14:textId="75588410" w:rsidR="005300B5" w:rsidRDefault="002D5A5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4948285" w:history="1">
        <w:r w:rsidR="005300B5" w:rsidRPr="00C52FBB">
          <w:rPr>
            <w:rStyle w:val="a5"/>
            <w:noProof/>
          </w:rPr>
          <w:t>3.2.3</w:t>
        </w:r>
        <w:r w:rsidR="005300B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Добавление учетной записи оператора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_Toc204948285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73</w:t>
        </w:r>
        <w:r w:rsidR="005300B5">
          <w:rPr>
            <w:noProof/>
            <w:webHidden/>
          </w:rPr>
          <w:fldChar w:fldCharType="end"/>
        </w:r>
      </w:hyperlink>
    </w:p>
    <w:p w14:paraId="3EBE0026" w14:textId="751D1455" w:rsidR="005300B5" w:rsidRDefault="002D5A5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4948286" w:history="1">
        <w:r w:rsidR="005300B5" w:rsidRPr="00C52FBB">
          <w:rPr>
            <w:rStyle w:val="a5"/>
            <w:noProof/>
          </w:rPr>
          <w:t>3.2.4</w:t>
        </w:r>
        <w:r w:rsidR="005300B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Добавление сотрудника оператора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_Toc204948286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75</w:t>
        </w:r>
        <w:r w:rsidR="005300B5">
          <w:rPr>
            <w:noProof/>
            <w:webHidden/>
          </w:rPr>
          <w:fldChar w:fldCharType="end"/>
        </w:r>
      </w:hyperlink>
    </w:p>
    <w:p w14:paraId="1A188162" w14:textId="7F57A737" w:rsidR="005300B5" w:rsidRDefault="002D5A5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4948287" w:history="1">
        <w:r w:rsidR="005300B5" w:rsidRPr="00C52FBB">
          <w:rPr>
            <w:rStyle w:val="a5"/>
            <w:noProof/>
          </w:rPr>
          <w:t>3.2.5</w:t>
        </w:r>
        <w:r w:rsidR="005300B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Назначение ролей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_Toc204948287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77</w:t>
        </w:r>
        <w:r w:rsidR="005300B5">
          <w:rPr>
            <w:noProof/>
            <w:webHidden/>
          </w:rPr>
          <w:fldChar w:fldCharType="end"/>
        </w:r>
      </w:hyperlink>
    </w:p>
    <w:p w14:paraId="39283C55" w14:textId="37AA2638" w:rsidR="005300B5" w:rsidRDefault="002D5A5C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204948288" w:history="1">
        <w:r w:rsidR="005300B5" w:rsidRPr="00C52FBB">
          <w:rPr>
            <w:rStyle w:val="a5"/>
          </w:rPr>
          <w:t>3.2.5.1</w:t>
        </w:r>
        <w:r w:rsidR="005300B5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5300B5" w:rsidRPr="00C52FBB">
          <w:rPr>
            <w:rStyle w:val="a5"/>
          </w:rPr>
          <w:t>Назначение пользователю ролей администратором Системы</w:t>
        </w:r>
        <w:r w:rsidR="005300B5">
          <w:rPr>
            <w:webHidden/>
          </w:rPr>
          <w:tab/>
        </w:r>
        <w:r w:rsidR="005300B5">
          <w:rPr>
            <w:webHidden/>
          </w:rPr>
          <w:fldChar w:fldCharType="begin"/>
        </w:r>
        <w:r w:rsidR="005300B5">
          <w:rPr>
            <w:webHidden/>
          </w:rPr>
          <w:instrText xml:space="preserve"> PAGEREF _Toc204948288 \h </w:instrText>
        </w:r>
        <w:r w:rsidR="005300B5">
          <w:rPr>
            <w:webHidden/>
          </w:rPr>
        </w:r>
        <w:r w:rsidR="005300B5">
          <w:rPr>
            <w:webHidden/>
          </w:rPr>
          <w:fldChar w:fldCharType="separate"/>
        </w:r>
        <w:r w:rsidR="005300B5">
          <w:rPr>
            <w:webHidden/>
          </w:rPr>
          <w:t>77</w:t>
        </w:r>
        <w:r w:rsidR="005300B5">
          <w:rPr>
            <w:webHidden/>
          </w:rPr>
          <w:fldChar w:fldCharType="end"/>
        </w:r>
      </w:hyperlink>
    </w:p>
    <w:p w14:paraId="579F5767" w14:textId="04F0D415" w:rsidR="005300B5" w:rsidRDefault="002D5A5C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204948289" w:history="1">
        <w:r w:rsidR="005300B5" w:rsidRPr="00C52FBB">
          <w:rPr>
            <w:rStyle w:val="a5"/>
          </w:rPr>
          <w:t>3.2.5.2</w:t>
        </w:r>
        <w:r w:rsidR="005300B5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5300B5" w:rsidRPr="00C52FBB">
          <w:rPr>
            <w:rStyle w:val="a5"/>
          </w:rPr>
          <w:t>Назначение пользователю ролей администратором МО</w:t>
        </w:r>
        <w:r w:rsidR="005300B5">
          <w:rPr>
            <w:webHidden/>
          </w:rPr>
          <w:tab/>
        </w:r>
        <w:r w:rsidR="005300B5">
          <w:rPr>
            <w:webHidden/>
          </w:rPr>
          <w:fldChar w:fldCharType="begin"/>
        </w:r>
        <w:r w:rsidR="005300B5">
          <w:rPr>
            <w:webHidden/>
          </w:rPr>
          <w:instrText xml:space="preserve"> PAGEREF _Toc204948289 \h </w:instrText>
        </w:r>
        <w:r w:rsidR="005300B5">
          <w:rPr>
            <w:webHidden/>
          </w:rPr>
        </w:r>
        <w:r w:rsidR="005300B5">
          <w:rPr>
            <w:webHidden/>
          </w:rPr>
          <w:fldChar w:fldCharType="separate"/>
        </w:r>
        <w:r w:rsidR="005300B5">
          <w:rPr>
            <w:webHidden/>
          </w:rPr>
          <w:t>79</w:t>
        </w:r>
        <w:r w:rsidR="005300B5">
          <w:rPr>
            <w:webHidden/>
          </w:rPr>
          <w:fldChar w:fldCharType="end"/>
        </w:r>
      </w:hyperlink>
    </w:p>
    <w:p w14:paraId="16E8F20C" w14:textId="294BFFC2" w:rsidR="005300B5" w:rsidRDefault="002D5A5C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204948290" w:history="1">
        <w:r w:rsidR="005300B5" w:rsidRPr="00C52FBB">
          <w:rPr>
            <w:rStyle w:val="a5"/>
          </w:rPr>
          <w:t>3.2.5.3</w:t>
        </w:r>
        <w:r w:rsidR="005300B5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5300B5" w:rsidRPr="00C52FBB">
          <w:rPr>
            <w:rStyle w:val="a5"/>
          </w:rPr>
          <w:t>Назначение роли пользователям администратором Системы</w:t>
        </w:r>
        <w:r w:rsidR="005300B5">
          <w:rPr>
            <w:webHidden/>
          </w:rPr>
          <w:tab/>
        </w:r>
        <w:r w:rsidR="005300B5">
          <w:rPr>
            <w:webHidden/>
          </w:rPr>
          <w:fldChar w:fldCharType="begin"/>
        </w:r>
        <w:r w:rsidR="005300B5">
          <w:rPr>
            <w:webHidden/>
          </w:rPr>
          <w:instrText xml:space="preserve"> PAGEREF _Toc204948290 \h </w:instrText>
        </w:r>
        <w:r w:rsidR="005300B5">
          <w:rPr>
            <w:webHidden/>
          </w:rPr>
        </w:r>
        <w:r w:rsidR="005300B5">
          <w:rPr>
            <w:webHidden/>
          </w:rPr>
          <w:fldChar w:fldCharType="separate"/>
        </w:r>
        <w:r w:rsidR="005300B5">
          <w:rPr>
            <w:webHidden/>
          </w:rPr>
          <w:t>82</w:t>
        </w:r>
        <w:r w:rsidR="005300B5">
          <w:rPr>
            <w:webHidden/>
          </w:rPr>
          <w:fldChar w:fldCharType="end"/>
        </w:r>
      </w:hyperlink>
    </w:p>
    <w:p w14:paraId="019A71DB" w14:textId="5E6347D4" w:rsidR="005300B5" w:rsidRDefault="002D5A5C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04948291" w:history="1">
        <w:r w:rsidR="005300B5" w:rsidRPr="00C52FBB">
          <w:rPr>
            <w:rStyle w:val="a5"/>
            <w:noProof/>
          </w:rPr>
          <w:t>4</w:t>
        </w:r>
        <w:r w:rsidR="005300B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300B5" w:rsidRPr="00C52FBB">
          <w:rPr>
            <w:rStyle w:val="a5"/>
            <w:noProof/>
          </w:rPr>
          <w:t>Просмотр логов Системы</w:t>
        </w:r>
        <w:r w:rsidR="005300B5">
          <w:rPr>
            <w:noProof/>
            <w:webHidden/>
          </w:rPr>
          <w:tab/>
        </w:r>
        <w:r w:rsidR="005300B5">
          <w:rPr>
            <w:noProof/>
            <w:webHidden/>
          </w:rPr>
          <w:fldChar w:fldCharType="begin"/>
        </w:r>
        <w:r w:rsidR="005300B5">
          <w:rPr>
            <w:noProof/>
            <w:webHidden/>
          </w:rPr>
          <w:instrText xml:space="preserve"> PAGEREF _Toc204948291 \h </w:instrText>
        </w:r>
        <w:r w:rsidR="005300B5">
          <w:rPr>
            <w:noProof/>
            <w:webHidden/>
          </w:rPr>
        </w:r>
        <w:r w:rsidR="005300B5">
          <w:rPr>
            <w:noProof/>
            <w:webHidden/>
          </w:rPr>
          <w:fldChar w:fldCharType="separate"/>
        </w:r>
        <w:r w:rsidR="005300B5">
          <w:rPr>
            <w:noProof/>
            <w:webHidden/>
          </w:rPr>
          <w:t>84</w:t>
        </w:r>
        <w:r w:rsidR="005300B5">
          <w:rPr>
            <w:noProof/>
            <w:webHidden/>
          </w:rPr>
          <w:fldChar w:fldCharType="end"/>
        </w:r>
      </w:hyperlink>
    </w:p>
    <w:p w14:paraId="62727CF7" w14:textId="016A79A3" w:rsidR="0066416D" w:rsidRDefault="0066416D" w:rsidP="0066416D">
      <w:pPr>
        <w:pStyle w:val="10"/>
        <w:numPr>
          <w:ilvl w:val="0"/>
          <w:numId w:val="0"/>
        </w:numPr>
        <w:ind w:left="851"/>
      </w:pPr>
      <w:r>
        <w:lastRenderedPageBreak/>
        <w:fldChar w:fldCharType="end"/>
      </w:r>
      <w:bookmarkStart w:id="5" w:name="_Toc204948242"/>
      <w:bookmarkEnd w:id="0"/>
      <w:bookmarkEnd w:id="1"/>
      <w:r w:rsidRPr="00BC59F9">
        <w:t>Определения, обозначения и сокращения</w:t>
      </w:r>
      <w:bookmarkEnd w:id="5"/>
    </w:p>
    <w:p w14:paraId="5D310930" w14:textId="77777777" w:rsidR="0066416D" w:rsidRPr="00CD1849" w:rsidRDefault="0066416D" w:rsidP="0066416D">
      <w:pPr>
        <w:pStyle w:val="phnormal"/>
        <w:rPr>
          <w:color w:val="000000" w:themeColor="text1"/>
        </w:rPr>
      </w:pPr>
      <w:r w:rsidRPr="002217E2">
        <w:t xml:space="preserve">В настоящем </w:t>
      </w:r>
      <w:r>
        <w:t>документе</w:t>
      </w:r>
      <w:r w:rsidRPr="002217E2">
        <w:t xml:space="preserve"> применяют следующие термины</w:t>
      </w:r>
      <w:r>
        <w:t xml:space="preserve"> и сокращения</w:t>
      </w:r>
      <w:r w:rsidRPr="002217E2">
        <w:t xml:space="preserve"> с соответствующими определениями</w:t>
      </w:r>
      <w:r>
        <w:t xml:space="preserve"> и обозначениями: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612"/>
        <w:gridCol w:w="7802"/>
      </w:tblGrid>
      <w:tr w:rsidR="00753B66" w:rsidRPr="002D63A1" w14:paraId="29BE1105" w14:textId="77777777" w:rsidTr="009202CB">
        <w:trPr>
          <w:tblHeader/>
        </w:trPr>
        <w:tc>
          <w:tcPr>
            <w:tcW w:w="1254" w:type="pct"/>
          </w:tcPr>
          <w:p w14:paraId="3D3A6123" w14:textId="77777777" w:rsidR="00753B66" w:rsidRPr="00BC59F9" w:rsidRDefault="00753B66" w:rsidP="009202CB">
            <w:pPr>
              <w:pStyle w:val="phtablecolcaption"/>
            </w:pPr>
            <w:r w:rsidRPr="00BC59F9">
              <w:t>Термин, сокращение</w:t>
            </w:r>
          </w:p>
        </w:tc>
        <w:tc>
          <w:tcPr>
            <w:tcW w:w="3746" w:type="pct"/>
          </w:tcPr>
          <w:p w14:paraId="03AD485F" w14:textId="77777777" w:rsidR="00753B66" w:rsidRPr="00BC59F9" w:rsidRDefault="00753B66" w:rsidP="009202CB">
            <w:pPr>
              <w:pStyle w:val="phtablecolcaption"/>
            </w:pPr>
            <w:r w:rsidRPr="00BC59F9">
              <w:t>Определение</w:t>
            </w:r>
          </w:p>
        </w:tc>
      </w:tr>
      <w:tr w:rsidR="00753B66" w:rsidRPr="002D63A1" w14:paraId="186F38B0" w14:textId="77777777" w:rsidTr="009202CB">
        <w:tc>
          <w:tcPr>
            <w:tcW w:w="1254" w:type="pct"/>
          </w:tcPr>
          <w:p w14:paraId="7B9FC29B" w14:textId="77777777" w:rsidR="00753B66" w:rsidRPr="002D63A1" w:rsidRDefault="00753B66" w:rsidP="009202CB">
            <w:pPr>
              <w:pStyle w:val="phtablecellleft"/>
            </w:pPr>
            <w:r>
              <w:t>W</w:t>
            </w:r>
            <w:r>
              <w:rPr>
                <w:lang w:val="en-US"/>
              </w:rPr>
              <w:t>eb</w:t>
            </w:r>
            <w:r w:rsidRPr="00753B66">
              <w:t>-конструктор</w:t>
            </w:r>
          </w:p>
        </w:tc>
        <w:tc>
          <w:tcPr>
            <w:tcW w:w="3746" w:type="pct"/>
          </w:tcPr>
          <w:p w14:paraId="3AF9B3B0" w14:textId="77777777" w:rsidR="00753B66" w:rsidRPr="002D63A1" w:rsidRDefault="00753B66" w:rsidP="009202CB">
            <w:pPr>
              <w:pStyle w:val="phtablecellleft"/>
            </w:pPr>
            <w:r w:rsidRPr="00350F4F">
              <w:t>Система из набора инструментов, которая позволяет создавать сайты онлайн и администрировать их без каких-либо специализированных знаний</w:t>
            </w:r>
          </w:p>
        </w:tc>
      </w:tr>
      <w:tr w:rsidR="00753B66" w:rsidRPr="002D63A1" w14:paraId="0EC821AB" w14:textId="77777777" w:rsidTr="009202CB">
        <w:tc>
          <w:tcPr>
            <w:tcW w:w="1254" w:type="pct"/>
          </w:tcPr>
          <w:p w14:paraId="7DDE71EE" w14:textId="77777777" w:rsidR="00753B66" w:rsidRDefault="00753B66" w:rsidP="009202CB">
            <w:pPr>
              <w:pStyle w:val="phtablecellleft"/>
            </w:pPr>
            <w:r>
              <w:t>АРМ</w:t>
            </w:r>
          </w:p>
        </w:tc>
        <w:tc>
          <w:tcPr>
            <w:tcW w:w="3746" w:type="pct"/>
          </w:tcPr>
          <w:p w14:paraId="59C5A7ED" w14:textId="77777777" w:rsidR="00753B66" w:rsidRDefault="00753B66" w:rsidP="009202CB">
            <w:pPr>
              <w:pStyle w:val="phtablecellleft"/>
            </w:pPr>
            <w:r w:rsidRPr="00753B66">
              <w:t>Автоматизированное рабочее место</w:t>
            </w:r>
          </w:p>
        </w:tc>
      </w:tr>
      <w:tr w:rsidR="00753B66" w:rsidRPr="002D63A1" w14:paraId="45404B33" w14:textId="77777777" w:rsidTr="009202CB">
        <w:tc>
          <w:tcPr>
            <w:tcW w:w="1254" w:type="pct"/>
          </w:tcPr>
          <w:p w14:paraId="2EC0462F" w14:textId="77777777" w:rsidR="00753B66" w:rsidRDefault="00753B66" w:rsidP="009202CB">
            <w:pPr>
              <w:pStyle w:val="phtablecellleft"/>
            </w:pPr>
            <w:r>
              <w:t>ЕПГУ</w:t>
            </w:r>
          </w:p>
        </w:tc>
        <w:tc>
          <w:tcPr>
            <w:tcW w:w="3746" w:type="pct"/>
          </w:tcPr>
          <w:p w14:paraId="2151413B" w14:textId="77777777" w:rsidR="00753B66" w:rsidRDefault="00753B66" w:rsidP="009202CB">
            <w:pPr>
              <w:pStyle w:val="phtablecellleft"/>
            </w:pPr>
            <w:r w:rsidRPr="00753B66">
              <w:t>Единый портал государственных услуг</w:t>
            </w:r>
          </w:p>
        </w:tc>
      </w:tr>
      <w:tr w:rsidR="00753B66" w:rsidRPr="002D63A1" w14:paraId="320E9AA8" w14:textId="77777777" w:rsidTr="009202CB">
        <w:tc>
          <w:tcPr>
            <w:tcW w:w="1254" w:type="pct"/>
          </w:tcPr>
          <w:p w14:paraId="4E91CA67" w14:textId="77777777" w:rsidR="00753B66" w:rsidRDefault="00753B66" w:rsidP="009202CB">
            <w:pPr>
              <w:pStyle w:val="phtablecellleft"/>
            </w:pPr>
            <w:r>
              <w:t>ЕР</w:t>
            </w:r>
          </w:p>
        </w:tc>
        <w:tc>
          <w:tcPr>
            <w:tcW w:w="3746" w:type="pct"/>
          </w:tcPr>
          <w:p w14:paraId="4A0EBA51" w14:textId="77777777" w:rsidR="00753B66" w:rsidRDefault="00753B66" w:rsidP="009202CB">
            <w:pPr>
              <w:pStyle w:val="phtablecellleft"/>
            </w:pPr>
            <w:r w:rsidRPr="00753B66">
              <w:t>Единая регистратура</w:t>
            </w:r>
          </w:p>
        </w:tc>
      </w:tr>
      <w:tr w:rsidR="00753B66" w:rsidRPr="002D63A1" w14:paraId="6ABEC6D2" w14:textId="77777777" w:rsidTr="009202CB">
        <w:tc>
          <w:tcPr>
            <w:tcW w:w="1254" w:type="pct"/>
          </w:tcPr>
          <w:p w14:paraId="754FE1B7" w14:textId="77777777" w:rsidR="00753B66" w:rsidRPr="0038371B" w:rsidRDefault="00753B66" w:rsidP="009202CB">
            <w:pPr>
              <w:pStyle w:val="phtablecellleft"/>
              <w:rPr>
                <w:color w:val="000000" w:themeColor="text1"/>
              </w:rPr>
            </w:pPr>
            <w:r w:rsidRPr="0038371B">
              <w:rPr>
                <w:rStyle w:val="phtablecellleft0"/>
                <w:color w:val="000000" w:themeColor="text1"/>
              </w:rPr>
              <w:t xml:space="preserve">Заказчик, </w:t>
            </w:r>
            <w:r w:rsidRPr="0038371B">
              <w:rPr>
                <w:color w:val="000000" w:themeColor="text1"/>
                <w:szCs w:val="22"/>
              </w:rPr>
              <w:t>ГБУЗ «ВОМИАЦ</w:t>
            </w:r>
          </w:p>
        </w:tc>
        <w:tc>
          <w:tcPr>
            <w:tcW w:w="3746" w:type="pct"/>
          </w:tcPr>
          <w:p w14:paraId="14931CA6" w14:textId="77777777" w:rsidR="00753B66" w:rsidRPr="0038371B" w:rsidRDefault="00753B66" w:rsidP="009202CB">
            <w:pPr>
              <w:pStyle w:val="phtablecellleft"/>
              <w:rPr>
                <w:color w:val="000000" w:themeColor="text1"/>
              </w:rPr>
            </w:pPr>
            <w:r w:rsidRPr="0038371B">
              <w:rPr>
                <w:color w:val="000000" w:themeColor="text1"/>
              </w:rPr>
              <w:t>Государственное бюджетное учреждение здравоохранения «Волгоградский областной медицинский информационно-аналитический центр»</w:t>
            </w:r>
          </w:p>
        </w:tc>
      </w:tr>
      <w:tr w:rsidR="00753B66" w:rsidRPr="002D63A1" w14:paraId="1998AD92" w14:textId="77777777" w:rsidTr="009202CB">
        <w:tc>
          <w:tcPr>
            <w:tcW w:w="1254" w:type="pct"/>
          </w:tcPr>
          <w:p w14:paraId="33DE612C" w14:textId="77777777" w:rsidR="00753B66" w:rsidRPr="0038371B" w:rsidRDefault="00753B66" w:rsidP="009202CB">
            <w:pPr>
              <w:pStyle w:val="phtablecellleft"/>
              <w:rPr>
                <w:color w:val="000000" w:themeColor="text1"/>
              </w:rPr>
            </w:pPr>
            <w:r w:rsidRPr="0038371B">
              <w:rPr>
                <w:color w:val="000000" w:themeColor="text1"/>
              </w:rPr>
              <w:t>ЛПУ</w:t>
            </w:r>
          </w:p>
        </w:tc>
        <w:tc>
          <w:tcPr>
            <w:tcW w:w="3746" w:type="pct"/>
          </w:tcPr>
          <w:p w14:paraId="7542AAA0" w14:textId="77777777" w:rsidR="00753B66" w:rsidRPr="0038371B" w:rsidRDefault="00753B66" w:rsidP="009202CB">
            <w:pPr>
              <w:pStyle w:val="phtablecellleft"/>
              <w:rPr>
                <w:color w:val="000000" w:themeColor="text1"/>
              </w:rPr>
            </w:pPr>
            <w:r w:rsidRPr="0038371B">
              <w:rPr>
                <w:color w:val="000000" w:themeColor="text1"/>
              </w:rPr>
              <w:t>Лечебно-профилактическое учреждение</w:t>
            </w:r>
          </w:p>
        </w:tc>
      </w:tr>
      <w:tr w:rsidR="00753B66" w:rsidRPr="002D63A1" w14:paraId="2559A514" w14:textId="77777777" w:rsidTr="009202CB">
        <w:tc>
          <w:tcPr>
            <w:tcW w:w="1254" w:type="pct"/>
          </w:tcPr>
          <w:p w14:paraId="11476DD1" w14:textId="77777777" w:rsidR="00753B66" w:rsidRPr="0038371B" w:rsidRDefault="00753B66" w:rsidP="009202CB">
            <w:pPr>
              <w:pStyle w:val="phtablecellleft"/>
              <w:rPr>
                <w:color w:val="000000" w:themeColor="text1"/>
              </w:rPr>
            </w:pPr>
            <w:r w:rsidRPr="0038371B">
              <w:rPr>
                <w:color w:val="000000" w:themeColor="text1"/>
              </w:rPr>
              <w:t>МО</w:t>
            </w:r>
          </w:p>
        </w:tc>
        <w:tc>
          <w:tcPr>
            <w:tcW w:w="3746" w:type="pct"/>
          </w:tcPr>
          <w:p w14:paraId="7C4CB21B" w14:textId="77777777" w:rsidR="00753B66" w:rsidRPr="0038371B" w:rsidRDefault="00753B66" w:rsidP="009202CB">
            <w:pPr>
              <w:pStyle w:val="phtablecellleft"/>
              <w:rPr>
                <w:color w:val="000000" w:themeColor="text1"/>
              </w:rPr>
            </w:pPr>
            <w:r w:rsidRPr="0038371B">
              <w:rPr>
                <w:color w:val="000000" w:themeColor="text1"/>
              </w:rPr>
              <w:t>Медицинская организация</w:t>
            </w:r>
          </w:p>
        </w:tc>
      </w:tr>
      <w:tr w:rsidR="00753B66" w:rsidRPr="002D63A1" w14:paraId="5480BDB9" w14:textId="77777777" w:rsidTr="009202CB">
        <w:tc>
          <w:tcPr>
            <w:tcW w:w="1254" w:type="pct"/>
          </w:tcPr>
          <w:p w14:paraId="7B1EC010" w14:textId="77777777" w:rsidR="00753B66" w:rsidRDefault="00753B66" w:rsidP="009202CB">
            <w:pPr>
              <w:pStyle w:val="phtablecellleft"/>
            </w:pPr>
            <w:r>
              <w:t>ПЗ</w:t>
            </w:r>
          </w:p>
        </w:tc>
        <w:tc>
          <w:tcPr>
            <w:tcW w:w="3746" w:type="pct"/>
          </w:tcPr>
          <w:p w14:paraId="65BB10CF" w14:textId="77777777" w:rsidR="00753B66" w:rsidRDefault="00753B66" w:rsidP="009202CB">
            <w:pPr>
              <w:pStyle w:val="phtablecellleft"/>
            </w:pPr>
            <w:r w:rsidRPr="00753B66">
              <w:t>Пользовательское задание</w:t>
            </w:r>
          </w:p>
        </w:tc>
      </w:tr>
      <w:tr w:rsidR="00753B66" w:rsidRPr="002D63A1" w14:paraId="491BDE8A" w14:textId="77777777" w:rsidTr="009202CB">
        <w:tc>
          <w:tcPr>
            <w:tcW w:w="1254" w:type="pct"/>
          </w:tcPr>
          <w:p w14:paraId="69FB4AF4" w14:textId="77777777" w:rsidR="00753B66" w:rsidRDefault="00753B66" w:rsidP="009202CB">
            <w:pPr>
              <w:pStyle w:val="phtablecellleft"/>
            </w:pPr>
            <w:r>
              <w:t>ПМК</w:t>
            </w:r>
          </w:p>
        </w:tc>
        <w:tc>
          <w:tcPr>
            <w:tcW w:w="3746" w:type="pct"/>
          </w:tcPr>
          <w:p w14:paraId="6877704B" w14:textId="77777777" w:rsidR="00753B66" w:rsidRDefault="00753B66" w:rsidP="009202CB">
            <w:pPr>
              <w:pStyle w:val="phtablecellleft"/>
            </w:pPr>
            <w:r w:rsidRPr="00753B66">
              <w:t>Персональная медицинская карта</w:t>
            </w:r>
          </w:p>
        </w:tc>
      </w:tr>
      <w:tr w:rsidR="00753B66" w:rsidRPr="002D63A1" w14:paraId="1EB15E80" w14:textId="77777777" w:rsidTr="009202CB">
        <w:tc>
          <w:tcPr>
            <w:tcW w:w="1254" w:type="pct"/>
          </w:tcPr>
          <w:p w14:paraId="4D35202F" w14:textId="77777777" w:rsidR="00753B66" w:rsidRPr="0038371B" w:rsidRDefault="00753B66" w:rsidP="009202CB">
            <w:pPr>
              <w:pStyle w:val="phtablecellleft"/>
              <w:rPr>
                <w:color w:val="000000" w:themeColor="text1"/>
              </w:rPr>
            </w:pPr>
            <w:r w:rsidRPr="0038371B">
              <w:rPr>
                <w:rStyle w:val="phtablecellleft0"/>
                <w:color w:val="000000" w:themeColor="text1"/>
              </w:rPr>
              <w:t>Подрядчик, АО «БАРС Груп»</w:t>
            </w:r>
          </w:p>
        </w:tc>
        <w:tc>
          <w:tcPr>
            <w:tcW w:w="3746" w:type="pct"/>
          </w:tcPr>
          <w:p w14:paraId="0A2092EE" w14:textId="77777777" w:rsidR="00753B66" w:rsidRPr="0038371B" w:rsidRDefault="00753B66" w:rsidP="009202CB">
            <w:pPr>
              <w:pStyle w:val="phtablecellleft"/>
              <w:rPr>
                <w:color w:val="000000" w:themeColor="text1"/>
              </w:rPr>
            </w:pPr>
            <w:r w:rsidRPr="0038371B">
              <w:rPr>
                <w:color w:val="000000" w:themeColor="text1"/>
              </w:rPr>
              <w:t>Акционерное общество «БАРС Груп»</w:t>
            </w:r>
          </w:p>
        </w:tc>
      </w:tr>
      <w:tr w:rsidR="00753B66" w:rsidRPr="002D63A1" w14:paraId="541849BD" w14:textId="77777777" w:rsidTr="009202CB">
        <w:tc>
          <w:tcPr>
            <w:tcW w:w="1254" w:type="pct"/>
          </w:tcPr>
          <w:p w14:paraId="15830428" w14:textId="77777777" w:rsidR="00753B66" w:rsidRDefault="00753B66" w:rsidP="009202CB">
            <w:pPr>
              <w:pStyle w:val="phtablecellleft"/>
            </w:pPr>
            <w:r>
              <w:t>ПП</w:t>
            </w:r>
          </w:p>
        </w:tc>
        <w:tc>
          <w:tcPr>
            <w:tcW w:w="3746" w:type="pct"/>
          </w:tcPr>
          <w:p w14:paraId="5E433A16" w14:textId="77777777" w:rsidR="00753B66" w:rsidRDefault="00753B66" w:rsidP="009202CB">
            <w:pPr>
              <w:pStyle w:val="phtablecellleft"/>
            </w:pPr>
            <w:r w:rsidRPr="00753B66">
              <w:t>Пользовательская процедура</w:t>
            </w:r>
          </w:p>
        </w:tc>
      </w:tr>
      <w:tr w:rsidR="00753B66" w:rsidRPr="002D63A1" w14:paraId="390B4921" w14:textId="77777777" w:rsidTr="009202CB">
        <w:tc>
          <w:tcPr>
            <w:tcW w:w="1254" w:type="pct"/>
          </w:tcPr>
          <w:p w14:paraId="13D9A7CA" w14:textId="77777777" w:rsidR="00753B66" w:rsidRDefault="00753B66" w:rsidP="009202CB">
            <w:pPr>
              <w:pStyle w:val="phtablecellleft"/>
            </w:pPr>
            <w:r>
              <w:t>СЗ</w:t>
            </w:r>
          </w:p>
        </w:tc>
        <w:tc>
          <w:tcPr>
            <w:tcW w:w="3746" w:type="pct"/>
          </w:tcPr>
          <w:p w14:paraId="20069EEA" w14:textId="77777777" w:rsidR="00753B66" w:rsidRDefault="00753B66" w:rsidP="009202CB">
            <w:pPr>
              <w:pStyle w:val="phtablecellleft"/>
            </w:pPr>
            <w:r w:rsidRPr="00753B66">
              <w:t>Случай заболевания</w:t>
            </w:r>
          </w:p>
        </w:tc>
      </w:tr>
      <w:tr w:rsidR="00753B66" w:rsidRPr="002D63A1" w14:paraId="45B612F4" w14:textId="77777777" w:rsidTr="009202CB">
        <w:tc>
          <w:tcPr>
            <w:tcW w:w="1254" w:type="pct"/>
          </w:tcPr>
          <w:p w14:paraId="010153D4" w14:textId="77777777" w:rsidR="00753B66" w:rsidRPr="002D63A1" w:rsidRDefault="00753B66" w:rsidP="009202CB">
            <w:pPr>
              <w:pStyle w:val="phtablecellleft"/>
            </w:pPr>
            <w:r w:rsidRPr="002D63A1">
              <w:t>Система</w:t>
            </w:r>
          </w:p>
        </w:tc>
        <w:tc>
          <w:tcPr>
            <w:tcW w:w="3746" w:type="pct"/>
          </w:tcPr>
          <w:p w14:paraId="2AF9A184" w14:textId="77777777" w:rsidR="00753B66" w:rsidRPr="002D63A1" w:rsidRDefault="00753B66" w:rsidP="009202CB">
            <w:pPr>
              <w:pStyle w:val="phtablecellleft"/>
            </w:pPr>
            <w:r w:rsidRPr="002D63A1">
              <w:t xml:space="preserve">Медицинская информационная система </w:t>
            </w:r>
            <w:r>
              <w:t>«</w:t>
            </w:r>
            <w:r w:rsidRPr="002D63A1">
              <w:t>БАРС.Здравоохранение-МИС</w:t>
            </w:r>
            <w:r>
              <w:t>»</w:t>
            </w:r>
          </w:p>
        </w:tc>
      </w:tr>
      <w:tr w:rsidR="00753B66" w:rsidRPr="002D63A1" w14:paraId="7638FBF5" w14:textId="77777777" w:rsidTr="009202CB">
        <w:tc>
          <w:tcPr>
            <w:tcW w:w="1254" w:type="pct"/>
          </w:tcPr>
          <w:p w14:paraId="7502035A" w14:textId="77777777" w:rsidR="00753B66" w:rsidRDefault="00753B66" w:rsidP="009202CB">
            <w:pPr>
              <w:pStyle w:val="phtablecellleft"/>
            </w:pPr>
            <w:r>
              <w:t>СНИЛС</w:t>
            </w:r>
          </w:p>
        </w:tc>
        <w:tc>
          <w:tcPr>
            <w:tcW w:w="3746" w:type="pct"/>
          </w:tcPr>
          <w:p w14:paraId="69477AA5" w14:textId="77777777" w:rsidR="00753B66" w:rsidRDefault="00753B66" w:rsidP="009202CB">
            <w:pPr>
              <w:pStyle w:val="phtablecellleft"/>
            </w:pPr>
            <w:r w:rsidRPr="00350F4F">
              <w:t>Страховой номер индивидуального лицевого счета</w:t>
            </w:r>
            <w:r w:rsidRPr="00350F4F">
              <w:tab/>
            </w:r>
          </w:p>
        </w:tc>
      </w:tr>
      <w:tr w:rsidR="00753B66" w:rsidRPr="002D63A1" w14:paraId="2CE87445" w14:textId="77777777" w:rsidTr="009202CB">
        <w:tc>
          <w:tcPr>
            <w:tcW w:w="1254" w:type="pct"/>
          </w:tcPr>
          <w:p w14:paraId="0326D50D" w14:textId="77777777" w:rsidR="00753B66" w:rsidRDefault="00753B66" w:rsidP="009202CB">
            <w:pPr>
              <w:pStyle w:val="phtablecellleft"/>
            </w:pPr>
            <w:r>
              <w:t>СО</w:t>
            </w:r>
          </w:p>
        </w:tc>
        <w:tc>
          <w:tcPr>
            <w:tcW w:w="3746" w:type="pct"/>
          </w:tcPr>
          <w:p w14:paraId="03C80EB2" w14:textId="77777777" w:rsidR="00753B66" w:rsidRDefault="00753B66" w:rsidP="009202CB">
            <w:pPr>
              <w:pStyle w:val="phtablecellleft"/>
            </w:pPr>
            <w:r w:rsidRPr="00350F4F">
              <w:t>Системная опция</w:t>
            </w:r>
          </w:p>
        </w:tc>
      </w:tr>
      <w:tr w:rsidR="00753B66" w:rsidRPr="002D63A1" w14:paraId="40E46074" w14:textId="77777777" w:rsidTr="009202CB">
        <w:tc>
          <w:tcPr>
            <w:tcW w:w="1254" w:type="pct"/>
          </w:tcPr>
          <w:p w14:paraId="6CC14EF9" w14:textId="77777777" w:rsidR="00753B66" w:rsidRDefault="00753B66" w:rsidP="009202CB">
            <w:pPr>
              <w:pStyle w:val="phtablecellleft"/>
            </w:pPr>
            <w:r>
              <w:t>ФИО</w:t>
            </w:r>
          </w:p>
        </w:tc>
        <w:tc>
          <w:tcPr>
            <w:tcW w:w="3746" w:type="pct"/>
          </w:tcPr>
          <w:p w14:paraId="4EFFA832" w14:textId="77777777" w:rsidR="00753B66" w:rsidRDefault="00753B66" w:rsidP="009202CB">
            <w:pPr>
              <w:pStyle w:val="phtablecellleft"/>
            </w:pPr>
            <w:r w:rsidRPr="00350F4F">
              <w:t>Фамилия, имя, отчество</w:t>
            </w:r>
          </w:p>
        </w:tc>
      </w:tr>
    </w:tbl>
    <w:p w14:paraId="14551743" w14:textId="77777777" w:rsidR="002628F1" w:rsidRPr="008572F9" w:rsidRDefault="008572F9">
      <w:pPr>
        <w:pStyle w:val="10"/>
      </w:pPr>
      <w:bookmarkStart w:id="6" w:name="_Toc204948243"/>
      <w:r w:rsidRPr="008572F9">
        <w:lastRenderedPageBreak/>
        <w:t>Введение</w:t>
      </w:r>
      <w:bookmarkEnd w:id="2"/>
      <w:bookmarkEnd w:id="3"/>
      <w:bookmarkEnd w:id="6"/>
    </w:p>
    <w:p w14:paraId="1F6A2601" w14:textId="77777777" w:rsidR="002628F1" w:rsidRPr="008572F9" w:rsidRDefault="008572F9" w:rsidP="008572F9">
      <w:pPr>
        <w:pStyle w:val="phnormal"/>
      </w:pPr>
      <w:r w:rsidRPr="008572F9">
        <w:t>Настоящий документ представляет собой руководство администратора</w:t>
      </w:r>
      <w:r>
        <w:t xml:space="preserve"> </w:t>
      </w:r>
      <w:r w:rsidR="00897B05">
        <w:t>модуля</w:t>
      </w:r>
      <w:r w:rsidRPr="008572F9">
        <w:t xml:space="preserve"> </w:t>
      </w:r>
      <w:r>
        <w:t>«</w:t>
      </w:r>
      <w:r w:rsidR="00897B05" w:rsidRPr="00602E11">
        <w:rPr>
          <w:szCs w:val="24"/>
        </w:rPr>
        <w:t>Колл-центр. Контакт центр</w:t>
      </w:r>
      <w:r>
        <w:t>»</w:t>
      </w:r>
      <w:r w:rsidRPr="008572F9">
        <w:t xml:space="preserve">. Для корректной работы </w:t>
      </w:r>
      <w:r w:rsidR="00897B05">
        <w:t>модуля</w:t>
      </w:r>
      <w:r w:rsidR="00897B05" w:rsidRPr="008572F9">
        <w:t xml:space="preserve"> </w:t>
      </w:r>
      <w:r w:rsidR="00897B05">
        <w:t>«</w:t>
      </w:r>
      <w:r w:rsidR="00897B05" w:rsidRPr="00602E11">
        <w:rPr>
          <w:szCs w:val="24"/>
        </w:rPr>
        <w:t>Колл-центр. Контакт центр</w:t>
      </w:r>
      <w:r w:rsidR="00897B05">
        <w:t>»</w:t>
      </w:r>
      <w:r w:rsidRPr="008572F9">
        <w:t xml:space="preserve"> должны быть сначала настроены </w:t>
      </w:r>
      <w:r w:rsidR="00897B05">
        <w:t>модуль</w:t>
      </w:r>
      <w:r w:rsidRPr="008572F9">
        <w:t xml:space="preserve"> </w:t>
      </w:r>
      <w:r>
        <w:t>«</w:t>
      </w:r>
      <w:r w:rsidR="00897B05">
        <w:t>Регистратура</w:t>
      </w:r>
      <w:r w:rsidR="00BB7E1D">
        <w:t>»</w:t>
      </w:r>
      <w:r w:rsidRPr="008572F9">
        <w:t xml:space="preserve"> и </w:t>
      </w:r>
      <w:r w:rsidR="00897B05">
        <w:t xml:space="preserve">компонент </w:t>
      </w:r>
      <w:r>
        <w:t>«</w:t>
      </w:r>
      <w:r w:rsidR="00897B05" w:rsidRPr="00897B05">
        <w:t>Вызов</w:t>
      </w:r>
      <w:r w:rsidRPr="00897B05">
        <w:t xml:space="preserve"> на дом</w:t>
      </w:r>
      <w:r w:rsidR="00BB7E1D">
        <w:t>»</w:t>
      </w:r>
      <w:r w:rsidR="00897B05">
        <w:t xml:space="preserve"> согласно руководству</w:t>
      </w:r>
      <w:r w:rsidRPr="008572F9">
        <w:t xml:space="preserve"> администратор</w:t>
      </w:r>
      <w:r w:rsidR="00897B05">
        <w:t xml:space="preserve">а «Функциональность в части </w:t>
      </w:r>
      <w:r w:rsidR="00897B05" w:rsidRPr="0038789D">
        <w:t>План графика 2</w:t>
      </w:r>
      <w:r w:rsidR="00897B05">
        <w:t>»</w:t>
      </w:r>
      <w:r w:rsidRPr="008572F9">
        <w:t>.</w:t>
      </w:r>
    </w:p>
    <w:p w14:paraId="4640C4D6" w14:textId="77777777" w:rsidR="002628F1" w:rsidRPr="008572F9" w:rsidRDefault="008572F9">
      <w:pPr>
        <w:pStyle w:val="10"/>
      </w:pPr>
      <w:bookmarkStart w:id="7" w:name="_Toc256000002"/>
      <w:bookmarkStart w:id="8" w:name="scroll-bookmark-4"/>
      <w:bookmarkStart w:id="9" w:name="_Toc204948244"/>
      <w:r w:rsidRPr="008572F9">
        <w:lastRenderedPageBreak/>
        <w:t>Системные настройки</w:t>
      </w:r>
      <w:bookmarkEnd w:id="7"/>
      <w:bookmarkEnd w:id="8"/>
      <w:bookmarkEnd w:id="9"/>
    </w:p>
    <w:p w14:paraId="3DCC22BB" w14:textId="77777777" w:rsidR="002628F1" w:rsidRPr="008572F9" w:rsidRDefault="008572F9" w:rsidP="008572F9">
      <w:pPr>
        <w:pStyle w:val="phnormal"/>
      </w:pPr>
      <w:r w:rsidRPr="008572F9">
        <w:t>Настройки, описанные в данном разделе, выполняются администратором Системы. У администратора Системы должен быть доступ к указанным пунктам главного меню и выданы права на просмотр и действия в разделах, используемых на формах.</w:t>
      </w:r>
    </w:p>
    <w:p w14:paraId="5B5D235E" w14:textId="77777777" w:rsidR="002628F1" w:rsidRPr="008572F9" w:rsidRDefault="008572F9">
      <w:pPr>
        <w:pStyle w:val="2"/>
      </w:pPr>
      <w:bookmarkStart w:id="10" w:name="_Toc256000003"/>
      <w:bookmarkStart w:id="11" w:name="scroll-bookmark-5"/>
      <w:bookmarkStart w:id="12" w:name="_Toc204948245"/>
      <w:r w:rsidRPr="008572F9">
        <w:t>Настройка ролей</w:t>
      </w:r>
      <w:bookmarkEnd w:id="10"/>
      <w:bookmarkEnd w:id="11"/>
      <w:bookmarkEnd w:id="12"/>
    </w:p>
    <w:p w14:paraId="1F22B946" w14:textId="77777777" w:rsidR="002628F1" w:rsidRPr="008572F9" w:rsidRDefault="008572F9" w:rsidP="008572F9">
      <w:pPr>
        <w:pStyle w:val="phnormal"/>
      </w:pPr>
      <w:r w:rsidRPr="008572F9">
        <w:t xml:space="preserve">Настройте роли </w:t>
      </w:r>
      <w:r>
        <w:t>«</w:t>
      </w:r>
      <w:r w:rsidRPr="008572F9">
        <w:t>Администратора Системы</w:t>
      </w:r>
      <w:r>
        <w:t>»</w:t>
      </w:r>
      <w:r w:rsidRPr="008572F9">
        <w:t xml:space="preserve"> и </w:t>
      </w:r>
      <w:r>
        <w:t>«</w:t>
      </w:r>
      <w:r w:rsidRPr="008572F9">
        <w:t>Минимальная</w:t>
      </w:r>
      <w:r>
        <w:t>»</w:t>
      </w:r>
      <w:r w:rsidRPr="008572F9">
        <w:t>.</w:t>
      </w:r>
      <w:r>
        <w:t xml:space="preserve"> </w:t>
      </w:r>
      <w:r w:rsidRPr="008572F9">
        <w:t xml:space="preserve">Роль </w:t>
      </w:r>
      <w:r>
        <w:t>«</w:t>
      </w:r>
      <w:r w:rsidRPr="008572F9">
        <w:t>Минимальная</w:t>
      </w:r>
      <w:r>
        <w:t>»</w:t>
      </w:r>
      <w:r w:rsidRPr="008572F9">
        <w:t xml:space="preserve"> – это стандартная роль с минимальным набором прав для просмотра разделов Системы.</w:t>
      </w:r>
      <w:r>
        <w:t xml:space="preserve"> </w:t>
      </w:r>
      <w:r w:rsidRPr="008572F9">
        <w:t>Процедура работы с ролями подробно описана в</w:t>
      </w:r>
      <w:r w:rsidR="00A93BEC">
        <w:t xml:space="preserve"> </w:t>
      </w:r>
      <w:r w:rsidR="00997E3B" w:rsidRPr="00897B05">
        <w:t xml:space="preserve">руководстве администратора </w:t>
      </w:r>
      <w:r w:rsidR="00997E3B">
        <w:t>модуля</w:t>
      </w:r>
      <w:r w:rsidR="00997E3B" w:rsidRPr="00897B05">
        <w:t xml:space="preserve"> «</w:t>
      </w:r>
      <w:r w:rsidR="00997E3B">
        <w:t>Администрирование».</w:t>
      </w:r>
    </w:p>
    <w:p w14:paraId="122A6A08" w14:textId="77777777" w:rsidR="002628F1" w:rsidRPr="008572F9" w:rsidRDefault="008572F9" w:rsidP="008572F9">
      <w:pPr>
        <w:pStyle w:val="phlistitemizedtitle"/>
      </w:pPr>
      <w:r w:rsidRPr="008572F9">
        <w:t>Для назначения прав доступа выполните следующие действия:</w:t>
      </w:r>
    </w:p>
    <w:p w14:paraId="00325FD8" w14:textId="77777777" w:rsidR="002628F1" w:rsidRPr="008572F9" w:rsidRDefault="008572F9" w:rsidP="008572F9">
      <w:pPr>
        <w:pStyle w:val="phlistitemized1"/>
      </w:pPr>
      <w:r w:rsidRPr="008572F9">
        <w:t>выберите пункт</w:t>
      </w:r>
      <w:r>
        <w:t xml:space="preserve"> </w:t>
      </w:r>
      <w:r w:rsidRPr="008572F9">
        <w:t xml:space="preserve">главного меню </w:t>
      </w:r>
      <w:r>
        <w:t>«</w:t>
      </w:r>
      <w:r w:rsidRPr="008572F9">
        <w:t>Администратор</w:t>
      </w:r>
      <w:r>
        <w:t xml:space="preserve">/ </w:t>
      </w:r>
      <w:r w:rsidRPr="008572F9">
        <w:t>Назначение прав ролям</w:t>
      </w:r>
      <w:r>
        <w:t>»</w:t>
      </w:r>
      <w:r w:rsidRPr="008572F9">
        <w:t>.</w:t>
      </w:r>
      <w:r>
        <w:t xml:space="preserve"> </w:t>
      </w:r>
      <w:r w:rsidRPr="008572F9">
        <w:t>Откроется форма назначения прав доступа</w:t>
      </w:r>
      <w:r w:rsidR="00A93BEC">
        <w:t xml:space="preserve"> (</w:t>
      </w:r>
      <w:r w:rsidR="00A93BEC">
        <w:fldChar w:fldCharType="begin"/>
      </w:r>
      <w:r w:rsidR="00A93BEC">
        <w:instrText xml:space="preserve"> REF _Ref202361537 \h </w:instrText>
      </w:r>
      <w:r w:rsidR="00A93BEC">
        <w:fldChar w:fldCharType="separate"/>
      </w:r>
      <w:r w:rsidR="00997E3B">
        <w:t>Рисунок </w:t>
      </w:r>
      <w:r w:rsidR="00997E3B">
        <w:rPr>
          <w:noProof/>
        </w:rPr>
        <w:t>1</w:t>
      </w:r>
      <w:r w:rsidR="00A93BEC">
        <w:fldChar w:fldCharType="end"/>
      </w:r>
      <w:r w:rsidR="00A93BEC">
        <w:t>)</w:t>
      </w:r>
      <w:r w:rsidRPr="008572F9">
        <w:t>;</w:t>
      </w:r>
    </w:p>
    <w:p w14:paraId="27939805" w14:textId="6FBF8759" w:rsidR="002628F1" w:rsidRPr="008572F9" w:rsidRDefault="00945BB2" w:rsidP="008572F9">
      <w:pPr>
        <w:pStyle w:val="phfigure"/>
      </w:pPr>
      <w:r w:rsidRPr="008572F9">
        <w:rPr>
          <w:noProof/>
        </w:rPr>
        <w:drawing>
          <wp:inline distT="0" distB="0" distL="0" distR="0" wp14:anchorId="21B84A15" wp14:editId="35FEDF12">
            <wp:extent cx="6295390" cy="3875923"/>
            <wp:effectExtent l="19050" t="19050" r="10160" b="10795"/>
            <wp:docPr id="3" name="Рисунок 3" descr="Форма назначения прав досту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17807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87592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43BB448" w14:textId="77777777" w:rsidR="002628F1" w:rsidRPr="008572F9" w:rsidRDefault="006F420A" w:rsidP="008572F9">
      <w:pPr>
        <w:pStyle w:val="phfiguretitle"/>
      </w:pPr>
      <w:bookmarkStart w:id="13" w:name="_Ref202361537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1</w:t>
      </w:r>
      <w:r w:rsidR="008572F9" w:rsidRPr="008572F9">
        <w:fldChar w:fldCharType="end"/>
      </w:r>
      <w:bookmarkEnd w:id="13"/>
      <w:r w:rsidR="008572F9" w:rsidRPr="008572F9">
        <w:t xml:space="preserve"> </w:t>
      </w:r>
      <w:r w:rsidR="008572F9">
        <w:t xml:space="preserve">– </w:t>
      </w:r>
      <w:r w:rsidR="008572F9" w:rsidRPr="008572F9">
        <w:t>Форма назначения прав доступа</w:t>
      </w:r>
    </w:p>
    <w:p w14:paraId="61802CC9" w14:textId="77777777" w:rsidR="002628F1" w:rsidRPr="008572F9" w:rsidRDefault="008572F9" w:rsidP="008572F9">
      <w:pPr>
        <w:pStyle w:val="phlistitemized1"/>
      </w:pPr>
      <w:r w:rsidRPr="008572F9">
        <w:lastRenderedPageBreak/>
        <w:t xml:space="preserve">в поле </w:t>
      </w:r>
      <w:r>
        <w:t>«</w:t>
      </w:r>
      <w:r w:rsidRPr="008572F9">
        <w:t>Роль</w:t>
      </w:r>
      <w:r>
        <w:t>»</w:t>
      </w:r>
      <w:r w:rsidRPr="008572F9">
        <w:t xml:space="preserve"> выберите значение из выпадающего списка. Для упрощения поиска можно начать вводить наименование роли. Система отобразит в выпадающем списке подходящие значения для выбора;</w:t>
      </w:r>
    </w:p>
    <w:p w14:paraId="0D42F3D0" w14:textId="77777777" w:rsidR="002628F1" w:rsidRPr="008572F9" w:rsidRDefault="008572F9" w:rsidP="008572F9">
      <w:pPr>
        <w:pStyle w:val="phlistitemized1"/>
      </w:pPr>
      <w:r w:rsidRPr="008572F9">
        <w:t xml:space="preserve">в поле </w:t>
      </w:r>
      <w:r>
        <w:t>«</w:t>
      </w:r>
      <w:r w:rsidRPr="008572F9">
        <w:t>ЛПУ</w:t>
      </w:r>
      <w:r>
        <w:t>»</w:t>
      </w:r>
      <w:r w:rsidRPr="008572F9">
        <w:t xml:space="preserve"> выберите наименование настраиваемой МО из выпадающего списка.</w:t>
      </w:r>
      <w:r>
        <w:t xml:space="preserve"> </w:t>
      </w:r>
      <w:r w:rsidRPr="008572F9">
        <w:t xml:space="preserve">Для упрощения поиска можно начать вводить код МО. </w:t>
      </w:r>
      <w:r w:rsidR="006F420A">
        <w:t xml:space="preserve">В </w:t>
      </w:r>
      <w:r w:rsidRPr="008572F9">
        <w:t>Систем</w:t>
      </w:r>
      <w:r w:rsidR="006F420A">
        <w:t>е</w:t>
      </w:r>
      <w:r w:rsidRPr="008572F9">
        <w:t xml:space="preserve"> </w:t>
      </w:r>
      <w:r w:rsidR="006F420A">
        <w:t>отображаются</w:t>
      </w:r>
      <w:r w:rsidRPr="008572F9">
        <w:t xml:space="preserve"> в выпадающем списке подходящие значения для выбора;</w:t>
      </w:r>
    </w:p>
    <w:p w14:paraId="5C902F67" w14:textId="77777777" w:rsidR="002628F1" w:rsidRPr="008572F9" w:rsidRDefault="008572F9" w:rsidP="008572F9">
      <w:pPr>
        <w:pStyle w:val="phlistitemized1"/>
      </w:pPr>
      <w:r w:rsidRPr="008572F9">
        <w:t>назначьте права на разделы/каталоги и действия с разделами/каталогами, установив соответствующие им флажки:</w:t>
      </w:r>
    </w:p>
    <w:p w14:paraId="22776F24" w14:textId="77777777" w:rsidR="002628F1" w:rsidRPr="008572F9" w:rsidRDefault="008572F9" w:rsidP="008572F9">
      <w:pPr>
        <w:pStyle w:val="phlistitemized2"/>
      </w:pPr>
      <w:r w:rsidRPr="008572F9">
        <w:t>чтобы предоставить роли право на просмотр раздела/каталога, установите флажок напротив наименования этого раздела/каталога. В этом случае у роли будет право на просмотр данного раздела/каталога, но никаких действий в разделе/каталоге роль совершать не сможет;</w:t>
      </w:r>
    </w:p>
    <w:p w14:paraId="5AEF810F" w14:textId="77777777" w:rsidR="002628F1" w:rsidRPr="008572F9" w:rsidRDefault="008572F9" w:rsidP="008572F9">
      <w:pPr>
        <w:pStyle w:val="phlistitemized2"/>
      </w:pPr>
      <w:r w:rsidRPr="008572F9">
        <w:t>чтобы предоставить роли права на действия в разделе/каталоге, выберите раздел/каталог в левой части формы. В правой части формы отобразится перечень действий данного раздела/каталога. Чтобы предоставить право на действие, установите флажок напротив подходяще</w:t>
      </w:r>
      <w:r w:rsidR="00E07809">
        <w:t>го действия. Если при назначении</w:t>
      </w:r>
      <w:r w:rsidRPr="008572F9">
        <w:t xml:space="preserve"> права на действие с разделом, у настраиваемой роли отсутствовало право на просмотр раздела, то оно будет установлено автоматически.</w:t>
      </w:r>
    </w:p>
    <w:p w14:paraId="3136F324" w14:textId="77777777" w:rsidR="008572F9" w:rsidRPr="008572F9" w:rsidRDefault="008572F9" w:rsidP="008572F9">
      <w:pPr>
        <w:pStyle w:val="phnormal"/>
      </w:pPr>
      <w:r w:rsidRPr="008572F9">
        <w:t>Указанным выше способом назначьте ролям «Администратора Системы», «Минимальная» права согласно таблице</w:t>
      </w:r>
      <w:r>
        <w:t xml:space="preserve"> ниже</w:t>
      </w:r>
      <w:r w:rsidRPr="008572F9">
        <w:t xml:space="preserve"> </w:t>
      </w:r>
      <w:r>
        <w:t>(</w:t>
      </w:r>
      <w:r>
        <w:fldChar w:fldCharType="begin"/>
      </w:r>
      <w:r>
        <w:instrText xml:space="preserve"> REF _Ref202354754 \h </w:instrText>
      </w:r>
      <w:r>
        <w:fldChar w:fldCharType="separate"/>
      </w:r>
      <w:r w:rsidR="00997E3B">
        <w:rPr>
          <w:spacing w:val="20"/>
        </w:rPr>
        <w:t>Таблица </w:t>
      </w:r>
      <w:r w:rsidR="00997E3B">
        <w:rPr>
          <w:noProof/>
        </w:rPr>
        <w:t>1</w:t>
      </w:r>
      <w:r>
        <w:fldChar w:fldCharType="end"/>
      </w:r>
      <w:r>
        <w:t>)</w:t>
      </w:r>
      <w:r w:rsidRPr="008572F9">
        <w:t xml:space="preserve"> в эталонной МО, а затем назначьте их для других МО на форме «Администратор</w:t>
      </w:r>
      <w:r>
        <w:t xml:space="preserve">/ </w:t>
      </w:r>
      <w:r w:rsidRPr="008572F9">
        <w:t>Настройка ролей» с помощью пункта контекстного меню «Н</w:t>
      </w:r>
      <w:r w:rsidR="00E07809">
        <w:t>азначить права для другого ЛПУ»</w:t>
      </w:r>
    </w:p>
    <w:p w14:paraId="241A8BFD" w14:textId="77777777" w:rsidR="002628F1" w:rsidRPr="008572F9" w:rsidRDefault="006F420A" w:rsidP="008572F9">
      <w:pPr>
        <w:pStyle w:val="phtabletitle"/>
      </w:pPr>
      <w:bookmarkStart w:id="14" w:name="_Ref202354754"/>
      <w:r>
        <w:rPr>
          <w:spacing w:val="20"/>
        </w:rPr>
        <w:t>Таблица </w:t>
      </w:r>
      <w:r w:rsidR="008572F9" w:rsidRPr="008572F9">
        <w:fldChar w:fldCharType="begin"/>
      </w:r>
      <w:r w:rsidR="008572F9" w:rsidRPr="008572F9">
        <w:instrText>SEQ Таблица \* ARABIC</w:instrText>
      </w:r>
      <w:r w:rsidR="008572F9" w:rsidRPr="008572F9">
        <w:fldChar w:fldCharType="separate"/>
      </w:r>
      <w:r w:rsidR="00997E3B">
        <w:rPr>
          <w:noProof/>
        </w:rPr>
        <w:t>1</w:t>
      </w:r>
      <w:r w:rsidR="008572F9" w:rsidRPr="008572F9">
        <w:fldChar w:fldCharType="end"/>
      </w:r>
      <w:bookmarkEnd w:id="14"/>
      <w:r w:rsidR="008572F9" w:rsidRPr="008572F9">
        <w:t xml:space="preserve"> </w:t>
      </w:r>
      <w:r w:rsidR="008572F9">
        <w:t xml:space="preserve">– </w:t>
      </w:r>
      <w:r w:rsidR="008572F9" w:rsidRPr="008572F9">
        <w:t>Список назначаемых прав ролям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952"/>
        <w:gridCol w:w="852"/>
        <w:gridCol w:w="3828"/>
        <w:gridCol w:w="3782"/>
      </w:tblGrid>
      <w:tr w:rsidR="008572F9" w:rsidRPr="008572F9" w14:paraId="5D57AEFC" w14:textId="77777777" w:rsidTr="00084D54">
        <w:trPr>
          <w:tblHeader/>
        </w:trPr>
        <w:tc>
          <w:tcPr>
            <w:tcW w:w="937" w:type="pct"/>
          </w:tcPr>
          <w:p w14:paraId="29792F92" w14:textId="77777777" w:rsidR="002628F1" w:rsidRPr="008572F9" w:rsidRDefault="008572F9" w:rsidP="008572F9">
            <w:pPr>
              <w:pStyle w:val="phtablecolcaption"/>
            </w:pPr>
            <w:bookmarkStart w:id="15" w:name="scroll-bookmark-6"/>
            <w:r w:rsidRPr="008572F9">
              <w:t>Роль</w:t>
            </w:r>
            <w:bookmarkEnd w:id="15"/>
          </w:p>
        </w:tc>
        <w:tc>
          <w:tcPr>
            <w:tcW w:w="409" w:type="pct"/>
          </w:tcPr>
          <w:p w14:paraId="2922B288" w14:textId="77777777" w:rsidR="002628F1" w:rsidRPr="008572F9" w:rsidRDefault="008572F9" w:rsidP="008572F9">
            <w:pPr>
              <w:pStyle w:val="phtablecolcaption"/>
            </w:pPr>
            <w:r w:rsidRPr="008572F9">
              <w:t>ЛПУ</w:t>
            </w:r>
          </w:p>
        </w:tc>
        <w:tc>
          <w:tcPr>
            <w:tcW w:w="1838" w:type="pct"/>
          </w:tcPr>
          <w:p w14:paraId="3327D19D" w14:textId="77777777" w:rsidR="002628F1" w:rsidRPr="008572F9" w:rsidRDefault="008572F9" w:rsidP="008572F9">
            <w:pPr>
              <w:pStyle w:val="phtablecolcaption"/>
            </w:pPr>
            <w:r w:rsidRPr="008572F9">
              <w:t>Права на просмотр раздела</w:t>
            </w:r>
          </w:p>
        </w:tc>
        <w:tc>
          <w:tcPr>
            <w:tcW w:w="1816" w:type="pct"/>
          </w:tcPr>
          <w:p w14:paraId="19A15572" w14:textId="77777777" w:rsidR="002628F1" w:rsidRPr="008572F9" w:rsidRDefault="008572F9" w:rsidP="008572F9">
            <w:pPr>
              <w:pStyle w:val="phtablecolcaption"/>
            </w:pPr>
            <w:r w:rsidRPr="008572F9">
              <w:t>Права на действия в разделе</w:t>
            </w:r>
          </w:p>
        </w:tc>
      </w:tr>
      <w:tr w:rsidR="008572F9" w:rsidRPr="008572F9" w14:paraId="75BE279E" w14:textId="77777777" w:rsidTr="00084D54">
        <w:tc>
          <w:tcPr>
            <w:tcW w:w="937" w:type="pct"/>
          </w:tcPr>
          <w:p w14:paraId="07E0D8B6" w14:textId="77777777" w:rsidR="002628F1" w:rsidRPr="008572F9" w:rsidRDefault="008572F9" w:rsidP="008572F9">
            <w:pPr>
              <w:pStyle w:val="phtablecellleft"/>
            </w:pPr>
            <w:r w:rsidRPr="008572F9">
              <w:t>Администратор Системы</w:t>
            </w:r>
          </w:p>
        </w:tc>
        <w:tc>
          <w:tcPr>
            <w:tcW w:w="409" w:type="pct"/>
          </w:tcPr>
          <w:p w14:paraId="57E66574" w14:textId="77777777" w:rsidR="002628F1" w:rsidRPr="008572F9" w:rsidRDefault="008572F9" w:rsidP="008572F9">
            <w:pPr>
              <w:pStyle w:val="phtablecellleft"/>
            </w:pPr>
            <w:r w:rsidRPr="008572F9">
              <w:t>МО</w:t>
            </w:r>
          </w:p>
        </w:tc>
        <w:tc>
          <w:tcPr>
            <w:tcW w:w="1838" w:type="pct"/>
          </w:tcPr>
          <w:p w14:paraId="3CCEFAD8" w14:textId="77777777" w:rsidR="002628F1" w:rsidRPr="008572F9" w:rsidRDefault="008572F9" w:rsidP="008572F9">
            <w:pPr>
              <w:pStyle w:val="phtablecellleft"/>
            </w:pPr>
            <w:r w:rsidRPr="008572F9">
              <w:t>КЦ:</w:t>
            </w:r>
            <w:r>
              <w:t xml:space="preserve"> </w:t>
            </w:r>
            <w:r w:rsidRPr="008572F9">
              <w:t>Настройка доступности МО для записи</w:t>
            </w:r>
          </w:p>
        </w:tc>
        <w:tc>
          <w:tcPr>
            <w:tcW w:w="1816" w:type="pct"/>
          </w:tcPr>
          <w:p w14:paraId="6B79F2EE" w14:textId="77777777" w:rsidR="002628F1" w:rsidRPr="008572F9" w:rsidRDefault="008572F9" w:rsidP="008572F9">
            <w:pPr>
              <w:pStyle w:val="phtableitemizedlist1"/>
            </w:pPr>
            <w:r>
              <w:t>д</w:t>
            </w:r>
            <w:r w:rsidRPr="008572F9">
              <w:t>обавление</w:t>
            </w:r>
            <w:r>
              <w:t>;</w:t>
            </w:r>
          </w:p>
          <w:p w14:paraId="406972B9" w14:textId="77777777" w:rsidR="002628F1" w:rsidRPr="008572F9" w:rsidRDefault="008572F9" w:rsidP="008572F9">
            <w:pPr>
              <w:pStyle w:val="phtableitemizedlist1"/>
            </w:pPr>
            <w:r>
              <w:t>и</w:t>
            </w:r>
            <w:r w:rsidRPr="008572F9">
              <w:t>справление</w:t>
            </w:r>
            <w:r>
              <w:t>;</w:t>
            </w:r>
          </w:p>
          <w:p w14:paraId="2862EA2A" w14:textId="77777777" w:rsidR="002628F1" w:rsidRPr="008572F9" w:rsidRDefault="008572F9" w:rsidP="008572F9">
            <w:pPr>
              <w:pStyle w:val="phtableitemizedlist1"/>
            </w:pPr>
            <w:r>
              <w:t>у</w:t>
            </w:r>
            <w:r w:rsidRPr="008572F9">
              <w:t>даление</w:t>
            </w:r>
          </w:p>
        </w:tc>
      </w:tr>
      <w:tr w:rsidR="008572F9" w:rsidRPr="008572F9" w14:paraId="6D32A7B2" w14:textId="77777777" w:rsidTr="00084D54">
        <w:tc>
          <w:tcPr>
            <w:tcW w:w="937" w:type="pct"/>
          </w:tcPr>
          <w:p w14:paraId="1B02DADA" w14:textId="77777777" w:rsidR="002628F1" w:rsidRPr="008572F9" w:rsidRDefault="008572F9" w:rsidP="008572F9">
            <w:pPr>
              <w:pStyle w:val="phtablecellleft"/>
            </w:pPr>
            <w:r w:rsidRPr="008572F9">
              <w:t>Минимальная</w:t>
            </w:r>
          </w:p>
        </w:tc>
        <w:tc>
          <w:tcPr>
            <w:tcW w:w="409" w:type="pct"/>
          </w:tcPr>
          <w:p w14:paraId="579299D0" w14:textId="77777777" w:rsidR="002628F1" w:rsidRPr="008572F9" w:rsidRDefault="008572F9" w:rsidP="008572F9">
            <w:pPr>
              <w:pStyle w:val="phtablecellleft"/>
            </w:pPr>
            <w:r w:rsidRPr="008572F9">
              <w:t>МО</w:t>
            </w:r>
          </w:p>
        </w:tc>
        <w:tc>
          <w:tcPr>
            <w:tcW w:w="1838" w:type="pct"/>
          </w:tcPr>
          <w:p w14:paraId="2E239861" w14:textId="77777777" w:rsidR="002628F1" w:rsidRPr="008572F9" w:rsidRDefault="008572F9" w:rsidP="008572F9">
            <w:pPr>
              <w:pStyle w:val="phtablecellleft"/>
            </w:pPr>
            <w:r w:rsidRPr="008572F9">
              <w:t>КЦ:</w:t>
            </w:r>
            <w:r>
              <w:t xml:space="preserve"> </w:t>
            </w:r>
            <w:r w:rsidRPr="008572F9">
              <w:t>Настройка доступности МО для записи</w:t>
            </w:r>
          </w:p>
        </w:tc>
        <w:tc>
          <w:tcPr>
            <w:tcW w:w="1816" w:type="pct"/>
          </w:tcPr>
          <w:p w14:paraId="26999695" w14:textId="77777777" w:rsidR="002628F1" w:rsidRPr="008572F9" w:rsidRDefault="008572F9" w:rsidP="008572F9">
            <w:pPr>
              <w:pStyle w:val="phtablecellleft"/>
            </w:pPr>
            <w:r w:rsidRPr="008572F9">
              <w:t>–</w:t>
            </w:r>
          </w:p>
        </w:tc>
      </w:tr>
    </w:tbl>
    <w:p w14:paraId="4B584223" w14:textId="77777777" w:rsidR="002628F1" w:rsidRPr="008572F9" w:rsidRDefault="008572F9">
      <w:pPr>
        <w:pStyle w:val="2"/>
      </w:pPr>
      <w:bookmarkStart w:id="16" w:name="_Toc256000004"/>
      <w:bookmarkStart w:id="17" w:name="scroll-bookmark-7"/>
      <w:bookmarkStart w:id="18" w:name="_Toc204948246"/>
      <w:r w:rsidRPr="008572F9">
        <w:t>Настройка видов оплат</w:t>
      </w:r>
      <w:bookmarkEnd w:id="16"/>
      <w:bookmarkEnd w:id="17"/>
      <w:bookmarkEnd w:id="18"/>
    </w:p>
    <w:p w14:paraId="13EE16E7" w14:textId="77777777" w:rsidR="002628F1" w:rsidRPr="008572F9" w:rsidRDefault="008572F9" w:rsidP="008572F9">
      <w:pPr>
        <w:pStyle w:val="phnormal"/>
      </w:pPr>
      <w:r w:rsidRPr="008572F9">
        <w:t xml:space="preserve">Настройка обязательная и выполняется для возможности выбора сотрудниками контакт-центра вида оплаты. Для этого необходимо настроить дополнительное свойство </w:t>
      </w:r>
      <w:r>
        <w:lastRenderedPageBreak/>
        <w:t>«</w:t>
      </w:r>
      <w:r w:rsidRPr="008572F9">
        <w:t>PAYMENT_KIND_CALL_CENTR</w:t>
      </w:r>
      <w:r>
        <w:t>»</w:t>
      </w:r>
      <w:r w:rsidRPr="008572F9">
        <w:t xml:space="preserve"> и заполнить его у тех видов оплат, которые необходимы для работы контакт-центра.</w:t>
      </w:r>
    </w:p>
    <w:p w14:paraId="2FF15BC2" w14:textId="77777777" w:rsidR="002628F1" w:rsidRPr="008572F9" w:rsidRDefault="008572F9">
      <w:pPr>
        <w:pStyle w:val="3"/>
      </w:pPr>
      <w:bookmarkStart w:id="19" w:name="_Toc256000005"/>
      <w:bookmarkStart w:id="20" w:name="scroll-bookmark-8"/>
      <w:bookmarkStart w:id="21" w:name="_Toc204948247"/>
      <w:r w:rsidRPr="008572F9">
        <w:t>Добавление дополнительных свойств</w:t>
      </w:r>
      <w:bookmarkEnd w:id="19"/>
      <w:bookmarkEnd w:id="20"/>
      <w:bookmarkEnd w:id="21"/>
    </w:p>
    <w:p w14:paraId="5959F206" w14:textId="77777777" w:rsidR="002628F1" w:rsidRPr="008572F9" w:rsidRDefault="008572F9" w:rsidP="008572F9">
      <w:pPr>
        <w:pStyle w:val="phlistitemizedtitle"/>
      </w:pPr>
      <w:r w:rsidRPr="008572F9">
        <w:t>Для добавления дополнительного свойства выполните следующие действия:</w:t>
      </w:r>
    </w:p>
    <w:p w14:paraId="6AA6B422" w14:textId="77777777" w:rsidR="002628F1" w:rsidRPr="008572F9" w:rsidRDefault="008572F9" w:rsidP="008572F9">
      <w:pPr>
        <w:pStyle w:val="phlistitemized1"/>
      </w:pPr>
      <w:r w:rsidRPr="008572F9">
        <w:t xml:space="preserve">выберите пункт главного меню </w:t>
      </w:r>
      <w:r>
        <w:t>«</w:t>
      </w:r>
      <w:r w:rsidRPr="008572F9">
        <w:t>Система</w:t>
      </w:r>
      <w:r>
        <w:t xml:space="preserve">/ </w:t>
      </w:r>
      <w:r w:rsidRPr="008572F9">
        <w:t>Дополнительные свойства: настройка</w:t>
      </w:r>
      <w:r>
        <w:t>»</w:t>
      </w:r>
      <w:r w:rsidRPr="008572F9">
        <w:t>. Откроется форма настройки дополнительных свойств</w:t>
      </w:r>
      <w:r>
        <w:t xml:space="preserve"> (</w:t>
      </w:r>
      <w:r>
        <w:fldChar w:fldCharType="begin"/>
      </w:r>
      <w:r>
        <w:instrText xml:space="preserve"> REF _Ref202354830 \h </w:instrText>
      </w:r>
      <w:r>
        <w:fldChar w:fldCharType="separate"/>
      </w:r>
      <w:r w:rsidR="00997E3B">
        <w:t>Рисунок </w:t>
      </w:r>
      <w:r w:rsidR="00997E3B">
        <w:rPr>
          <w:noProof/>
        </w:rPr>
        <w:t>2</w:t>
      </w:r>
      <w:r>
        <w:fldChar w:fldCharType="end"/>
      </w:r>
      <w:r>
        <w:t>)</w:t>
      </w:r>
      <w:r w:rsidRPr="008572F9">
        <w:t>;</w:t>
      </w:r>
    </w:p>
    <w:p w14:paraId="18596208" w14:textId="77777777" w:rsidR="002628F1" w:rsidRPr="008572F9" w:rsidRDefault="008572F9" w:rsidP="008572F9">
      <w:pPr>
        <w:pStyle w:val="phfigure"/>
      </w:pPr>
      <w:r w:rsidRPr="008572F9">
        <w:rPr>
          <w:noProof/>
        </w:rPr>
        <w:drawing>
          <wp:inline distT="0" distB="0" distL="0" distR="0" wp14:anchorId="4D6C9A34" wp14:editId="5A648A5D">
            <wp:extent cx="6295390" cy="3312363"/>
            <wp:effectExtent l="19050" t="19050" r="10160" b="21590"/>
            <wp:docPr id="100004" name="Рисунок 100004" descr="Форма настройки дополнительных свойствФорма настройки дополнительных свой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036683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1236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812930A" w14:textId="77777777" w:rsidR="002628F1" w:rsidRPr="008572F9" w:rsidRDefault="006F420A" w:rsidP="008572F9">
      <w:pPr>
        <w:pStyle w:val="phfiguretitle"/>
      </w:pPr>
      <w:bookmarkStart w:id="22" w:name="_Ref202354830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2</w:t>
      </w:r>
      <w:r w:rsidR="008572F9" w:rsidRPr="008572F9">
        <w:fldChar w:fldCharType="end"/>
      </w:r>
      <w:bookmarkEnd w:id="22"/>
      <w:r w:rsidR="008572F9" w:rsidRPr="008572F9">
        <w:t xml:space="preserve"> </w:t>
      </w:r>
      <w:r w:rsidR="008572F9">
        <w:t xml:space="preserve">– </w:t>
      </w:r>
      <w:r w:rsidR="008572F9" w:rsidRPr="008572F9">
        <w:t>Форма настройки дополнительных свойств</w:t>
      </w:r>
    </w:p>
    <w:p w14:paraId="3B9FC112" w14:textId="77777777" w:rsidR="002628F1" w:rsidRPr="008572F9" w:rsidRDefault="008572F9" w:rsidP="008572F9">
      <w:pPr>
        <w:pStyle w:val="phlistitemized1"/>
      </w:pPr>
      <w:r w:rsidRPr="008572F9">
        <w:t xml:space="preserve">в блоке </w:t>
      </w:r>
      <w:r>
        <w:t>«</w:t>
      </w:r>
      <w:r w:rsidRPr="008572F9">
        <w:t>Каталоги</w:t>
      </w:r>
      <w:r>
        <w:t>»</w:t>
      </w:r>
      <w:r w:rsidRPr="008572F9">
        <w:t xml:space="preserve"> выберите каталог</w:t>
      </w:r>
      <w:r>
        <w:t xml:space="preserve"> «</w:t>
      </w:r>
      <w:r w:rsidRPr="008572F9">
        <w:t>Контакт-центр</w:t>
      </w:r>
      <w:r>
        <w:t>»</w:t>
      </w:r>
      <w:r w:rsidRPr="008572F9">
        <w:t xml:space="preserve"> для размещения дополнительных свойств. Если каталог отсутствует, то можно создать его самостоятельно;</w:t>
      </w:r>
    </w:p>
    <w:p w14:paraId="7ABEB297" w14:textId="77777777" w:rsidR="002628F1" w:rsidRPr="008572F9" w:rsidRDefault="008572F9" w:rsidP="008572F9">
      <w:pPr>
        <w:pStyle w:val="phlistitemized1"/>
      </w:pPr>
      <w:r w:rsidRPr="008572F9">
        <w:t xml:space="preserve">в блоке </w:t>
      </w:r>
      <w:r>
        <w:t>«</w:t>
      </w:r>
      <w:r w:rsidRPr="008572F9">
        <w:t>Свойства документов</w:t>
      </w:r>
      <w:r>
        <w:t>»</w:t>
      </w:r>
      <w:r w:rsidRPr="008572F9">
        <w:t xml:space="preserve"> выберите пункт контекстного меню </w:t>
      </w:r>
      <w:r>
        <w:t>«</w:t>
      </w:r>
      <w:r w:rsidRPr="008572F9">
        <w:t>Добавить</w:t>
      </w:r>
      <w:r>
        <w:t>»</w:t>
      </w:r>
      <w:r w:rsidRPr="008572F9">
        <w:t xml:space="preserve">. Откроется окно </w:t>
      </w:r>
      <w:r>
        <w:t>«</w:t>
      </w:r>
      <w:r w:rsidRPr="008572F9">
        <w:t>Свойства документов: Добавление</w:t>
      </w:r>
      <w:r>
        <w:t>» (</w:t>
      </w:r>
      <w:r>
        <w:fldChar w:fldCharType="begin"/>
      </w:r>
      <w:r>
        <w:instrText xml:space="preserve"> REF _Ref202354857 \h </w:instrText>
      </w:r>
      <w:r>
        <w:fldChar w:fldCharType="separate"/>
      </w:r>
      <w:r w:rsidR="00997E3B">
        <w:t>Рисунок </w:t>
      </w:r>
      <w:r w:rsidR="00997E3B">
        <w:rPr>
          <w:noProof/>
        </w:rPr>
        <w:t>3</w:t>
      </w:r>
      <w:r>
        <w:fldChar w:fldCharType="end"/>
      </w:r>
      <w:r>
        <w:t>)</w:t>
      </w:r>
      <w:r w:rsidRPr="008572F9">
        <w:t>;</w:t>
      </w:r>
    </w:p>
    <w:p w14:paraId="00D65002" w14:textId="77777777" w:rsidR="002628F1" w:rsidRPr="008572F9" w:rsidRDefault="008572F9" w:rsidP="008572F9">
      <w:pPr>
        <w:pStyle w:val="phfigure"/>
      </w:pPr>
      <w:r w:rsidRPr="008572F9">
        <w:rPr>
          <w:noProof/>
        </w:rPr>
        <w:lastRenderedPageBreak/>
        <w:drawing>
          <wp:inline distT="0" distB="0" distL="0" distR="0" wp14:anchorId="5E1D0AF1" wp14:editId="1B39B4BE">
            <wp:extent cx="4095750" cy="3619500"/>
            <wp:effectExtent l="19050" t="19050" r="19050" b="19050"/>
            <wp:docPr id="100005" name="Рисунок 100005" descr="Окно добавления дополнительного сво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48953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6195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8C807A9" w14:textId="77777777" w:rsidR="002628F1" w:rsidRPr="008572F9" w:rsidRDefault="006F420A" w:rsidP="008572F9">
      <w:pPr>
        <w:pStyle w:val="phfiguretitle"/>
      </w:pPr>
      <w:bookmarkStart w:id="23" w:name="_Ref202354857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3</w:t>
      </w:r>
      <w:r w:rsidR="008572F9" w:rsidRPr="008572F9">
        <w:fldChar w:fldCharType="end"/>
      </w:r>
      <w:bookmarkEnd w:id="23"/>
      <w:r w:rsidR="008572F9">
        <w:t xml:space="preserve"> –</w:t>
      </w:r>
      <w:r w:rsidR="008572F9" w:rsidRPr="008572F9">
        <w:t xml:space="preserve"> Окно </w:t>
      </w:r>
      <w:r w:rsidR="008572F9">
        <w:t>«</w:t>
      </w:r>
      <w:r w:rsidR="008572F9" w:rsidRPr="008572F9">
        <w:t>Свойства документов: Добавление</w:t>
      </w:r>
      <w:r w:rsidR="008572F9">
        <w:t>»</w:t>
      </w:r>
    </w:p>
    <w:p w14:paraId="6CDABB4E" w14:textId="77777777" w:rsidR="002628F1" w:rsidRPr="008572F9" w:rsidRDefault="008572F9" w:rsidP="008572F9">
      <w:pPr>
        <w:pStyle w:val="phlistitemized1"/>
      </w:pPr>
      <w:r w:rsidRPr="008572F9">
        <w:t>заполните поля согласно таблице</w:t>
      </w:r>
      <w:r>
        <w:t xml:space="preserve"> (</w:t>
      </w:r>
      <w:r>
        <w:fldChar w:fldCharType="begin"/>
      </w:r>
      <w:r>
        <w:instrText xml:space="preserve"> REF _Ref202354876 \h </w:instrText>
      </w:r>
      <w:r>
        <w:fldChar w:fldCharType="separate"/>
      </w:r>
      <w:r w:rsidR="00997E3B">
        <w:rPr>
          <w:spacing w:val="20"/>
        </w:rPr>
        <w:t>Таблица </w:t>
      </w:r>
      <w:r w:rsidR="00997E3B">
        <w:rPr>
          <w:noProof/>
        </w:rPr>
        <w:t>2</w:t>
      </w:r>
      <w:r>
        <w:fldChar w:fldCharType="end"/>
      </w:r>
      <w:r>
        <w:t>)</w:t>
      </w:r>
      <w:r w:rsidRPr="008572F9">
        <w:t>;</w:t>
      </w:r>
    </w:p>
    <w:p w14:paraId="1E508DA2" w14:textId="77777777" w:rsidR="002628F1" w:rsidRPr="008572F9" w:rsidRDefault="006F420A" w:rsidP="008572F9">
      <w:pPr>
        <w:pStyle w:val="phtabletitle"/>
      </w:pPr>
      <w:bookmarkStart w:id="24" w:name="_Ref202354876"/>
      <w:r>
        <w:rPr>
          <w:spacing w:val="20"/>
        </w:rPr>
        <w:t>Таблица </w:t>
      </w:r>
      <w:r w:rsidR="008572F9" w:rsidRPr="008572F9">
        <w:fldChar w:fldCharType="begin"/>
      </w:r>
      <w:r w:rsidR="008572F9" w:rsidRPr="008572F9">
        <w:instrText>SEQ Таблица \* ARABIC</w:instrText>
      </w:r>
      <w:r w:rsidR="008572F9" w:rsidRPr="008572F9">
        <w:fldChar w:fldCharType="separate"/>
      </w:r>
      <w:r w:rsidR="00997E3B">
        <w:rPr>
          <w:noProof/>
        </w:rPr>
        <w:t>2</w:t>
      </w:r>
      <w:r w:rsidR="008572F9" w:rsidRPr="008572F9">
        <w:fldChar w:fldCharType="end"/>
      </w:r>
      <w:bookmarkEnd w:id="24"/>
      <w:r w:rsidR="008572F9" w:rsidRPr="008572F9">
        <w:t xml:space="preserve"> </w:t>
      </w:r>
      <w:r w:rsidR="008572F9">
        <w:t xml:space="preserve">– </w:t>
      </w:r>
      <w:r w:rsidR="008572F9" w:rsidRPr="008572F9">
        <w:t>Значения полей окна добавления дополнительного свойства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503"/>
        <w:gridCol w:w="5911"/>
      </w:tblGrid>
      <w:tr w:rsidR="008572F9" w:rsidRPr="008572F9" w14:paraId="4CE348D5" w14:textId="77777777" w:rsidTr="00084D54">
        <w:trPr>
          <w:tblHeader/>
        </w:trPr>
        <w:tc>
          <w:tcPr>
            <w:tcW w:w="2162" w:type="pct"/>
          </w:tcPr>
          <w:p w14:paraId="135641B7" w14:textId="77777777" w:rsidR="002628F1" w:rsidRPr="008572F9" w:rsidRDefault="008572F9" w:rsidP="008572F9">
            <w:pPr>
              <w:pStyle w:val="phtablecolcaption"/>
            </w:pPr>
            <w:bookmarkStart w:id="25" w:name="scroll-bookmark-9"/>
            <w:r w:rsidRPr="008572F9">
              <w:t>Наименование поля</w:t>
            </w:r>
            <w:bookmarkEnd w:id="25"/>
          </w:p>
        </w:tc>
        <w:tc>
          <w:tcPr>
            <w:tcW w:w="2838" w:type="pct"/>
          </w:tcPr>
          <w:p w14:paraId="6F23D65B" w14:textId="77777777" w:rsidR="002628F1" w:rsidRPr="008572F9" w:rsidRDefault="008572F9" w:rsidP="008572F9">
            <w:pPr>
              <w:pStyle w:val="phtablecolcaption"/>
            </w:pPr>
            <w:r w:rsidRPr="008572F9">
              <w:t>Значение</w:t>
            </w:r>
          </w:p>
        </w:tc>
      </w:tr>
      <w:tr w:rsidR="008572F9" w:rsidRPr="008572F9" w14:paraId="03EBC1B4" w14:textId="77777777" w:rsidTr="00084D54">
        <w:tc>
          <w:tcPr>
            <w:tcW w:w="2162" w:type="pct"/>
          </w:tcPr>
          <w:p w14:paraId="466E033F" w14:textId="77777777" w:rsidR="002628F1" w:rsidRPr="008572F9" w:rsidRDefault="008572F9" w:rsidP="008572F9">
            <w:pPr>
              <w:pStyle w:val="phtablecellleft"/>
            </w:pPr>
            <w:r w:rsidRPr="008572F9">
              <w:t>Код свойства</w:t>
            </w:r>
          </w:p>
        </w:tc>
        <w:tc>
          <w:tcPr>
            <w:tcW w:w="2838" w:type="pct"/>
          </w:tcPr>
          <w:p w14:paraId="057F68FF" w14:textId="77777777" w:rsidR="002628F1" w:rsidRPr="008572F9" w:rsidRDefault="008572F9" w:rsidP="008572F9">
            <w:pPr>
              <w:pStyle w:val="phtablecellleft"/>
            </w:pPr>
            <w:r w:rsidRPr="008572F9">
              <w:t>PAYMENT_KIND_CALL_CENTR</w:t>
            </w:r>
          </w:p>
        </w:tc>
      </w:tr>
      <w:tr w:rsidR="008572F9" w:rsidRPr="008572F9" w14:paraId="64D68857" w14:textId="77777777" w:rsidTr="00084D54">
        <w:tc>
          <w:tcPr>
            <w:tcW w:w="2162" w:type="pct"/>
          </w:tcPr>
          <w:p w14:paraId="0672B950" w14:textId="77777777" w:rsidR="002628F1" w:rsidRPr="008572F9" w:rsidRDefault="008572F9" w:rsidP="008572F9">
            <w:pPr>
              <w:pStyle w:val="phtablecellleft"/>
            </w:pPr>
            <w:r w:rsidRPr="008572F9">
              <w:t>Наименование свойства</w:t>
            </w:r>
          </w:p>
        </w:tc>
        <w:tc>
          <w:tcPr>
            <w:tcW w:w="2838" w:type="pct"/>
          </w:tcPr>
          <w:p w14:paraId="7A3BD7E6" w14:textId="77777777" w:rsidR="002628F1" w:rsidRPr="008572F9" w:rsidRDefault="008572F9" w:rsidP="008572F9">
            <w:pPr>
              <w:pStyle w:val="phtablecellleft"/>
            </w:pPr>
            <w:r w:rsidRPr="008572F9">
              <w:t>Доступный вид оплаты для контакт-центра</w:t>
            </w:r>
          </w:p>
        </w:tc>
      </w:tr>
      <w:tr w:rsidR="008572F9" w:rsidRPr="008572F9" w14:paraId="347C1D35" w14:textId="77777777" w:rsidTr="00084D54">
        <w:tc>
          <w:tcPr>
            <w:tcW w:w="2162" w:type="pct"/>
          </w:tcPr>
          <w:p w14:paraId="15396021" w14:textId="77777777" w:rsidR="002628F1" w:rsidRPr="008572F9" w:rsidRDefault="008572F9" w:rsidP="008572F9">
            <w:pPr>
              <w:pStyle w:val="phtablecellleft"/>
            </w:pPr>
            <w:r w:rsidRPr="008572F9">
              <w:t>Способ формирования</w:t>
            </w:r>
          </w:p>
        </w:tc>
        <w:tc>
          <w:tcPr>
            <w:tcW w:w="2838" w:type="pct"/>
          </w:tcPr>
          <w:p w14:paraId="55298264" w14:textId="77777777" w:rsidR="002628F1" w:rsidRPr="008572F9" w:rsidRDefault="008572F9" w:rsidP="008572F9">
            <w:pPr>
              <w:pStyle w:val="phtablecellleft"/>
            </w:pPr>
            <w:r w:rsidRPr="008572F9">
              <w:t>Вручную</w:t>
            </w:r>
          </w:p>
        </w:tc>
      </w:tr>
      <w:tr w:rsidR="008572F9" w:rsidRPr="008572F9" w14:paraId="5E8AA7B8" w14:textId="77777777" w:rsidTr="00084D54">
        <w:tc>
          <w:tcPr>
            <w:tcW w:w="2162" w:type="pct"/>
          </w:tcPr>
          <w:p w14:paraId="18793CCB" w14:textId="77777777" w:rsidR="002628F1" w:rsidRPr="008572F9" w:rsidRDefault="008572F9" w:rsidP="008572F9">
            <w:pPr>
              <w:pStyle w:val="phtablecellleft"/>
            </w:pPr>
            <w:r w:rsidRPr="008572F9">
              <w:t>Тип данных</w:t>
            </w:r>
          </w:p>
        </w:tc>
        <w:tc>
          <w:tcPr>
            <w:tcW w:w="2838" w:type="pct"/>
          </w:tcPr>
          <w:p w14:paraId="7E1DF69C" w14:textId="77777777" w:rsidR="002628F1" w:rsidRPr="008572F9" w:rsidRDefault="008572F9" w:rsidP="008572F9">
            <w:pPr>
              <w:pStyle w:val="phtablecellleft"/>
            </w:pPr>
            <w:r w:rsidRPr="008572F9">
              <w:t>Строка</w:t>
            </w:r>
          </w:p>
        </w:tc>
      </w:tr>
    </w:tbl>
    <w:p w14:paraId="0851312A" w14:textId="77777777" w:rsidR="008572F9" w:rsidRDefault="008572F9" w:rsidP="008572F9">
      <w:pPr>
        <w:pStyle w:val="phnormal"/>
      </w:pPr>
    </w:p>
    <w:p w14:paraId="2DD7BA47" w14:textId="77777777" w:rsidR="002628F1" w:rsidRPr="008572F9" w:rsidRDefault="008572F9" w:rsidP="008572F9">
      <w:pPr>
        <w:pStyle w:val="phlistitemized1"/>
      </w:pPr>
      <w:r w:rsidRPr="008572F9">
        <w:t xml:space="preserve">нажмите на кнопку </w:t>
      </w:r>
      <w:r>
        <w:t>«</w:t>
      </w:r>
      <w:r w:rsidRPr="008572F9">
        <w:t>ОК</w:t>
      </w:r>
      <w:r>
        <w:t>»</w:t>
      </w:r>
      <w:r w:rsidRPr="008572F9">
        <w:t>.</w:t>
      </w:r>
      <w:r>
        <w:t xml:space="preserve"> </w:t>
      </w:r>
      <w:r w:rsidRPr="008572F9">
        <w:t>Добавленное свойство отобразится в списке.</w:t>
      </w:r>
    </w:p>
    <w:p w14:paraId="4811FB1A" w14:textId="77777777" w:rsidR="002628F1" w:rsidRPr="008572F9" w:rsidRDefault="008572F9">
      <w:pPr>
        <w:pStyle w:val="3"/>
      </w:pPr>
      <w:bookmarkStart w:id="26" w:name="_Toc256000006"/>
      <w:bookmarkStart w:id="27" w:name="scroll-bookmark-10"/>
      <w:bookmarkStart w:id="28" w:name="_Toc204948248"/>
      <w:r w:rsidRPr="008572F9">
        <w:t>Связь дополнительного свойства с разделами</w:t>
      </w:r>
      <w:bookmarkEnd w:id="26"/>
      <w:bookmarkEnd w:id="27"/>
      <w:bookmarkEnd w:id="28"/>
    </w:p>
    <w:p w14:paraId="74DAEEF5" w14:textId="77777777" w:rsidR="002628F1" w:rsidRPr="008572F9" w:rsidRDefault="008572F9" w:rsidP="008572F9">
      <w:pPr>
        <w:pStyle w:val="phlistitemizedtitle"/>
      </w:pPr>
      <w:r w:rsidRPr="008572F9">
        <w:t>Для добавления связей с разделами выполните следующие действия:</w:t>
      </w:r>
    </w:p>
    <w:p w14:paraId="0E0E1708" w14:textId="77777777" w:rsidR="002628F1" w:rsidRPr="008572F9" w:rsidRDefault="008572F9" w:rsidP="008572F9">
      <w:pPr>
        <w:pStyle w:val="phlistitemized1"/>
      </w:pPr>
      <w:r w:rsidRPr="008572F9">
        <w:t xml:space="preserve">выберите пункт главного меню </w:t>
      </w:r>
      <w:r>
        <w:t>«</w:t>
      </w:r>
      <w:r w:rsidRPr="008572F9">
        <w:t>Система</w:t>
      </w:r>
      <w:r>
        <w:t xml:space="preserve">/ </w:t>
      </w:r>
      <w:r w:rsidRPr="008572F9">
        <w:t>Дополнительные свойства: настройка</w:t>
      </w:r>
      <w:r>
        <w:t>»</w:t>
      </w:r>
      <w:r w:rsidRPr="008572F9">
        <w:t>. Откроется форма настройки дополнительных свойств;</w:t>
      </w:r>
    </w:p>
    <w:p w14:paraId="4D964248" w14:textId="77777777" w:rsidR="002628F1" w:rsidRPr="008572F9" w:rsidRDefault="008572F9" w:rsidP="008572F9">
      <w:pPr>
        <w:pStyle w:val="phlistitemized1"/>
      </w:pPr>
      <w:r w:rsidRPr="008572F9">
        <w:t xml:space="preserve">в блоке </w:t>
      </w:r>
      <w:r>
        <w:t>«</w:t>
      </w:r>
      <w:r w:rsidRPr="008572F9">
        <w:t>Свойства документов</w:t>
      </w:r>
      <w:r>
        <w:t>»</w:t>
      </w:r>
      <w:r w:rsidRPr="008572F9">
        <w:t xml:space="preserve"> выберите дополнительное свойство с кодом </w:t>
      </w:r>
      <w:r>
        <w:t>«</w:t>
      </w:r>
      <w:r w:rsidRPr="008572F9">
        <w:t>PAYMENT_KIND_CALL_CENTR</w:t>
      </w:r>
      <w:r>
        <w:t>»</w:t>
      </w:r>
      <w:r w:rsidRPr="008572F9">
        <w:t>;</w:t>
      </w:r>
    </w:p>
    <w:p w14:paraId="18799CB9" w14:textId="77777777" w:rsidR="002628F1" w:rsidRPr="008572F9" w:rsidRDefault="008572F9" w:rsidP="008572F9">
      <w:pPr>
        <w:pStyle w:val="phlistitemized1"/>
      </w:pPr>
      <w:r w:rsidRPr="008572F9">
        <w:lastRenderedPageBreak/>
        <w:t xml:space="preserve">в блоке </w:t>
      </w:r>
      <w:r>
        <w:t>«</w:t>
      </w:r>
      <w:r w:rsidRPr="008572F9">
        <w:t>Свойства документов: связи с разделами</w:t>
      </w:r>
      <w:r>
        <w:t>»</w:t>
      </w:r>
      <w:r w:rsidRPr="008572F9">
        <w:t xml:space="preserve"> выберите пункт контекстного меню </w:t>
      </w:r>
      <w:r>
        <w:t>«</w:t>
      </w:r>
      <w:r w:rsidRPr="008572F9">
        <w:t>Добавить</w:t>
      </w:r>
      <w:r>
        <w:t>»</w:t>
      </w:r>
      <w:r w:rsidRPr="008572F9">
        <w:t>. Откроется окно добавления связи с разделом</w:t>
      </w:r>
      <w:r>
        <w:t xml:space="preserve"> (</w:t>
      </w:r>
      <w:r>
        <w:fldChar w:fldCharType="begin"/>
      </w:r>
      <w:r>
        <w:instrText xml:space="preserve"> REF _Ref202354894 \h </w:instrText>
      </w:r>
      <w:r>
        <w:fldChar w:fldCharType="separate"/>
      </w:r>
      <w:r w:rsidR="00997E3B">
        <w:t>Рисунок </w:t>
      </w:r>
      <w:r w:rsidR="00997E3B">
        <w:rPr>
          <w:noProof/>
        </w:rPr>
        <w:t>4</w:t>
      </w:r>
      <w:r>
        <w:fldChar w:fldCharType="end"/>
      </w:r>
      <w:r>
        <w:t>)</w:t>
      </w:r>
      <w:r w:rsidRPr="008572F9">
        <w:t>;</w:t>
      </w:r>
    </w:p>
    <w:p w14:paraId="0C7E3383" w14:textId="77777777" w:rsidR="002628F1" w:rsidRPr="008572F9" w:rsidRDefault="008572F9" w:rsidP="008572F9">
      <w:pPr>
        <w:pStyle w:val="phfigure"/>
      </w:pPr>
      <w:r w:rsidRPr="008572F9">
        <w:rPr>
          <w:noProof/>
        </w:rPr>
        <w:drawing>
          <wp:inline distT="0" distB="0" distL="0" distR="0" wp14:anchorId="0FD793CD" wp14:editId="5C4DCA7B">
            <wp:extent cx="4924425" cy="2647950"/>
            <wp:effectExtent l="19050" t="19050" r="28575" b="19050"/>
            <wp:docPr id="100006" name="Рисунок 100006" descr="Окно добавления связи с разде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706373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6479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08AD4F2" w14:textId="77777777" w:rsidR="002628F1" w:rsidRPr="008572F9" w:rsidRDefault="006F420A" w:rsidP="008572F9">
      <w:pPr>
        <w:pStyle w:val="phfiguretitle"/>
      </w:pPr>
      <w:bookmarkStart w:id="29" w:name="_Ref202354894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4</w:t>
      </w:r>
      <w:r w:rsidR="008572F9" w:rsidRPr="008572F9">
        <w:fldChar w:fldCharType="end"/>
      </w:r>
      <w:bookmarkEnd w:id="29"/>
      <w:r w:rsidR="008572F9" w:rsidRPr="008572F9">
        <w:t xml:space="preserve"> </w:t>
      </w:r>
      <w:r w:rsidR="008572F9">
        <w:t xml:space="preserve">– </w:t>
      </w:r>
      <w:r w:rsidR="008572F9" w:rsidRPr="008572F9">
        <w:t>Окно добавления связи с разделом</w:t>
      </w:r>
    </w:p>
    <w:p w14:paraId="49183622" w14:textId="77777777" w:rsidR="008572F9" w:rsidRDefault="008572F9" w:rsidP="008572F9">
      <w:pPr>
        <w:pStyle w:val="phlistitemized1"/>
      </w:pPr>
      <w:r w:rsidRPr="008572F9">
        <w:t>заполните поля согласно таблице</w:t>
      </w:r>
      <w:r>
        <w:t xml:space="preserve"> (</w:t>
      </w:r>
      <w:r>
        <w:fldChar w:fldCharType="begin"/>
      </w:r>
      <w:r>
        <w:instrText xml:space="preserve"> REF _Ref202354906 \h </w:instrText>
      </w:r>
      <w:r>
        <w:fldChar w:fldCharType="separate"/>
      </w:r>
      <w:r w:rsidR="00997E3B">
        <w:rPr>
          <w:spacing w:val="20"/>
        </w:rPr>
        <w:t>Таблица </w:t>
      </w:r>
      <w:r w:rsidR="00997E3B">
        <w:rPr>
          <w:noProof/>
        </w:rPr>
        <w:t>3</w:t>
      </w:r>
      <w:r>
        <w:fldChar w:fldCharType="end"/>
      </w:r>
      <w:r>
        <w:t>)</w:t>
      </w:r>
      <w:r w:rsidRPr="008572F9">
        <w:t>;</w:t>
      </w:r>
    </w:p>
    <w:p w14:paraId="40E1979C" w14:textId="77777777" w:rsidR="002628F1" w:rsidRPr="008572F9" w:rsidRDefault="006F420A" w:rsidP="008572F9">
      <w:pPr>
        <w:pStyle w:val="phtabletitle"/>
      </w:pPr>
      <w:bookmarkStart w:id="30" w:name="_Ref202354906"/>
      <w:r>
        <w:rPr>
          <w:spacing w:val="20"/>
        </w:rPr>
        <w:t>Таблица </w:t>
      </w:r>
      <w:r w:rsidR="008572F9" w:rsidRPr="008572F9">
        <w:fldChar w:fldCharType="begin"/>
      </w:r>
      <w:r w:rsidR="008572F9" w:rsidRPr="008572F9">
        <w:instrText>SEQ Таблица \* ARABIC</w:instrText>
      </w:r>
      <w:r w:rsidR="008572F9" w:rsidRPr="008572F9">
        <w:fldChar w:fldCharType="separate"/>
      </w:r>
      <w:r w:rsidR="00997E3B">
        <w:rPr>
          <w:noProof/>
        </w:rPr>
        <w:t>3</w:t>
      </w:r>
      <w:r w:rsidR="008572F9" w:rsidRPr="008572F9">
        <w:fldChar w:fldCharType="end"/>
      </w:r>
      <w:bookmarkEnd w:id="30"/>
      <w:r w:rsidR="008572F9" w:rsidRPr="008572F9">
        <w:t xml:space="preserve"> </w:t>
      </w:r>
      <w:r w:rsidR="008572F9">
        <w:t xml:space="preserve">– </w:t>
      </w:r>
      <w:r w:rsidR="008572F9" w:rsidRPr="008572F9">
        <w:t>Заполнение полей окна добавления связи с разделом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503"/>
        <w:gridCol w:w="5911"/>
      </w:tblGrid>
      <w:tr w:rsidR="008572F9" w:rsidRPr="008572F9" w14:paraId="3E2158A2" w14:textId="77777777" w:rsidTr="00084D54">
        <w:trPr>
          <w:tblHeader/>
        </w:trPr>
        <w:tc>
          <w:tcPr>
            <w:tcW w:w="2162" w:type="pct"/>
          </w:tcPr>
          <w:p w14:paraId="29820CAC" w14:textId="77777777" w:rsidR="002628F1" w:rsidRPr="008572F9" w:rsidRDefault="008572F9" w:rsidP="008572F9">
            <w:pPr>
              <w:pStyle w:val="phtablecolcaption"/>
            </w:pPr>
            <w:bookmarkStart w:id="31" w:name="scroll-bookmark-11"/>
            <w:r w:rsidRPr="008572F9">
              <w:t>Наименование поля</w:t>
            </w:r>
            <w:bookmarkEnd w:id="31"/>
          </w:p>
        </w:tc>
        <w:tc>
          <w:tcPr>
            <w:tcW w:w="2838" w:type="pct"/>
          </w:tcPr>
          <w:p w14:paraId="7D2CE385" w14:textId="77777777" w:rsidR="002628F1" w:rsidRPr="008572F9" w:rsidRDefault="008572F9" w:rsidP="008572F9">
            <w:pPr>
              <w:pStyle w:val="phtablecolcaption"/>
            </w:pPr>
            <w:r w:rsidRPr="008572F9">
              <w:t>Значение</w:t>
            </w:r>
          </w:p>
        </w:tc>
      </w:tr>
      <w:tr w:rsidR="008572F9" w:rsidRPr="008572F9" w14:paraId="43C3A636" w14:textId="77777777" w:rsidTr="00084D54">
        <w:tc>
          <w:tcPr>
            <w:tcW w:w="2162" w:type="pct"/>
          </w:tcPr>
          <w:p w14:paraId="2052074F" w14:textId="77777777" w:rsidR="002628F1" w:rsidRPr="008572F9" w:rsidRDefault="008572F9" w:rsidP="008572F9">
            <w:pPr>
              <w:pStyle w:val="phtablecellleft"/>
            </w:pPr>
            <w:r w:rsidRPr="008572F9">
              <w:t>Приглашение ко вводу</w:t>
            </w:r>
          </w:p>
        </w:tc>
        <w:tc>
          <w:tcPr>
            <w:tcW w:w="2838" w:type="pct"/>
          </w:tcPr>
          <w:p w14:paraId="05EF2DFB" w14:textId="77777777" w:rsidR="002628F1" w:rsidRPr="008572F9" w:rsidRDefault="008572F9" w:rsidP="008572F9">
            <w:pPr>
              <w:pStyle w:val="phtablecellleft"/>
            </w:pPr>
            <w:r w:rsidRPr="008572F9">
              <w:t>Доступный вид оплаты для контакт-центра</w:t>
            </w:r>
          </w:p>
        </w:tc>
      </w:tr>
      <w:tr w:rsidR="008572F9" w:rsidRPr="008572F9" w14:paraId="30202A93" w14:textId="77777777" w:rsidTr="00084D54">
        <w:tc>
          <w:tcPr>
            <w:tcW w:w="2162" w:type="pct"/>
          </w:tcPr>
          <w:p w14:paraId="43CC5004" w14:textId="77777777" w:rsidR="002628F1" w:rsidRPr="008572F9" w:rsidRDefault="008572F9" w:rsidP="008572F9">
            <w:pPr>
              <w:pStyle w:val="phtablecellleft"/>
            </w:pPr>
            <w:r w:rsidRPr="008572F9">
              <w:t>Раздел</w:t>
            </w:r>
          </w:p>
        </w:tc>
        <w:tc>
          <w:tcPr>
            <w:tcW w:w="2838" w:type="pct"/>
          </w:tcPr>
          <w:p w14:paraId="10268099" w14:textId="77777777" w:rsidR="002628F1" w:rsidRPr="008572F9" w:rsidRDefault="008572F9" w:rsidP="008572F9">
            <w:pPr>
              <w:pStyle w:val="phtablecellleft"/>
            </w:pPr>
            <w:r w:rsidRPr="008572F9">
              <w:t>PAYMENT_KIND</w:t>
            </w:r>
          </w:p>
        </w:tc>
      </w:tr>
    </w:tbl>
    <w:p w14:paraId="5D0E1DB2" w14:textId="77777777" w:rsidR="008572F9" w:rsidRDefault="008572F9" w:rsidP="008572F9">
      <w:pPr>
        <w:pStyle w:val="phnormal"/>
      </w:pPr>
    </w:p>
    <w:p w14:paraId="01961CC5" w14:textId="77777777" w:rsidR="002628F1" w:rsidRPr="008572F9" w:rsidRDefault="008572F9" w:rsidP="008572F9">
      <w:pPr>
        <w:pStyle w:val="phlistitemized1"/>
      </w:pPr>
      <w:r w:rsidRPr="008572F9">
        <w:t xml:space="preserve">нажмите на кнопку </w:t>
      </w:r>
      <w:r>
        <w:t>«</w:t>
      </w:r>
      <w:r w:rsidRPr="008572F9">
        <w:t>ОК</w:t>
      </w:r>
      <w:r>
        <w:t>»</w:t>
      </w:r>
      <w:r w:rsidRPr="008572F9">
        <w:t>.</w:t>
      </w:r>
      <w:r>
        <w:t xml:space="preserve"> </w:t>
      </w:r>
      <w:r w:rsidRPr="008572F9">
        <w:t>Добавленная связь отобразится в списке.</w:t>
      </w:r>
    </w:p>
    <w:p w14:paraId="76DA62A4" w14:textId="77777777" w:rsidR="002628F1" w:rsidRPr="008572F9" w:rsidRDefault="008572F9">
      <w:pPr>
        <w:pStyle w:val="3"/>
      </w:pPr>
      <w:bookmarkStart w:id="32" w:name="_Toc256000007"/>
      <w:bookmarkStart w:id="33" w:name="scroll-bookmark-12"/>
      <w:bookmarkStart w:id="34" w:name="_Toc204948249"/>
      <w:r w:rsidRPr="008572F9">
        <w:t>Настройка вида оплаты</w:t>
      </w:r>
      <w:bookmarkEnd w:id="32"/>
      <w:bookmarkEnd w:id="33"/>
      <w:bookmarkEnd w:id="34"/>
    </w:p>
    <w:p w14:paraId="33072CCF" w14:textId="77777777" w:rsidR="008572F9" w:rsidRPr="008572F9" w:rsidRDefault="008572F9" w:rsidP="008572F9">
      <w:pPr>
        <w:pStyle w:val="phnormalnotetext"/>
      </w:pPr>
      <w:r w:rsidRPr="008572F9">
        <w:rPr>
          <w:rStyle w:val="phnormalnote0"/>
        </w:rPr>
        <w:t>Примечание</w:t>
      </w:r>
      <w:r w:rsidRPr="008572F9">
        <w:t xml:space="preserve"> – У администратора, выполняющего настройки, должны быть назначены права на просмотр и все действия в разделе «Виды оплаты».</w:t>
      </w:r>
    </w:p>
    <w:p w14:paraId="354ED08D" w14:textId="77777777" w:rsidR="002628F1" w:rsidRPr="008572F9" w:rsidRDefault="008572F9" w:rsidP="008572F9">
      <w:pPr>
        <w:pStyle w:val="phlistitemizedtitle"/>
      </w:pPr>
      <w:r w:rsidRPr="008572F9">
        <w:t>Для настройки вида оплаты выполните следующие действия:</w:t>
      </w:r>
    </w:p>
    <w:p w14:paraId="2BA37269" w14:textId="77777777" w:rsidR="002628F1" w:rsidRPr="008572F9" w:rsidRDefault="008572F9" w:rsidP="008572F9">
      <w:pPr>
        <w:pStyle w:val="phlistitemized1"/>
      </w:pPr>
      <w:r w:rsidRPr="008572F9">
        <w:t xml:space="preserve">выберите пункт главного меню </w:t>
      </w:r>
      <w:r>
        <w:t>«</w:t>
      </w:r>
      <w:r w:rsidRPr="008572F9">
        <w:t>Система</w:t>
      </w:r>
      <w:r>
        <w:t xml:space="preserve">/ </w:t>
      </w:r>
      <w:r w:rsidRPr="008572F9">
        <w:t>Словари-админ</w:t>
      </w:r>
      <w:r>
        <w:t>»</w:t>
      </w:r>
      <w:r w:rsidRPr="008572F9">
        <w:t>. Откроется форма настройки словарей</w:t>
      </w:r>
      <w:r>
        <w:t xml:space="preserve"> (</w:t>
      </w:r>
      <w:r>
        <w:fldChar w:fldCharType="begin"/>
      </w:r>
      <w:r>
        <w:instrText xml:space="preserve"> REF _Ref202354946 \h </w:instrText>
      </w:r>
      <w:r>
        <w:fldChar w:fldCharType="separate"/>
      </w:r>
      <w:r w:rsidR="00997E3B">
        <w:t>Рисунок </w:t>
      </w:r>
      <w:r w:rsidR="00997E3B">
        <w:rPr>
          <w:noProof/>
        </w:rPr>
        <w:t>5</w:t>
      </w:r>
      <w:r>
        <w:fldChar w:fldCharType="end"/>
      </w:r>
      <w:r>
        <w:t>)</w:t>
      </w:r>
      <w:r w:rsidRPr="008572F9">
        <w:t>;</w:t>
      </w:r>
    </w:p>
    <w:p w14:paraId="38690109" w14:textId="77777777" w:rsidR="002628F1" w:rsidRPr="008572F9" w:rsidRDefault="008572F9" w:rsidP="008572F9">
      <w:pPr>
        <w:pStyle w:val="phfigure"/>
      </w:pPr>
      <w:r w:rsidRPr="008572F9">
        <w:rPr>
          <w:noProof/>
        </w:rPr>
        <w:lastRenderedPageBreak/>
        <w:drawing>
          <wp:inline distT="0" distB="0" distL="0" distR="0" wp14:anchorId="2F5DB490" wp14:editId="38E4D706">
            <wp:extent cx="6295390" cy="3629371"/>
            <wp:effectExtent l="19050" t="19050" r="10160" b="28575"/>
            <wp:docPr id="100007" name="Рисунок 100007" descr="Форма настройки слова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612752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62937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F597669" w14:textId="77777777" w:rsidR="002628F1" w:rsidRPr="008572F9" w:rsidRDefault="006F420A" w:rsidP="008572F9">
      <w:pPr>
        <w:pStyle w:val="phfiguretitle"/>
      </w:pPr>
      <w:bookmarkStart w:id="35" w:name="_Ref202354946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5</w:t>
      </w:r>
      <w:r w:rsidR="008572F9" w:rsidRPr="008572F9">
        <w:fldChar w:fldCharType="end"/>
      </w:r>
      <w:bookmarkEnd w:id="35"/>
      <w:r w:rsidR="008572F9" w:rsidRPr="008572F9">
        <w:t xml:space="preserve"> </w:t>
      </w:r>
      <w:r w:rsidR="008572F9">
        <w:t xml:space="preserve">– </w:t>
      </w:r>
      <w:r w:rsidR="008572F9" w:rsidRPr="008572F9">
        <w:t>Форма настройки словарей</w:t>
      </w:r>
    </w:p>
    <w:p w14:paraId="16206035" w14:textId="77777777" w:rsidR="002628F1" w:rsidRPr="008572F9" w:rsidRDefault="008572F9" w:rsidP="008572F9">
      <w:pPr>
        <w:pStyle w:val="phlistitemized1"/>
      </w:pPr>
      <w:r w:rsidRPr="008572F9">
        <w:t xml:space="preserve">в блоке </w:t>
      </w:r>
      <w:r>
        <w:t>«</w:t>
      </w:r>
      <w:r w:rsidRPr="008572F9">
        <w:t>Словари-админ</w:t>
      </w:r>
      <w:r>
        <w:t>»</w:t>
      </w:r>
      <w:r w:rsidRPr="008572F9">
        <w:t xml:space="preserve"> найдите словарь с кодом </w:t>
      </w:r>
      <w:r>
        <w:t>«</w:t>
      </w:r>
      <w:r w:rsidRPr="008572F9">
        <w:t>PAYMENT_KIND</w:t>
      </w:r>
      <w:r>
        <w:t>»</w:t>
      </w:r>
      <w:r w:rsidRPr="008572F9">
        <w:t>, используя панель фильтрации;</w:t>
      </w:r>
    </w:p>
    <w:p w14:paraId="73177E5C" w14:textId="77777777" w:rsidR="002628F1" w:rsidRDefault="008572F9" w:rsidP="008572F9">
      <w:pPr>
        <w:pStyle w:val="phlistitemized1"/>
      </w:pPr>
      <w:r w:rsidRPr="008572F9">
        <w:t xml:space="preserve">нажмите на код или наименование найденного словаря. Откроется окно </w:t>
      </w:r>
      <w:r>
        <w:t>«</w:t>
      </w:r>
      <w:r w:rsidRPr="008572F9">
        <w:t>Виды оплаты</w:t>
      </w:r>
      <w:r>
        <w:t>»</w:t>
      </w:r>
      <w:r w:rsidR="002A5843">
        <w:t xml:space="preserve"> (</w:t>
      </w:r>
      <w:r w:rsidR="002A5843">
        <w:fldChar w:fldCharType="begin"/>
      </w:r>
      <w:r w:rsidR="002A5843">
        <w:instrText xml:space="preserve"> REF _Ref202354993 \h </w:instrText>
      </w:r>
      <w:r w:rsidR="002A5843">
        <w:fldChar w:fldCharType="separate"/>
      </w:r>
      <w:r w:rsidR="00997E3B">
        <w:t>Рисунок </w:t>
      </w:r>
      <w:r w:rsidR="00997E3B">
        <w:rPr>
          <w:noProof/>
        </w:rPr>
        <w:t>6</w:t>
      </w:r>
      <w:r w:rsidR="002A5843">
        <w:fldChar w:fldCharType="end"/>
      </w:r>
      <w:r w:rsidR="002A5843">
        <w:t>)</w:t>
      </w:r>
      <w:r w:rsidRPr="008572F9">
        <w:t>;</w:t>
      </w:r>
    </w:p>
    <w:p w14:paraId="67577699" w14:textId="77777777" w:rsidR="002A5843" w:rsidRDefault="002A5843" w:rsidP="002A5843">
      <w:pPr>
        <w:pStyle w:val="phfigure"/>
      </w:pPr>
      <w:r w:rsidRPr="008572F9">
        <w:rPr>
          <w:noProof/>
        </w:rPr>
        <w:drawing>
          <wp:inline distT="0" distB="0" distL="0" distR="0" wp14:anchorId="3E19CB6F" wp14:editId="7E9E3B62">
            <wp:extent cx="6295390" cy="3178783"/>
            <wp:effectExtent l="19050" t="19050" r="10160" b="22225"/>
            <wp:docPr id="100008" name="Рисунок 100008" descr="_scroll_external/attachments/screenshot_515-8853bbd518c06d0106c637e406fbe3d2afd1d86e1e7d9a900b2491bc465f07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157831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17878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16DAA12" w14:textId="77777777" w:rsidR="002A5843" w:rsidRPr="008572F9" w:rsidRDefault="002A5843" w:rsidP="002A5843">
      <w:pPr>
        <w:pStyle w:val="phfiguretitle"/>
      </w:pPr>
      <w:bookmarkStart w:id="36" w:name="_Ref202354993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97E3B">
        <w:rPr>
          <w:noProof/>
        </w:rPr>
        <w:t>6</w:t>
      </w:r>
      <w:r>
        <w:fldChar w:fldCharType="end"/>
      </w:r>
      <w:bookmarkEnd w:id="36"/>
      <w:r>
        <w:t xml:space="preserve"> – Окно «Виды оплаты»</w:t>
      </w:r>
    </w:p>
    <w:p w14:paraId="072229E4" w14:textId="77777777" w:rsidR="002628F1" w:rsidRPr="008572F9" w:rsidRDefault="008572F9" w:rsidP="008572F9">
      <w:pPr>
        <w:pStyle w:val="phlistitemized1"/>
      </w:pPr>
      <w:r w:rsidRPr="008572F9">
        <w:lastRenderedPageBreak/>
        <w:t>найдите вид оплаты, который необходимо настроить для выбора сотрудниками контакт-центра, используя панель фильтрации;</w:t>
      </w:r>
    </w:p>
    <w:p w14:paraId="44ADCFE4" w14:textId="77777777" w:rsidR="002628F1" w:rsidRPr="008572F9" w:rsidRDefault="008572F9" w:rsidP="008572F9">
      <w:pPr>
        <w:pStyle w:val="phlistitemized1"/>
      </w:pPr>
      <w:r w:rsidRPr="008572F9">
        <w:t xml:space="preserve">выделите необходимый вид оплаты и </w:t>
      </w:r>
      <w:r>
        <w:t>выберите пункт контекстного</w:t>
      </w:r>
      <w:r w:rsidRPr="008572F9">
        <w:t xml:space="preserve"> меню </w:t>
      </w:r>
      <w:r>
        <w:t>«</w:t>
      </w:r>
      <w:r w:rsidRPr="008572F9">
        <w:t>Редактировать</w:t>
      </w:r>
      <w:r>
        <w:t>»</w:t>
      </w:r>
      <w:r w:rsidRPr="008572F9">
        <w:t>. Откроется окно редактирования вида оплаты</w:t>
      </w:r>
      <w:r>
        <w:t xml:space="preserve"> (</w:t>
      </w:r>
      <w:r>
        <w:fldChar w:fldCharType="begin"/>
      </w:r>
      <w:r>
        <w:instrText xml:space="preserve"> REF _Ref202355089 \h </w:instrText>
      </w:r>
      <w:r>
        <w:fldChar w:fldCharType="separate"/>
      </w:r>
      <w:r w:rsidR="00997E3B">
        <w:t>Рисунок </w:t>
      </w:r>
      <w:r w:rsidR="00997E3B">
        <w:rPr>
          <w:noProof/>
        </w:rPr>
        <w:t>7</w:t>
      </w:r>
      <w:r>
        <w:fldChar w:fldCharType="end"/>
      </w:r>
      <w:r>
        <w:t>)</w:t>
      </w:r>
      <w:r w:rsidRPr="008572F9">
        <w:t>;</w:t>
      </w:r>
    </w:p>
    <w:p w14:paraId="5B0D4348" w14:textId="77777777" w:rsidR="002628F1" w:rsidRPr="008572F9" w:rsidRDefault="008572F9" w:rsidP="008572F9">
      <w:pPr>
        <w:pStyle w:val="phfigure"/>
      </w:pPr>
      <w:r w:rsidRPr="008572F9">
        <w:rPr>
          <w:noProof/>
        </w:rPr>
        <w:drawing>
          <wp:inline distT="0" distB="0" distL="0" distR="0" wp14:anchorId="17592B8B" wp14:editId="52E84099">
            <wp:extent cx="3228975" cy="1285875"/>
            <wp:effectExtent l="19050" t="19050" r="28575" b="28575"/>
            <wp:docPr id="100009" name="Рисунок 100009" descr="Окно редактирования вида опл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183087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2858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6DAF8C0" w14:textId="77777777" w:rsidR="002628F1" w:rsidRPr="008572F9" w:rsidRDefault="006F420A" w:rsidP="008572F9">
      <w:pPr>
        <w:pStyle w:val="phfiguretitle"/>
      </w:pPr>
      <w:bookmarkStart w:id="37" w:name="_Ref202355089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7</w:t>
      </w:r>
      <w:r w:rsidR="008572F9" w:rsidRPr="008572F9">
        <w:fldChar w:fldCharType="end"/>
      </w:r>
      <w:bookmarkEnd w:id="37"/>
      <w:r w:rsidR="008572F9" w:rsidRPr="008572F9">
        <w:t xml:space="preserve"> </w:t>
      </w:r>
      <w:r w:rsidR="008572F9">
        <w:t xml:space="preserve">– </w:t>
      </w:r>
      <w:r w:rsidR="008572F9" w:rsidRPr="008572F9">
        <w:t>Окно редактирования вида оплаты</w:t>
      </w:r>
    </w:p>
    <w:p w14:paraId="39859E30" w14:textId="77777777" w:rsidR="002628F1" w:rsidRPr="008572F9" w:rsidRDefault="008572F9" w:rsidP="008572F9">
      <w:pPr>
        <w:pStyle w:val="phlistitemized1"/>
      </w:pPr>
      <w:r w:rsidRPr="008572F9">
        <w:t xml:space="preserve">перейдите на вкладку </w:t>
      </w:r>
      <w:r>
        <w:t>«</w:t>
      </w:r>
      <w:r w:rsidRPr="008572F9">
        <w:t>Дополнительно</w:t>
      </w:r>
      <w:r>
        <w:t>»</w:t>
      </w:r>
      <w:r w:rsidRPr="008572F9">
        <w:t xml:space="preserve"> и в поле </w:t>
      </w:r>
      <w:r>
        <w:t>«</w:t>
      </w:r>
      <w:r w:rsidRPr="008572F9">
        <w:t>Доступный вид оплаты для контакт-центра</w:t>
      </w:r>
      <w:r>
        <w:t>»</w:t>
      </w:r>
      <w:r w:rsidRPr="008572F9">
        <w:t xml:space="preserve"> введите значение </w:t>
      </w:r>
      <w:r>
        <w:t>«</w:t>
      </w:r>
      <w:r w:rsidRPr="008572F9">
        <w:t>1</w:t>
      </w:r>
      <w:r>
        <w:t>»</w:t>
      </w:r>
      <w:r w:rsidRPr="008572F9">
        <w:t xml:space="preserve"> с помощью клавиатуры;</w:t>
      </w:r>
    </w:p>
    <w:p w14:paraId="5612795E" w14:textId="77777777" w:rsidR="002628F1" w:rsidRPr="008572F9" w:rsidRDefault="008572F9" w:rsidP="008572F9">
      <w:pPr>
        <w:pStyle w:val="phlistitemized1"/>
      </w:pPr>
      <w:r w:rsidRPr="008572F9">
        <w:t xml:space="preserve">нажмите на кнопку </w:t>
      </w:r>
      <w:r>
        <w:t>«</w:t>
      </w:r>
      <w:r w:rsidRPr="008572F9">
        <w:t>ОК</w:t>
      </w:r>
      <w:r>
        <w:t>»</w:t>
      </w:r>
      <w:r w:rsidRPr="008572F9">
        <w:t xml:space="preserve"> для сохранения введенных изменений.</w:t>
      </w:r>
    </w:p>
    <w:p w14:paraId="1DC6F480" w14:textId="77777777" w:rsidR="002628F1" w:rsidRPr="008572F9" w:rsidRDefault="008572F9">
      <w:pPr>
        <w:pStyle w:val="2"/>
      </w:pPr>
      <w:bookmarkStart w:id="38" w:name="_Toc256000008"/>
      <w:bookmarkStart w:id="39" w:name="scroll-bookmark-13"/>
      <w:bookmarkStart w:id="40" w:name="_Toc204948250"/>
      <w:r w:rsidRPr="008572F9">
        <w:t>Настройка главного меню</w:t>
      </w:r>
      <w:bookmarkEnd w:id="38"/>
      <w:bookmarkEnd w:id="39"/>
      <w:bookmarkEnd w:id="40"/>
    </w:p>
    <w:p w14:paraId="749E94CF" w14:textId="77777777" w:rsidR="002628F1" w:rsidRPr="008572F9" w:rsidRDefault="008572F9" w:rsidP="008572F9">
      <w:pPr>
        <w:pStyle w:val="phnormal"/>
      </w:pPr>
      <w:r w:rsidRPr="008572F9">
        <w:t xml:space="preserve">Перед началом работы с </w:t>
      </w:r>
      <w:r w:rsidR="00897B05">
        <w:t>модулем «</w:t>
      </w:r>
      <w:r w:rsidR="00897B05" w:rsidRPr="00602E11">
        <w:rPr>
          <w:szCs w:val="24"/>
        </w:rPr>
        <w:t>Колл-центр. Контакт центр</w:t>
      </w:r>
      <w:r w:rsidR="00897B05">
        <w:rPr>
          <w:szCs w:val="24"/>
        </w:rPr>
        <w:t>»</w:t>
      </w:r>
      <w:r w:rsidRPr="008572F9">
        <w:t xml:space="preserve"> необходимо настроить новые пункты главного меню.</w:t>
      </w:r>
      <w:r>
        <w:t xml:space="preserve"> </w:t>
      </w:r>
      <w:r w:rsidRPr="008572F9">
        <w:t xml:space="preserve">Процедура настройки пунктов главного меню подробно описана </w:t>
      </w:r>
      <w:r w:rsidR="00897B05">
        <w:t xml:space="preserve">в </w:t>
      </w:r>
      <w:r w:rsidR="00897B05" w:rsidRPr="00897B05">
        <w:t xml:space="preserve">руководстве администратора </w:t>
      </w:r>
      <w:r w:rsidR="00897B05">
        <w:t>модуля</w:t>
      </w:r>
      <w:r w:rsidR="00897B05" w:rsidRPr="00897B05">
        <w:t xml:space="preserve"> «</w:t>
      </w:r>
      <w:r w:rsidR="00897B05">
        <w:t>Администрирование»</w:t>
      </w:r>
      <w:r w:rsidRPr="008572F9">
        <w:t>.</w:t>
      </w:r>
    </w:p>
    <w:p w14:paraId="02BFBFE4" w14:textId="77777777" w:rsidR="002628F1" w:rsidRPr="008572F9" w:rsidRDefault="008572F9">
      <w:pPr>
        <w:pStyle w:val="3"/>
      </w:pPr>
      <w:bookmarkStart w:id="41" w:name="_Toc256000009"/>
      <w:bookmarkStart w:id="42" w:name="scroll-bookmark-14"/>
      <w:bookmarkStart w:id="43" w:name="_Toc204948251"/>
      <w:r w:rsidRPr="008572F9">
        <w:t>Добавление пунктов главного меню</w:t>
      </w:r>
      <w:bookmarkEnd w:id="41"/>
      <w:bookmarkEnd w:id="42"/>
      <w:bookmarkEnd w:id="43"/>
    </w:p>
    <w:p w14:paraId="11313684" w14:textId="77777777" w:rsidR="002628F1" w:rsidRPr="008572F9" w:rsidRDefault="008572F9" w:rsidP="008E4B78">
      <w:pPr>
        <w:pStyle w:val="phlistitemizedtitle"/>
      </w:pPr>
      <w:r w:rsidRPr="008572F9">
        <w:t>Для добавления пунктов главного меню выполните следующие действия:</w:t>
      </w:r>
    </w:p>
    <w:p w14:paraId="280531A3" w14:textId="77777777" w:rsidR="002628F1" w:rsidRPr="008572F9" w:rsidRDefault="008572F9" w:rsidP="008572F9">
      <w:pPr>
        <w:pStyle w:val="phlistitemized1"/>
      </w:pPr>
      <w:r w:rsidRPr="008572F9">
        <w:t>выберите пункт</w:t>
      </w:r>
      <w:r>
        <w:t xml:space="preserve"> </w:t>
      </w:r>
      <w:r w:rsidRPr="008572F9">
        <w:t xml:space="preserve">главного меню </w:t>
      </w:r>
      <w:r>
        <w:t>«</w:t>
      </w:r>
      <w:r w:rsidRPr="008572F9">
        <w:t>Система</w:t>
      </w:r>
      <w:r>
        <w:t xml:space="preserve">/ </w:t>
      </w:r>
      <w:r w:rsidRPr="008572F9">
        <w:t>Настройка главного меню</w:t>
      </w:r>
      <w:r>
        <w:t>»</w:t>
      </w:r>
      <w:r w:rsidRPr="008572F9">
        <w:t>.</w:t>
      </w:r>
      <w:r>
        <w:t xml:space="preserve"> </w:t>
      </w:r>
      <w:r w:rsidRPr="008572F9">
        <w:t>Откроется форма настройки главного меню Системы</w:t>
      </w:r>
      <w:r w:rsidR="008E4B78">
        <w:t xml:space="preserve"> (</w:t>
      </w:r>
      <w:r w:rsidR="008E4B78">
        <w:fldChar w:fldCharType="begin"/>
      </w:r>
      <w:r w:rsidR="008E4B78">
        <w:instrText xml:space="preserve"> REF _Ref202355148 \h </w:instrText>
      </w:r>
      <w:r w:rsidR="008E4B78">
        <w:fldChar w:fldCharType="separate"/>
      </w:r>
      <w:r w:rsidR="00997E3B">
        <w:t>Рисунок </w:t>
      </w:r>
      <w:r w:rsidR="00997E3B">
        <w:rPr>
          <w:noProof/>
        </w:rPr>
        <w:t>8</w:t>
      </w:r>
      <w:r w:rsidR="008E4B78">
        <w:fldChar w:fldCharType="end"/>
      </w:r>
      <w:r w:rsidR="008E4B78">
        <w:t>)</w:t>
      </w:r>
      <w:r w:rsidRPr="008572F9">
        <w:t>;</w:t>
      </w:r>
    </w:p>
    <w:p w14:paraId="6A4DEFDC" w14:textId="77777777" w:rsidR="002628F1" w:rsidRPr="008572F9" w:rsidRDefault="008572F9" w:rsidP="008572F9">
      <w:pPr>
        <w:pStyle w:val="phfigure"/>
      </w:pPr>
      <w:r w:rsidRPr="008572F9">
        <w:rPr>
          <w:noProof/>
        </w:rPr>
        <w:lastRenderedPageBreak/>
        <w:drawing>
          <wp:inline distT="0" distB="0" distL="0" distR="0" wp14:anchorId="330303E7" wp14:editId="15B971FD">
            <wp:extent cx="6295390" cy="3668123"/>
            <wp:effectExtent l="19050" t="19050" r="10160" b="27940"/>
            <wp:docPr id="100010" name="Рисунок 100010" descr="Форма настройки главного ме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031238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66812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AF7CD39" w14:textId="77777777" w:rsidR="002628F1" w:rsidRPr="008572F9" w:rsidRDefault="006F420A" w:rsidP="008E4B78">
      <w:pPr>
        <w:pStyle w:val="phfiguretitle"/>
      </w:pPr>
      <w:bookmarkStart w:id="44" w:name="_Ref202355148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8</w:t>
      </w:r>
      <w:r w:rsidR="008572F9" w:rsidRPr="008572F9">
        <w:fldChar w:fldCharType="end"/>
      </w:r>
      <w:bookmarkEnd w:id="44"/>
      <w:r w:rsidR="008572F9" w:rsidRPr="008572F9">
        <w:t xml:space="preserve"> </w:t>
      </w:r>
      <w:r w:rsidR="008E4B78">
        <w:t xml:space="preserve">– </w:t>
      </w:r>
      <w:r w:rsidR="008572F9" w:rsidRPr="008572F9">
        <w:t>Форма настройки главного меню</w:t>
      </w:r>
    </w:p>
    <w:p w14:paraId="1F88D8AE" w14:textId="77777777" w:rsidR="002628F1" w:rsidRPr="008572F9" w:rsidRDefault="008572F9" w:rsidP="008572F9">
      <w:pPr>
        <w:pStyle w:val="phlistitemized1"/>
      </w:pPr>
      <w:r w:rsidRPr="008572F9">
        <w:t xml:space="preserve">в блоке </w:t>
      </w:r>
      <w:r>
        <w:t>«</w:t>
      </w:r>
      <w:r w:rsidRPr="008572F9">
        <w:t>Вложенные пункты меню</w:t>
      </w:r>
      <w:r>
        <w:t>»</w:t>
      </w:r>
      <w:r w:rsidRPr="008572F9">
        <w:t xml:space="preserve"> выберите пункт контекстного меню </w:t>
      </w:r>
      <w:r>
        <w:t>«</w:t>
      </w:r>
      <w:r w:rsidRPr="008572F9">
        <w:t>Добавить</w:t>
      </w:r>
      <w:r>
        <w:t>»</w:t>
      </w:r>
      <w:r w:rsidRPr="008572F9">
        <w:t>. Откроется окно добавления пункта главного меню</w:t>
      </w:r>
      <w:r w:rsidR="008E4B78">
        <w:t xml:space="preserve"> (</w:t>
      </w:r>
      <w:r w:rsidR="008E4B78">
        <w:fldChar w:fldCharType="begin"/>
      </w:r>
      <w:r w:rsidR="008E4B78">
        <w:instrText xml:space="preserve"> REF _Ref202355154 \h </w:instrText>
      </w:r>
      <w:r w:rsidR="008E4B78">
        <w:fldChar w:fldCharType="separate"/>
      </w:r>
      <w:r w:rsidR="00997E3B">
        <w:t>Рисунок </w:t>
      </w:r>
      <w:r w:rsidR="00997E3B">
        <w:rPr>
          <w:noProof/>
        </w:rPr>
        <w:t>9</w:t>
      </w:r>
      <w:r w:rsidR="008E4B78">
        <w:fldChar w:fldCharType="end"/>
      </w:r>
      <w:r w:rsidR="008E4B78">
        <w:t>)</w:t>
      </w:r>
      <w:r w:rsidRPr="008572F9">
        <w:t>;</w:t>
      </w:r>
    </w:p>
    <w:p w14:paraId="5FED3DF0" w14:textId="77777777" w:rsidR="002628F1" w:rsidRPr="008572F9" w:rsidRDefault="008572F9" w:rsidP="008572F9">
      <w:pPr>
        <w:pStyle w:val="phfigure"/>
      </w:pPr>
      <w:r w:rsidRPr="008572F9">
        <w:rPr>
          <w:noProof/>
        </w:rPr>
        <w:drawing>
          <wp:inline distT="0" distB="0" distL="0" distR="0" wp14:anchorId="0656ABD0" wp14:editId="460A072E">
            <wp:extent cx="4686300" cy="2428875"/>
            <wp:effectExtent l="19050" t="19050" r="19050" b="28575"/>
            <wp:docPr id="100011" name="Рисунок 100011" descr="Окно добавления пункта главного ме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377926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4288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B6DF8E7" w14:textId="77777777" w:rsidR="002628F1" w:rsidRPr="008572F9" w:rsidRDefault="006F420A" w:rsidP="008E4B78">
      <w:pPr>
        <w:pStyle w:val="phfiguretitle"/>
      </w:pPr>
      <w:bookmarkStart w:id="45" w:name="_Ref202355154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9</w:t>
      </w:r>
      <w:r w:rsidR="008572F9" w:rsidRPr="008572F9">
        <w:fldChar w:fldCharType="end"/>
      </w:r>
      <w:bookmarkEnd w:id="45"/>
      <w:r w:rsidR="008E4B78">
        <w:t xml:space="preserve"> –</w:t>
      </w:r>
      <w:r w:rsidR="008572F9" w:rsidRPr="008572F9">
        <w:t xml:space="preserve"> </w:t>
      </w:r>
      <w:r w:rsidR="008E4B78">
        <w:t>О</w:t>
      </w:r>
      <w:r w:rsidR="008572F9" w:rsidRPr="008572F9">
        <w:t>кно добавления пункта главного меню</w:t>
      </w:r>
    </w:p>
    <w:p w14:paraId="34F29228" w14:textId="77777777" w:rsidR="002628F1" w:rsidRPr="008572F9" w:rsidRDefault="008572F9" w:rsidP="008572F9">
      <w:pPr>
        <w:pStyle w:val="phlistitemized1"/>
      </w:pPr>
      <w:r w:rsidRPr="008572F9">
        <w:t>заполните поля окна согласно таблице</w:t>
      </w:r>
      <w:r w:rsidR="008E4B78">
        <w:t xml:space="preserve"> (</w:t>
      </w:r>
      <w:r w:rsidR="008E4B78">
        <w:fldChar w:fldCharType="begin"/>
      </w:r>
      <w:r w:rsidR="008E4B78">
        <w:instrText xml:space="preserve"> REF _Ref202355197 \h </w:instrText>
      </w:r>
      <w:r w:rsidR="008E4B78">
        <w:fldChar w:fldCharType="separate"/>
      </w:r>
      <w:r w:rsidR="00997E3B">
        <w:rPr>
          <w:spacing w:val="20"/>
        </w:rPr>
        <w:t>Таблица </w:t>
      </w:r>
      <w:r w:rsidR="00997E3B">
        <w:rPr>
          <w:noProof/>
        </w:rPr>
        <w:t>4</w:t>
      </w:r>
      <w:r w:rsidR="008E4B78">
        <w:fldChar w:fldCharType="end"/>
      </w:r>
      <w:r w:rsidR="008E4B78">
        <w:t>)</w:t>
      </w:r>
      <w:r w:rsidRPr="008572F9">
        <w:t>;</w:t>
      </w:r>
    </w:p>
    <w:p w14:paraId="58DDD302" w14:textId="77777777" w:rsidR="008E4B78" w:rsidRDefault="006F420A" w:rsidP="008E4B78">
      <w:pPr>
        <w:pStyle w:val="phtabletitle"/>
      </w:pPr>
      <w:bookmarkStart w:id="46" w:name="_Ref202355197"/>
      <w:r>
        <w:rPr>
          <w:spacing w:val="20"/>
        </w:rPr>
        <w:t>Таблица </w:t>
      </w:r>
      <w:r w:rsidR="008E4B78">
        <w:fldChar w:fldCharType="begin"/>
      </w:r>
      <w:r w:rsidR="008E4B78">
        <w:instrText xml:space="preserve"> SEQ Таблица \* ARABIC </w:instrText>
      </w:r>
      <w:r w:rsidR="008E4B78">
        <w:fldChar w:fldCharType="separate"/>
      </w:r>
      <w:r w:rsidR="00997E3B">
        <w:rPr>
          <w:noProof/>
        </w:rPr>
        <w:t>4</w:t>
      </w:r>
      <w:r w:rsidR="008E4B78">
        <w:fldChar w:fldCharType="end"/>
      </w:r>
      <w:bookmarkEnd w:id="46"/>
      <w:r w:rsidR="008E4B78">
        <w:t xml:space="preserve"> – </w:t>
      </w:r>
      <w:r w:rsidR="008E4B78" w:rsidRPr="008572F9">
        <w:t>Заполнение полей окна добавления пункта главного меню</w:t>
      </w:r>
    </w:p>
    <w:tbl>
      <w:tblPr>
        <w:tblStyle w:val="ad"/>
        <w:tblW w:w="5000" w:type="pct"/>
        <w:tblLayout w:type="fixed"/>
        <w:tblLook w:val="04A0" w:firstRow="1" w:lastRow="0" w:firstColumn="1" w:lastColumn="0" w:noHBand="0" w:noVBand="1"/>
      </w:tblPr>
      <w:tblGrid>
        <w:gridCol w:w="339"/>
        <w:gridCol w:w="1754"/>
        <w:gridCol w:w="1560"/>
        <w:gridCol w:w="1841"/>
        <w:gridCol w:w="3118"/>
        <w:gridCol w:w="1802"/>
      </w:tblGrid>
      <w:tr w:rsidR="00021263" w:rsidRPr="008572F9" w14:paraId="67F196F6" w14:textId="77777777" w:rsidTr="00084D54">
        <w:trPr>
          <w:tblHeader/>
        </w:trPr>
        <w:tc>
          <w:tcPr>
            <w:tcW w:w="163" w:type="pct"/>
          </w:tcPr>
          <w:p w14:paraId="50F4E2B2" w14:textId="77777777" w:rsidR="002628F1" w:rsidRPr="008572F9" w:rsidRDefault="008E4B78" w:rsidP="008572F9">
            <w:pPr>
              <w:pStyle w:val="phtablecolcaption"/>
            </w:pPr>
            <w:bookmarkStart w:id="47" w:name="scroll-bookmark-15"/>
            <w:bookmarkEnd w:id="47"/>
            <w:r>
              <w:t>№</w:t>
            </w:r>
          </w:p>
        </w:tc>
        <w:tc>
          <w:tcPr>
            <w:tcW w:w="842" w:type="pct"/>
          </w:tcPr>
          <w:p w14:paraId="5DA9A0E0" w14:textId="77777777" w:rsidR="002628F1" w:rsidRPr="008572F9" w:rsidRDefault="008572F9" w:rsidP="008572F9">
            <w:pPr>
              <w:pStyle w:val="phtablecolcaption"/>
            </w:pPr>
            <w:r w:rsidRPr="008572F9">
              <w:t>Заголовок</w:t>
            </w:r>
          </w:p>
        </w:tc>
        <w:tc>
          <w:tcPr>
            <w:tcW w:w="749" w:type="pct"/>
          </w:tcPr>
          <w:p w14:paraId="4F8DA5E3" w14:textId="77777777" w:rsidR="002628F1" w:rsidRPr="008572F9" w:rsidRDefault="008572F9" w:rsidP="008572F9">
            <w:pPr>
              <w:pStyle w:val="phtablecolcaption"/>
            </w:pPr>
            <w:r w:rsidRPr="008572F9">
              <w:t>Код для быстрого доступа</w:t>
            </w:r>
          </w:p>
        </w:tc>
        <w:tc>
          <w:tcPr>
            <w:tcW w:w="884" w:type="pct"/>
          </w:tcPr>
          <w:p w14:paraId="0821E09E" w14:textId="77777777" w:rsidR="002628F1" w:rsidRPr="008572F9" w:rsidRDefault="008572F9" w:rsidP="008572F9">
            <w:pPr>
              <w:pStyle w:val="phtablecolcaption"/>
            </w:pPr>
            <w:r w:rsidRPr="008572F9">
              <w:t>Родитель</w:t>
            </w:r>
          </w:p>
        </w:tc>
        <w:tc>
          <w:tcPr>
            <w:tcW w:w="1497" w:type="pct"/>
          </w:tcPr>
          <w:p w14:paraId="16B2B723" w14:textId="77777777" w:rsidR="002628F1" w:rsidRPr="008572F9" w:rsidRDefault="008572F9" w:rsidP="008572F9">
            <w:pPr>
              <w:pStyle w:val="phtablecolcaption"/>
            </w:pPr>
            <w:r w:rsidRPr="008572F9">
              <w:t>Действие</w:t>
            </w:r>
          </w:p>
        </w:tc>
        <w:tc>
          <w:tcPr>
            <w:tcW w:w="865" w:type="pct"/>
          </w:tcPr>
          <w:p w14:paraId="612873DC" w14:textId="77777777" w:rsidR="002628F1" w:rsidRPr="008572F9" w:rsidRDefault="008572F9" w:rsidP="008572F9">
            <w:pPr>
              <w:pStyle w:val="phtablecolcaption"/>
            </w:pPr>
            <w:r w:rsidRPr="008572F9">
              <w:t>Роль</w:t>
            </w:r>
          </w:p>
        </w:tc>
      </w:tr>
      <w:tr w:rsidR="00021263" w:rsidRPr="008572F9" w14:paraId="01EDAC40" w14:textId="77777777" w:rsidTr="00084D54">
        <w:tc>
          <w:tcPr>
            <w:tcW w:w="163" w:type="pct"/>
          </w:tcPr>
          <w:p w14:paraId="3A39459E" w14:textId="77777777" w:rsidR="002628F1" w:rsidRPr="008572F9" w:rsidRDefault="008572F9" w:rsidP="008572F9">
            <w:pPr>
              <w:pStyle w:val="phtablecellleft"/>
            </w:pPr>
            <w:r w:rsidRPr="008572F9">
              <w:t>1</w:t>
            </w:r>
          </w:p>
        </w:tc>
        <w:tc>
          <w:tcPr>
            <w:tcW w:w="842" w:type="pct"/>
          </w:tcPr>
          <w:p w14:paraId="4230879B" w14:textId="77777777" w:rsidR="002628F1" w:rsidRPr="008572F9" w:rsidRDefault="008572F9" w:rsidP="008572F9">
            <w:pPr>
              <w:pStyle w:val="phtablecellleft"/>
            </w:pPr>
            <w:r w:rsidRPr="008572F9">
              <w:t>АРМ Call-</w:t>
            </w:r>
            <w:r w:rsidRPr="008572F9">
              <w:lastRenderedPageBreak/>
              <w:t>центра</w:t>
            </w:r>
          </w:p>
        </w:tc>
        <w:tc>
          <w:tcPr>
            <w:tcW w:w="749" w:type="pct"/>
          </w:tcPr>
          <w:p w14:paraId="5ACF0A8B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884" w:type="pct"/>
          </w:tcPr>
          <w:p w14:paraId="53D44A0A" w14:textId="77777777" w:rsidR="002628F1" w:rsidRPr="008572F9" w:rsidRDefault="008E4B78" w:rsidP="008E4B78">
            <w:pPr>
              <w:pStyle w:val="phtablecellleft"/>
            </w:pPr>
            <w:r>
              <w:t>Пункт: «</w:t>
            </w:r>
            <w:r w:rsidR="008572F9" w:rsidRPr="008572F9">
              <w:t xml:space="preserve">Главное </w:t>
            </w:r>
            <w:r w:rsidR="008572F9" w:rsidRPr="008572F9">
              <w:lastRenderedPageBreak/>
              <w:t>меню</w:t>
            </w:r>
            <w:r>
              <w:t>/</w:t>
            </w:r>
            <w:r w:rsidR="008572F9" w:rsidRPr="008572F9">
              <w:t xml:space="preserve"> Регистратура</w:t>
            </w:r>
            <w:r>
              <w:t>»</w:t>
            </w:r>
          </w:p>
        </w:tc>
        <w:tc>
          <w:tcPr>
            <w:tcW w:w="1497" w:type="pct"/>
          </w:tcPr>
          <w:p w14:paraId="12294FC8" w14:textId="77777777" w:rsidR="002628F1" w:rsidRPr="008572F9" w:rsidRDefault="008572F9" w:rsidP="008572F9">
            <w:pPr>
              <w:pStyle w:val="phtablecellleft"/>
            </w:pPr>
            <w:r w:rsidRPr="008572F9">
              <w:lastRenderedPageBreak/>
              <w:t>openWindow('CallCenter/call_ce</w:t>
            </w:r>
            <w:r w:rsidRPr="008572F9">
              <w:lastRenderedPageBreak/>
              <w:t>nter');</w:t>
            </w:r>
          </w:p>
        </w:tc>
        <w:tc>
          <w:tcPr>
            <w:tcW w:w="865" w:type="pct"/>
          </w:tcPr>
          <w:p w14:paraId="55E65F95" w14:textId="77777777" w:rsidR="002628F1" w:rsidRPr="008572F9" w:rsidRDefault="008572F9" w:rsidP="008572F9">
            <w:pPr>
              <w:pStyle w:val="phtablecellleft"/>
            </w:pPr>
            <w:r w:rsidRPr="008572F9">
              <w:lastRenderedPageBreak/>
              <w:t xml:space="preserve">Оператор </w:t>
            </w:r>
            <w:r w:rsidRPr="008572F9">
              <w:lastRenderedPageBreak/>
              <w:t>контакт-центра</w:t>
            </w:r>
          </w:p>
        </w:tc>
      </w:tr>
      <w:tr w:rsidR="00021263" w:rsidRPr="008572F9" w14:paraId="0A12F1E1" w14:textId="77777777" w:rsidTr="00084D54">
        <w:tc>
          <w:tcPr>
            <w:tcW w:w="163" w:type="pct"/>
          </w:tcPr>
          <w:p w14:paraId="15F5D3EA" w14:textId="77777777" w:rsidR="002628F1" w:rsidRPr="008572F9" w:rsidRDefault="008572F9" w:rsidP="008572F9">
            <w:pPr>
              <w:pStyle w:val="phtablecellleft"/>
            </w:pPr>
            <w:r w:rsidRPr="008572F9">
              <w:lastRenderedPageBreak/>
              <w:t>2</w:t>
            </w:r>
          </w:p>
        </w:tc>
        <w:tc>
          <w:tcPr>
            <w:tcW w:w="842" w:type="pct"/>
          </w:tcPr>
          <w:p w14:paraId="12CF887C" w14:textId="77777777" w:rsidR="002628F1" w:rsidRPr="008572F9" w:rsidRDefault="008572F9" w:rsidP="008572F9">
            <w:pPr>
              <w:pStyle w:val="phtablecellleft"/>
            </w:pPr>
            <w:r w:rsidRPr="008572F9">
              <w:t>Запись пациента через Call-центр</w:t>
            </w:r>
          </w:p>
        </w:tc>
        <w:tc>
          <w:tcPr>
            <w:tcW w:w="749" w:type="pct"/>
          </w:tcPr>
          <w:p w14:paraId="3EB3CAAC" w14:textId="77777777" w:rsidR="002628F1" w:rsidRPr="008572F9" w:rsidRDefault="008572F9" w:rsidP="008572F9">
            <w:pPr>
              <w:pStyle w:val="phtablecellleft"/>
            </w:pPr>
            <w:r w:rsidRPr="008572F9">
              <w:t>CALL_CENTER</w:t>
            </w:r>
          </w:p>
        </w:tc>
        <w:tc>
          <w:tcPr>
            <w:tcW w:w="884" w:type="pct"/>
          </w:tcPr>
          <w:p w14:paraId="12730938" w14:textId="77777777" w:rsidR="002628F1" w:rsidRPr="008572F9" w:rsidRDefault="008E4B78" w:rsidP="008E4B78">
            <w:pPr>
              <w:pStyle w:val="phtablecellleft"/>
            </w:pPr>
            <w:r>
              <w:t>Пункт: «</w:t>
            </w:r>
            <w:r w:rsidR="008572F9" w:rsidRPr="008572F9">
              <w:t>Главное меню</w:t>
            </w:r>
            <w:r>
              <w:t>/ Регистратура/</w:t>
            </w:r>
            <w:r w:rsidR="008572F9" w:rsidRPr="008572F9">
              <w:t xml:space="preserve"> АРМ Call-центра</w:t>
            </w:r>
            <w:r>
              <w:t>»</w:t>
            </w:r>
          </w:p>
        </w:tc>
        <w:tc>
          <w:tcPr>
            <w:tcW w:w="1497" w:type="pct"/>
          </w:tcPr>
          <w:p w14:paraId="62356FED" w14:textId="77777777" w:rsidR="002628F1" w:rsidRPr="008572F9" w:rsidRDefault="008572F9" w:rsidP="008572F9">
            <w:pPr>
              <w:pStyle w:val="phtablecellleft"/>
              <w:rPr>
                <w:lang w:val="en-US"/>
              </w:rPr>
            </w:pPr>
            <w:r w:rsidRPr="008572F9">
              <w:rPr>
                <w:lang w:val="en-US"/>
              </w:rPr>
              <w:t>openWindow('CallCenter/v3/main', false);</w:t>
            </w:r>
          </w:p>
        </w:tc>
        <w:tc>
          <w:tcPr>
            <w:tcW w:w="865" w:type="pct"/>
          </w:tcPr>
          <w:p w14:paraId="3713B4FC" w14:textId="77777777" w:rsidR="002628F1" w:rsidRPr="008572F9" w:rsidRDefault="008572F9" w:rsidP="008572F9">
            <w:pPr>
              <w:pStyle w:val="phtablecellleft"/>
            </w:pPr>
            <w:r w:rsidRPr="008572F9">
              <w:t>Оператор контакт-центра</w:t>
            </w:r>
          </w:p>
        </w:tc>
      </w:tr>
      <w:tr w:rsidR="00021263" w:rsidRPr="008572F9" w14:paraId="65C00471" w14:textId="77777777" w:rsidTr="00084D54">
        <w:tc>
          <w:tcPr>
            <w:tcW w:w="163" w:type="pct"/>
          </w:tcPr>
          <w:p w14:paraId="13D5FF69" w14:textId="77777777" w:rsidR="002628F1" w:rsidRPr="008572F9" w:rsidRDefault="008572F9" w:rsidP="008572F9">
            <w:pPr>
              <w:pStyle w:val="phtablecellleft"/>
            </w:pPr>
            <w:r w:rsidRPr="008572F9">
              <w:t>3</w:t>
            </w:r>
          </w:p>
        </w:tc>
        <w:tc>
          <w:tcPr>
            <w:tcW w:w="842" w:type="pct"/>
          </w:tcPr>
          <w:p w14:paraId="13B41B3D" w14:textId="77777777" w:rsidR="002628F1" w:rsidRPr="008572F9" w:rsidRDefault="008572F9" w:rsidP="008572F9">
            <w:pPr>
              <w:pStyle w:val="phtablecellleft"/>
            </w:pPr>
            <w:r w:rsidRPr="008572F9">
              <w:t>Настройка доступности МО</w:t>
            </w:r>
          </w:p>
        </w:tc>
        <w:tc>
          <w:tcPr>
            <w:tcW w:w="749" w:type="pct"/>
          </w:tcPr>
          <w:p w14:paraId="7F85C08F" w14:textId="77777777" w:rsidR="002628F1" w:rsidRPr="008572F9" w:rsidRDefault="008572F9" w:rsidP="008572F9">
            <w:pPr>
              <w:pStyle w:val="phtablecellleft"/>
            </w:pPr>
            <w:r w:rsidRPr="008572F9">
              <w:t>CALL_CENTER_ACCESS_DEFAULT</w:t>
            </w:r>
          </w:p>
        </w:tc>
        <w:tc>
          <w:tcPr>
            <w:tcW w:w="884" w:type="pct"/>
          </w:tcPr>
          <w:p w14:paraId="49392024" w14:textId="77777777" w:rsidR="002628F1" w:rsidRPr="008572F9" w:rsidRDefault="008E4B78" w:rsidP="008E4B78">
            <w:pPr>
              <w:pStyle w:val="phtablecellleft"/>
            </w:pPr>
            <w:r>
              <w:t>Пункт: «</w:t>
            </w:r>
            <w:r w:rsidR="008572F9" w:rsidRPr="008572F9">
              <w:t>Настройки</w:t>
            </w:r>
            <w:r>
              <w:t>/</w:t>
            </w:r>
            <w:r w:rsidR="008572F9" w:rsidRPr="008572F9">
              <w:t xml:space="preserve"> Настройка регистратуры</w:t>
            </w:r>
            <w:r>
              <w:t>»</w:t>
            </w:r>
          </w:p>
        </w:tc>
        <w:tc>
          <w:tcPr>
            <w:tcW w:w="1497" w:type="pct"/>
          </w:tcPr>
          <w:p w14:paraId="2F92D806" w14:textId="77777777" w:rsidR="002628F1" w:rsidRPr="008572F9" w:rsidRDefault="008572F9" w:rsidP="008572F9">
            <w:pPr>
              <w:pStyle w:val="phtablecellleft"/>
              <w:rPr>
                <w:lang w:val="en-US"/>
              </w:rPr>
            </w:pPr>
            <w:r w:rsidRPr="008572F9">
              <w:rPr>
                <w:lang w:val="en-US"/>
              </w:rPr>
              <w:t>openWindow({name:'UniversalComposition/UniversalComposition',unit:'CALL_CENTER_ACCESS', composition:'DEFAULT',show_buttons:false});</w:t>
            </w:r>
          </w:p>
        </w:tc>
        <w:tc>
          <w:tcPr>
            <w:tcW w:w="865" w:type="pct"/>
          </w:tcPr>
          <w:p w14:paraId="2F763AF1" w14:textId="77777777" w:rsidR="002628F1" w:rsidRPr="008572F9" w:rsidRDefault="008572F9" w:rsidP="008572F9">
            <w:pPr>
              <w:pStyle w:val="phtablecellleft"/>
            </w:pPr>
            <w:r w:rsidRPr="008572F9">
              <w:t>Администратор Системы</w:t>
            </w:r>
          </w:p>
        </w:tc>
      </w:tr>
      <w:tr w:rsidR="00021263" w:rsidRPr="008572F9" w14:paraId="3FD58372" w14:textId="77777777" w:rsidTr="00084D54">
        <w:tc>
          <w:tcPr>
            <w:tcW w:w="163" w:type="pct"/>
          </w:tcPr>
          <w:p w14:paraId="12775B8A" w14:textId="77777777" w:rsidR="002628F1" w:rsidRPr="008572F9" w:rsidRDefault="008572F9" w:rsidP="008572F9">
            <w:pPr>
              <w:pStyle w:val="phtablecellleft"/>
            </w:pPr>
            <w:r w:rsidRPr="008572F9">
              <w:t>4</w:t>
            </w:r>
          </w:p>
        </w:tc>
        <w:tc>
          <w:tcPr>
            <w:tcW w:w="842" w:type="pct"/>
          </w:tcPr>
          <w:p w14:paraId="07FF739C" w14:textId="77777777" w:rsidR="002628F1" w:rsidRPr="008572F9" w:rsidRDefault="008572F9" w:rsidP="008572F9">
            <w:pPr>
              <w:pStyle w:val="phtablecellleft"/>
            </w:pPr>
            <w:r w:rsidRPr="008572F9">
              <w:t>Пациенты, записанные через Call-центр</w:t>
            </w:r>
          </w:p>
        </w:tc>
        <w:tc>
          <w:tcPr>
            <w:tcW w:w="749" w:type="pct"/>
          </w:tcPr>
          <w:p w14:paraId="6E02DD2B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884" w:type="pct"/>
          </w:tcPr>
          <w:p w14:paraId="7EEBAEFB" w14:textId="77777777" w:rsidR="002628F1" w:rsidRPr="008572F9" w:rsidRDefault="008E4B78" w:rsidP="008E4B78">
            <w:pPr>
              <w:pStyle w:val="phtablecellleft"/>
            </w:pPr>
            <w:r>
              <w:t>Пункт: «</w:t>
            </w:r>
            <w:r w:rsidR="008572F9" w:rsidRPr="008572F9">
              <w:t>Главное меню</w:t>
            </w:r>
            <w:r>
              <w:t>/</w:t>
            </w:r>
            <w:r w:rsidR="008572F9" w:rsidRPr="008572F9">
              <w:t xml:space="preserve"> Отчеты</w:t>
            </w:r>
            <w:r>
              <w:t>»</w:t>
            </w:r>
          </w:p>
        </w:tc>
        <w:tc>
          <w:tcPr>
            <w:tcW w:w="1497" w:type="pct"/>
          </w:tcPr>
          <w:p w14:paraId="32A4D6D5" w14:textId="77777777" w:rsidR="002628F1" w:rsidRPr="008572F9" w:rsidRDefault="008572F9" w:rsidP="008572F9">
            <w:pPr>
              <w:pStyle w:val="phtablecellleft"/>
              <w:rPr>
                <w:lang w:val="en-US"/>
              </w:rPr>
            </w:pPr>
            <w:r w:rsidRPr="008572F9">
              <w:rPr>
                <w:lang w:val="en-US"/>
              </w:rPr>
              <w:t>openWindow('Reports/CallCenter/PAT_REC_CAL_CENTER_call',true)</w:t>
            </w:r>
          </w:p>
        </w:tc>
        <w:tc>
          <w:tcPr>
            <w:tcW w:w="865" w:type="pct"/>
          </w:tcPr>
          <w:p w14:paraId="78D288C2" w14:textId="77777777" w:rsidR="002628F1" w:rsidRPr="008572F9" w:rsidRDefault="008572F9" w:rsidP="008572F9">
            <w:pPr>
              <w:pStyle w:val="phtablecellleft"/>
            </w:pPr>
            <w:r w:rsidRPr="008572F9">
              <w:t>Оператор контакт-центра</w:t>
            </w:r>
          </w:p>
        </w:tc>
      </w:tr>
      <w:tr w:rsidR="00021263" w:rsidRPr="008572F9" w14:paraId="07BAA66D" w14:textId="77777777" w:rsidTr="00084D54">
        <w:tc>
          <w:tcPr>
            <w:tcW w:w="163" w:type="pct"/>
          </w:tcPr>
          <w:p w14:paraId="7D2087C0" w14:textId="77777777" w:rsidR="002628F1" w:rsidRPr="008572F9" w:rsidRDefault="008572F9" w:rsidP="008572F9">
            <w:pPr>
              <w:pStyle w:val="phtablecellleft"/>
            </w:pPr>
            <w:r w:rsidRPr="008572F9">
              <w:t>5</w:t>
            </w:r>
          </w:p>
        </w:tc>
        <w:tc>
          <w:tcPr>
            <w:tcW w:w="842" w:type="pct"/>
          </w:tcPr>
          <w:p w14:paraId="6404BAB2" w14:textId="77777777" w:rsidR="002628F1" w:rsidRPr="008572F9" w:rsidRDefault="008572F9" w:rsidP="008572F9">
            <w:pPr>
              <w:pStyle w:val="phtablecellleft"/>
            </w:pPr>
            <w:r w:rsidRPr="008572F9">
              <w:t>Отчет по добавленным номерам</w:t>
            </w:r>
          </w:p>
        </w:tc>
        <w:tc>
          <w:tcPr>
            <w:tcW w:w="749" w:type="pct"/>
          </w:tcPr>
          <w:p w14:paraId="247B38E0" w14:textId="77777777" w:rsidR="002628F1" w:rsidRPr="008572F9" w:rsidRDefault="008572F9" w:rsidP="008572F9">
            <w:pPr>
              <w:pStyle w:val="phtablecellleft"/>
            </w:pPr>
            <w:r w:rsidRPr="008572F9">
              <w:t>add_phones_call</w:t>
            </w:r>
          </w:p>
        </w:tc>
        <w:tc>
          <w:tcPr>
            <w:tcW w:w="884" w:type="pct"/>
          </w:tcPr>
          <w:p w14:paraId="2641A6AB" w14:textId="77777777" w:rsidR="002628F1" w:rsidRPr="008572F9" w:rsidRDefault="008E4B78" w:rsidP="008E4B78">
            <w:pPr>
              <w:pStyle w:val="phtablecellleft"/>
            </w:pPr>
            <w:r>
              <w:t>Пункт: «</w:t>
            </w:r>
            <w:r w:rsidR="008572F9" w:rsidRPr="008572F9">
              <w:t>Главное меню</w:t>
            </w:r>
            <w:r>
              <w:t>/</w:t>
            </w:r>
            <w:r w:rsidR="008572F9" w:rsidRPr="008572F9">
              <w:t xml:space="preserve"> Отчеты</w:t>
            </w:r>
            <w:r>
              <w:t>»</w:t>
            </w:r>
          </w:p>
        </w:tc>
        <w:tc>
          <w:tcPr>
            <w:tcW w:w="1497" w:type="pct"/>
          </w:tcPr>
          <w:p w14:paraId="3FA3B7ED" w14:textId="77777777" w:rsidR="002628F1" w:rsidRPr="008572F9" w:rsidRDefault="008572F9" w:rsidP="008572F9">
            <w:pPr>
              <w:pStyle w:val="phtablecellleft"/>
              <w:rPr>
                <w:lang w:val="en-US"/>
              </w:rPr>
            </w:pPr>
            <w:r w:rsidRPr="008572F9">
              <w:rPr>
                <w:lang w:val="en-US"/>
              </w:rPr>
              <w:t>openD3Form('Reports/CallCenter/add_phones_call', true, {width: 550, height: 320});</w:t>
            </w:r>
          </w:p>
        </w:tc>
        <w:tc>
          <w:tcPr>
            <w:tcW w:w="865" w:type="pct"/>
          </w:tcPr>
          <w:p w14:paraId="06D3D5B8" w14:textId="77777777" w:rsidR="002628F1" w:rsidRPr="008572F9" w:rsidRDefault="008572F9" w:rsidP="008572F9">
            <w:pPr>
              <w:pStyle w:val="phtablecellleft"/>
            </w:pPr>
            <w:r w:rsidRPr="008572F9">
              <w:t>Оператор контакт-центра</w:t>
            </w:r>
          </w:p>
        </w:tc>
      </w:tr>
    </w:tbl>
    <w:p w14:paraId="1E8F4804" w14:textId="77777777" w:rsidR="008E4B78" w:rsidRDefault="008E4B78" w:rsidP="008E4B78">
      <w:pPr>
        <w:pStyle w:val="phnormal"/>
      </w:pPr>
    </w:p>
    <w:p w14:paraId="79CA7F91" w14:textId="77777777" w:rsidR="008E4B78" w:rsidRDefault="008E4B78" w:rsidP="008E4B78">
      <w:pPr>
        <w:pStyle w:val="phnormalnotetext"/>
      </w:pPr>
      <w:r w:rsidRPr="008E4B78">
        <w:rPr>
          <w:rStyle w:val="phnormalnote0"/>
        </w:rPr>
        <w:t>Примечание</w:t>
      </w:r>
      <w:r w:rsidRPr="008572F9">
        <w:t xml:space="preserve"> – Поле «Порядок» является обязательным для заполнения. Значение поля заполняется на усмотрение настраивающего.</w:t>
      </w:r>
    </w:p>
    <w:p w14:paraId="688CCDC4" w14:textId="77777777" w:rsidR="002628F1" w:rsidRPr="008572F9" w:rsidRDefault="008572F9" w:rsidP="008572F9">
      <w:pPr>
        <w:pStyle w:val="phlistitemized1"/>
      </w:pPr>
      <w:r w:rsidRPr="008572F9">
        <w:t xml:space="preserve">нажмите на кнопку </w:t>
      </w:r>
      <w:r>
        <w:t>«</w:t>
      </w:r>
      <w:r w:rsidRPr="008572F9">
        <w:t>ОК</w:t>
      </w:r>
      <w:r>
        <w:t>»</w:t>
      </w:r>
      <w:r w:rsidRPr="008572F9">
        <w:t xml:space="preserve"> для сохранения введенных данных. Добавленные пункты меню отобразятся в дереве блока </w:t>
      </w:r>
      <w:r>
        <w:t>«</w:t>
      </w:r>
      <w:r w:rsidRPr="008572F9">
        <w:t>Главное меню</w:t>
      </w:r>
      <w:r>
        <w:t>»</w:t>
      </w:r>
      <w:r w:rsidRPr="008572F9">
        <w:t>.</w:t>
      </w:r>
    </w:p>
    <w:p w14:paraId="7CBECE36" w14:textId="77777777" w:rsidR="002628F1" w:rsidRPr="008572F9" w:rsidRDefault="008572F9">
      <w:pPr>
        <w:pStyle w:val="3"/>
      </w:pPr>
      <w:bookmarkStart w:id="48" w:name="_Toc256000010"/>
      <w:bookmarkStart w:id="49" w:name="scroll-bookmark-16"/>
      <w:bookmarkStart w:id="50" w:name="_Toc204948252"/>
      <w:r w:rsidRPr="008572F9">
        <w:t>Настройка видимости пунктов главного меню</w:t>
      </w:r>
      <w:bookmarkEnd w:id="48"/>
      <w:bookmarkEnd w:id="49"/>
      <w:bookmarkEnd w:id="50"/>
    </w:p>
    <w:p w14:paraId="3EF9F10B" w14:textId="77777777" w:rsidR="002628F1" w:rsidRPr="008572F9" w:rsidRDefault="008572F9" w:rsidP="008E4B78">
      <w:pPr>
        <w:pStyle w:val="phlistitemizedtitle"/>
      </w:pPr>
      <w:r w:rsidRPr="008572F9">
        <w:t>Для отображения добавленных пунктов главного меню необходимо выполнить настройку видимости пунктов главного меню. Для этого выполните следующие действия:</w:t>
      </w:r>
    </w:p>
    <w:p w14:paraId="15A0FD8D" w14:textId="77777777" w:rsidR="002628F1" w:rsidRPr="008572F9" w:rsidRDefault="008572F9" w:rsidP="008572F9">
      <w:pPr>
        <w:pStyle w:val="phlistitemized1"/>
      </w:pPr>
      <w:r w:rsidRPr="008572F9">
        <w:t>выберите пункт</w:t>
      </w:r>
      <w:r>
        <w:t xml:space="preserve"> </w:t>
      </w:r>
      <w:r w:rsidRPr="008572F9">
        <w:t>главного меню</w:t>
      </w:r>
      <w:r>
        <w:t xml:space="preserve"> «</w:t>
      </w:r>
      <w:r w:rsidRPr="008572F9">
        <w:t>Система</w:t>
      </w:r>
      <w:r>
        <w:t xml:space="preserve">/ </w:t>
      </w:r>
      <w:r w:rsidRPr="008572F9">
        <w:t>Настройка главного меню</w:t>
      </w:r>
      <w:r>
        <w:t>»</w:t>
      </w:r>
      <w:r w:rsidRPr="008572F9">
        <w:t>.</w:t>
      </w:r>
      <w:r>
        <w:t xml:space="preserve"> </w:t>
      </w:r>
      <w:r w:rsidRPr="008572F9">
        <w:t>Откроется форма настройки главного меню Системы;</w:t>
      </w:r>
    </w:p>
    <w:p w14:paraId="5C2BD9CC" w14:textId="77777777" w:rsidR="002628F1" w:rsidRPr="008572F9" w:rsidRDefault="008572F9" w:rsidP="008572F9">
      <w:pPr>
        <w:pStyle w:val="phlistitemized1"/>
      </w:pPr>
      <w:r w:rsidRPr="008572F9">
        <w:t xml:space="preserve">в блоке </w:t>
      </w:r>
      <w:r>
        <w:t>«</w:t>
      </w:r>
      <w:r w:rsidRPr="008572F9">
        <w:t>Главное меню</w:t>
      </w:r>
      <w:r>
        <w:t>»</w:t>
      </w:r>
      <w:r w:rsidRPr="008572F9">
        <w:t xml:space="preserve"> выделите родительский пункт меню;</w:t>
      </w:r>
    </w:p>
    <w:p w14:paraId="194F3D34" w14:textId="77777777" w:rsidR="002628F1" w:rsidRPr="008572F9" w:rsidRDefault="008572F9" w:rsidP="008572F9">
      <w:pPr>
        <w:pStyle w:val="phlistitemized1"/>
      </w:pPr>
      <w:r w:rsidRPr="008572F9">
        <w:t xml:space="preserve">в блоке </w:t>
      </w:r>
      <w:r>
        <w:t>«</w:t>
      </w:r>
      <w:r w:rsidRPr="008572F9">
        <w:t>Вложенные пункты меню</w:t>
      </w:r>
      <w:r>
        <w:t>»</w:t>
      </w:r>
      <w:r w:rsidRPr="008572F9">
        <w:t xml:space="preserve"> выделите настраиваемый пункт меню;</w:t>
      </w:r>
    </w:p>
    <w:p w14:paraId="0FEBC26B" w14:textId="77777777" w:rsidR="002628F1" w:rsidRPr="008572F9" w:rsidRDefault="008572F9" w:rsidP="008572F9">
      <w:pPr>
        <w:pStyle w:val="phlistitemized1"/>
      </w:pPr>
      <w:r w:rsidRPr="008572F9">
        <w:t>в блоке</w:t>
      </w:r>
      <w:r>
        <w:t xml:space="preserve"> «</w:t>
      </w:r>
      <w:r w:rsidRPr="008572F9">
        <w:t>Роли, имеющие права на выбранный пункт меню</w:t>
      </w:r>
      <w:r>
        <w:t>»</w:t>
      </w:r>
      <w:r w:rsidRPr="008572F9">
        <w:t xml:space="preserve"> выберите</w:t>
      </w:r>
      <w:r>
        <w:t xml:space="preserve"> </w:t>
      </w:r>
      <w:r w:rsidRPr="008572F9">
        <w:t xml:space="preserve">пункт контекстного меню </w:t>
      </w:r>
      <w:r>
        <w:t>«</w:t>
      </w:r>
      <w:r w:rsidRPr="008572F9">
        <w:t>Добавить</w:t>
      </w:r>
      <w:r>
        <w:t>»</w:t>
      </w:r>
      <w:r w:rsidRPr="008572F9">
        <w:t>. Откроется окно добавления ролей</w:t>
      </w:r>
      <w:r w:rsidR="008E4B78">
        <w:t xml:space="preserve"> (</w:t>
      </w:r>
      <w:r w:rsidR="008E4B78">
        <w:fldChar w:fldCharType="begin"/>
      </w:r>
      <w:r w:rsidR="008E4B78">
        <w:instrText xml:space="preserve"> REF _Ref202355316 \h </w:instrText>
      </w:r>
      <w:r w:rsidR="008E4B78">
        <w:fldChar w:fldCharType="separate"/>
      </w:r>
      <w:r w:rsidR="00997E3B">
        <w:t>Рисунок </w:t>
      </w:r>
      <w:r w:rsidR="00997E3B">
        <w:rPr>
          <w:noProof/>
        </w:rPr>
        <w:t>10</w:t>
      </w:r>
      <w:r w:rsidR="008E4B78">
        <w:fldChar w:fldCharType="end"/>
      </w:r>
      <w:r w:rsidR="008E4B78">
        <w:t>)</w:t>
      </w:r>
      <w:r w:rsidRPr="008572F9">
        <w:t>;</w:t>
      </w:r>
    </w:p>
    <w:p w14:paraId="628E4422" w14:textId="77777777" w:rsidR="002628F1" w:rsidRPr="008572F9" w:rsidRDefault="008572F9" w:rsidP="008572F9">
      <w:pPr>
        <w:pStyle w:val="phfigure"/>
      </w:pPr>
      <w:r w:rsidRPr="008572F9">
        <w:rPr>
          <w:noProof/>
        </w:rPr>
        <w:lastRenderedPageBreak/>
        <w:drawing>
          <wp:inline distT="0" distB="0" distL="0" distR="0" wp14:anchorId="09C24788" wp14:editId="7D3EDB62">
            <wp:extent cx="6295390" cy="3794721"/>
            <wp:effectExtent l="19050" t="19050" r="10160" b="15875"/>
            <wp:docPr id="100012" name="Рисунок 100012" descr="Окно выбора ро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437004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79472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6D8AE36" w14:textId="77777777" w:rsidR="002628F1" w:rsidRPr="008572F9" w:rsidRDefault="006F420A" w:rsidP="008E4B78">
      <w:pPr>
        <w:pStyle w:val="phfiguretitle"/>
      </w:pPr>
      <w:bookmarkStart w:id="51" w:name="_Ref202355316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10</w:t>
      </w:r>
      <w:r w:rsidR="008572F9" w:rsidRPr="008572F9">
        <w:fldChar w:fldCharType="end"/>
      </w:r>
      <w:bookmarkEnd w:id="51"/>
      <w:r w:rsidR="008572F9" w:rsidRPr="008572F9">
        <w:t xml:space="preserve"> </w:t>
      </w:r>
      <w:r w:rsidR="008E4B78">
        <w:t xml:space="preserve">– </w:t>
      </w:r>
      <w:r w:rsidR="008572F9" w:rsidRPr="008572F9">
        <w:t xml:space="preserve">Окно </w:t>
      </w:r>
      <w:r w:rsidR="008E4B78" w:rsidRPr="008572F9">
        <w:t>добавления ролей</w:t>
      </w:r>
    </w:p>
    <w:p w14:paraId="41A009A3" w14:textId="77777777" w:rsidR="002628F1" w:rsidRPr="008572F9" w:rsidRDefault="008572F9" w:rsidP="008572F9">
      <w:pPr>
        <w:pStyle w:val="phlistitemized1"/>
      </w:pPr>
      <w:r w:rsidRPr="008572F9">
        <w:t xml:space="preserve">в блоке </w:t>
      </w:r>
      <w:r>
        <w:t>«</w:t>
      </w:r>
      <w:r w:rsidRPr="008572F9">
        <w:t>Роли</w:t>
      </w:r>
      <w:r>
        <w:t>»</w:t>
      </w:r>
      <w:r w:rsidRPr="008572F9">
        <w:t xml:space="preserve"> установите флажки напротив необходимых ролей;</w:t>
      </w:r>
    </w:p>
    <w:p w14:paraId="339E78A6" w14:textId="77777777" w:rsidR="002628F1" w:rsidRPr="008572F9" w:rsidRDefault="008572F9" w:rsidP="008572F9">
      <w:pPr>
        <w:pStyle w:val="phlistitemized1"/>
      </w:pPr>
      <w:r w:rsidRPr="008572F9">
        <w:t xml:space="preserve">нажмите на кнопку </w:t>
      </w:r>
      <w:r>
        <w:t>«</w:t>
      </w:r>
      <w:r w:rsidRPr="008572F9">
        <w:t>ОК</w:t>
      </w:r>
      <w:r>
        <w:t>»</w:t>
      </w:r>
      <w:r w:rsidRPr="008572F9">
        <w:t xml:space="preserve"> для сохранения введенных данных. Отмеченные роли отобразятся в блоке </w:t>
      </w:r>
      <w:r>
        <w:t>«</w:t>
      </w:r>
      <w:r w:rsidRPr="008572F9">
        <w:t>Роли, имеющие права на выбранный пункт</w:t>
      </w:r>
      <w:r>
        <w:t>»</w:t>
      </w:r>
      <w:r w:rsidRPr="008572F9">
        <w:t>.</w:t>
      </w:r>
    </w:p>
    <w:p w14:paraId="61874840" w14:textId="77777777" w:rsidR="002628F1" w:rsidRPr="008572F9" w:rsidRDefault="008572F9">
      <w:pPr>
        <w:pStyle w:val="2"/>
      </w:pPr>
      <w:bookmarkStart w:id="52" w:name="_Toc256000011"/>
      <w:bookmarkStart w:id="53" w:name="scroll-bookmark-17"/>
      <w:bookmarkStart w:id="54" w:name="_Toc204948253"/>
      <w:r w:rsidRPr="008572F9">
        <w:t>Настройка дополнительных свойств</w:t>
      </w:r>
      <w:bookmarkEnd w:id="52"/>
      <w:bookmarkEnd w:id="53"/>
      <w:bookmarkEnd w:id="54"/>
    </w:p>
    <w:p w14:paraId="1DEBB830" w14:textId="77777777" w:rsidR="002628F1" w:rsidRPr="008572F9" w:rsidRDefault="008572F9">
      <w:pPr>
        <w:pStyle w:val="3"/>
      </w:pPr>
      <w:bookmarkStart w:id="55" w:name="_Toc256000012"/>
      <w:bookmarkStart w:id="56" w:name="scroll-bookmark-18"/>
      <w:bookmarkStart w:id="57" w:name="_Toc204948254"/>
      <w:r w:rsidRPr="008572F9">
        <w:t>Добавление дополнительного свойства</w:t>
      </w:r>
      <w:bookmarkEnd w:id="55"/>
      <w:bookmarkEnd w:id="56"/>
      <w:bookmarkEnd w:id="57"/>
    </w:p>
    <w:p w14:paraId="7705C35B" w14:textId="77777777" w:rsidR="002628F1" w:rsidRPr="008572F9" w:rsidRDefault="008572F9" w:rsidP="008572F9">
      <w:pPr>
        <w:pStyle w:val="phnormal"/>
      </w:pPr>
      <w:r w:rsidRPr="008572F9">
        <w:t>Для добавления дополнительного свойства выполните следующие действия:</w:t>
      </w:r>
    </w:p>
    <w:p w14:paraId="3324638F" w14:textId="77777777" w:rsidR="002628F1" w:rsidRDefault="008572F9" w:rsidP="008572F9">
      <w:pPr>
        <w:pStyle w:val="phlistitemized1"/>
      </w:pPr>
      <w:r w:rsidRPr="008572F9">
        <w:t xml:space="preserve">выберите пункт главного меню </w:t>
      </w:r>
      <w:r>
        <w:t>«</w:t>
      </w:r>
      <w:r w:rsidRPr="008572F9">
        <w:t>Система</w:t>
      </w:r>
      <w:r>
        <w:t xml:space="preserve">/ </w:t>
      </w:r>
      <w:r w:rsidRPr="008572F9">
        <w:t>Дополнительные свойства: настройка</w:t>
      </w:r>
      <w:r>
        <w:t>»</w:t>
      </w:r>
      <w:r w:rsidRPr="008572F9">
        <w:t>. Откроется форма настройки дополнительных свойств</w:t>
      </w:r>
      <w:r w:rsidR="008E4B78">
        <w:t xml:space="preserve"> (</w:t>
      </w:r>
      <w:r w:rsidR="008E4B78">
        <w:fldChar w:fldCharType="begin"/>
      </w:r>
      <w:r w:rsidR="008E4B78">
        <w:instrText xml:space="preserve"> REF _Ref202355345 \h </w:instrText>
      </w:r>
      <w:r w:rsidR="008E4B78">
        <w:fldChar w:fldCharType="separate"/>
      </w:r>
      <w:r w:rsidR="00997E3B">
        <w:t>Рисунок </w:t>
      </w:r>
      <w:r w:rsidR="00997E3B">
        <w:rPr>
          <w:noProof/>
        </w:rPr>
        <w:t>11</w:t>
      </w:r>
      <w:r w:rsidR="008E4B78">
        <w:fldChar w:fldCharType="end"/>
      </w:r>
      <w:r w:rsidR="008E4B78">
        <w:t>)</w:t>
      </w:r>
      <w:r w:rsidRPr="008572F9">
        <w:t>;</w:t>
      </w:r>
    </w:p>
    <w:p w14:paraId="160C3533" w14:textId="77777777" w:rsidR="008E4B78" w:rsidRPr="008572F9" w:rsidRDefault="008E4B78" w:rsidP="008E4B78">
      <w:pPr>
        <w:pStyle w:val="phfigure"/>
      </w:pPr>
      <w:r w:rsidRPr="008572F9">
        <w:rPr>
          <w:noProof/>
        </w:rPr>
        <w:lastRenderedPageBreak/>
        <w:drawing>
          <wp:inline distT="0" distB="0" distL="0" distR="0" wp14:anchorId="6F733A88" wp14:editId="32995E08">
            <wp:extent cx="6295390" cy="3312363"/>
            <wp:effectExtent l="19050" t="19050" r="10160" b="21590"/>
            <wp:docPr id="100013" name="Рисунок 100013" descr="Форма настройки дополнительных свой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679186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1236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D61AD9B" w14:textId="77777777" w:rsidR="008E4B78" w:rsidRPr="008572F9" w:rsidRDefault="006F420A" w:rsidP="008E4B78">
      <w:pPr>
        <w:pStyle w:val="phfiguretitle"/>
      </w:pPr>
      <w:bookmarkStart w:id="58" w:name="_Ref202355345"/>
      <w:r>
        <w:t>Рисунок </w:t>
      </w:r>
      <w:r w:rsidR="008E4B78" w:rsidRPr="008572F9">
        <w:fldChar w:fldCharType="begin"/>
      </w:r>
      <w:r w:rsidR="008E4B78" w:rsidRPr="008572F9">
        <w:instrText>SEQ Рисунок \* ARABIC</w:instrText>
      </w:r>
      <w:r w:rsidR="008E4B78" w:rsidRPr="008572F9">
        <w:fldChar w:fldCharType="separate"/>
      </w:r>
      <w:r w:rsidR="00997E3B">
        <w:rPr>
          <w:noProof/>
        </w:rPr>
        <w:t>11</w:t>
      </w:r>
      <w:r w:rsidR="008E4B78" w:rsidRPr="008572F9">
        <w:fldChar w:fldCharType="end"/>
      </w:r>
      <w:bookmarkEnd w:id="58"/>
      <w:r w:rsidR="008E4B78" w:rsidRPr="008572F9">
        <w:t xml:space="preserve"> </w:t>
      </w:r>
      <w:r w:rsidR="008E4B78">
        <w:t>– Ф</w:t>
      </w:r>
      <w:r w:rsidR="008E4B78" w:rsidRPr="008572F9">
        <w:t>орма настройки дополнительных свойств</w:t>
      </w:r>
    </w:p>
    <w:p w14:paraId="574E0978" w14:textId="77777777" w:rsidR="002628F1" w:rsidRPr="008572F9" w:rsidRDefault="008572F9" w:rsidP="008572F9">
      <w:pPr>
        <w:pStyle w:val="phlistitemized1"/>
      </w:pPr>
      <w:r w:rsidRPr="008572F9">
        <w:t xml:space="preserve">в блоке </w:t>
      </w:r>
      <w:r>
        <w:t>«</w:t>
      </w:r>
      <w:r w:rsidRPr="008572F9">
        <w:t>Каталоги</w:t>
      </w:r>
      <w:r>
        <w:t>»</w:t>
      </w:r>
      <w:r w:rsidRPr="008572F9">
        <w:t xml:space="preserve"> выберите каталог размещения дополнительного свойства;</w:t>
      </w:r>
    </w:p>
    <w:p w14:paraId="67CE2BAA" w14:textId="77777777" w:rsidR="002628F1" w:rsidRPr="008572F9" w:rsidRDefault="008572F9" w:rsidP="008572F9">
      <w:pPr>
        <w:pStyle w:val="phlistitemized1"/>
      </w:pPr>
      <w:r w:rsidRPr="008572F9">
        <w:t xml:space="preserve">в блоке </w:t>
      </w:r>
      <w:r>
        <w:t>«</w:t>
      </w:r>
      <w:r w:rsidRPr="008572F9">
        <w:t>Свойства документов</w:t>
      </w:r>
      <w:r>
        <w:t>»</w:t>
      </w:r>
      <w:r w:rsidRPr="008572F9">
        <w:t xml:space="preserve"> </w:t>
      </w:r>
      <w:r w:rsidR="008E4B78">
        <w:t>выберите пункт контекстного</w:t>
      </w:r>
      <w:r w:rsidRPr="008572F9">
        <w:t xml:space="preserve"> меню </w:t>
      </w:r>
      <w:r>
        <w:t>«</w:t>
      </w:r>
      <w:r w:rsidRPr="008572F9">
        <w:t>Добавить</w:t>
      </w:r>
      <w:r>
        <w:t>»</w:t>
      </w:r>
      <w:r w:rsidR="008E4B78">
        <w:t xml:space="preserve">. </w:t>
      </w:r>
      <w:r w:rsidRPr="008572F9">
        <w:t>Откроется окно добавления дополнительного свойства</w:t>
      </w:r>
      <w:r w:rsidR="008E4B78">
        <w:t xml:space="preserve"> (</w:t>
      </w:r>
      <w:r w:rsidR="008E4B78">
        <w:fldChar w:fldCharType="begin"/>
      </w:r>
      <w:r w:rsidR="008E4B78">
        <w:instrText xml:space="preserve"> REF _Ref202355432 \h </w:instrText>
      </w:r>
      <w:r w:rsidR="008E4B78">
        <w:fldChar w:fldCharType="separate"/>
      </w:r>
      <w:r w:rsidR="00997E3B">
        <w:t>Рисунок </w:t>
      </w:r>
      <w:r w:rsidR="00997E3B">
        <w:rPr>
          <w:noProof/>
        </w:rPr>
        <w:t>12</w:t>
      </w:r>
      <w:r w:rsidR="008E4B78">
        <w:fldChar w:fldCharType="end"/>
      </w:r>
      <w:r w:rsidR="008E4B78">
        <w:t>)</w:t>
      </w:r>
      <w:r w:rsidRPr="008572F9">
        <w:t>;</w:t>
      </w:r>
    </w:p>
    <w:p w14:paraId="6B6E0840" w14:textId="77777777" w:rsidR="002628F1" w:rsidRPr="008572F9" w:rsidRDefault="008572F9" w:rsidP="008572F9">
      <w:pPr>
        <w:pStyle w:val="phfigure"/>
      </w:pPr>
      <w:r w:rsidRPr="008572F9">
        <w:rPr>
          <w:noProof/>
        </w:rPr>
        <w:drawing>
          <wp:inline distT="0" distB="0" distL="0" distR="0" wp14:anchorId="40B91EAA" wp14:editId="18DA3DB8">
            <wp:extent cx="4086225" cy="3638550"/>
            <wp:effectExtent l="19050" t="19050" r="28575" b="19050"/>
            <wp:docPr id="100014" name="Рисунок 100014" descr="Окно добавления дополнительного сво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428949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6385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73F63E0" w14:textId="77777777" w:rsidR="002628F1" w:rsidRPr="008572F9" w:rsidRDefault="006F420A" w:rsidP="008E4B78">
      <w:pPr>
        <w:pStyle w:val="phfiguretitle"/>
      </w:pPr>
      <w:bookmarkStart w:id="59" w:name="_Ref202355432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12</w:t>
      </w:r>
      <w:r w:rsidR="008572F9" w:rsidRPr="008572F9">
        <w:fldChar w:fldCharType="end"/>
      </w:r>
      <w:bookmarkEnd w:id="59"/>
      <w:r w:rsidR="008572F9" w:rsidRPr="008572F9">
        <w:t xml:space="preserve"> </w:t>
      </w:r>
      <w:r w:rsidR="008E4B78">
        <w:t xml:space="preserve">– </w:t>
      </w:r>
      <w:r w:rsidR="008572F9" w:rsidRPr="008572F9">
        <w:t>Окно добавления дополнительного свойства</w:t>
      </w:r>
    </w:p>
    <w:p w14:paraId="55E7867A" w14:textId="77777777" w:rsidR="002628F1" w:rsidRPr="008572F9" w:rsidRDefault="008572F9" w:rsidP="008572F9">
      <w:pPr>
        <w:pStyle w:val="phlistitemized1"/>
      </w:pPr>
      <w:r w:rsidRPr="008572F9">
        <w:lastRenderedPageBreak/>
        <w:t>заполните поля согласно таблице</w:t>
      </w:r>
      <w:r w:rsidR="008E4B78">
        <w:t xml:space="preserve"> (</w:t>
      </w:r>
      <w:r w:rsidR="008E4B78">
        <w:fldChar w:fldCharType="begin"/>
      </w:r>
      <w:r w:rsidR="008E4B78">
        <w:instrText xml:space="preserve"> REF _Ref202355517 \h </w:instrText>
      </w:r>
      <w:r w:rsidR="008E4B78">
        <w:fldChar w:fldCharType="separate"/>
      </w:r>
      <w:r w:rsidR="00997E3B">
        <w:rPr>
          <w:spacing w:val="20"/>
        </w:rPr>
        <w:t>Таблица </w:t>
      </w:r>
      <w:r w:rsidR="00997E3B">
        <w:rPr>
          <w:noProof/>
        </w:rPr>
        <w:t>5</w:t>
      </w:r>
      <w:r w:rsidR="008E4B78">
        <w:fldChar w:fldCharType="end"/>
      </w:r>
      <w:r w:rsidR="008E4B78">
        <w:t>)</w:t>
      </w:r>
      <w:r w:rsidRPr="008572F9">
        <w:t>;</w:t>
      </w:r>
    </w:p>
    <w:p w14:paraId="2E1EEB23" w14:textId="77777777" w:rsidR="002628F1" w:rsidRPr="008572F9" w:rsidRDefault="006F420A" w:rsidP="008E4B78">
      <w:pPr>
        <w:pStyle w:val="phtabletitle"/>
      </w:pPr>
      <w:bookmarkStart w:id="60" w:name="_Ref202355517"/>
      <w:r>
        <w:rPr>
          <w:spacing w:val="20"/>
        </w:rPr>
        <w:t>Таблица </w:t>
      </w:r>
      <w:r w:rsidR="008572F9" w:rsidRPr="008572F9">
        <w:fldChar w:fldCharType="begin"/>
      </w:r>
      <w:r w:rsidR="008572F9" w:rsidRPr="008572F9">
        <w:instrText>SEQ Таблица \* ARABIC</w:instrText>
      </w:r>
      <w:r w:rsidR="008572F9" w:rsidRPr="008572F9">
        <w:fldChar w:fldCharType="separate"/>
      </w:r>
      <w:r w:rsidR="00997E3B">
        <w:rPr>
          <w:noProof/>
        </w:rPr>
        <w:t>5</w:t>
      </w:r>
      <w:r w:rsidR="008572F9" w:rsidRPr="008572F9">
        <w:fldChar w:fldCharType="end"/>
      </w:r>
      <w:bookmarkEnd w:id="60"/>
      <w:r w:rsidR="008572F9" w:rsidRPr="008572F9">
        <w:t xml:space="preserve"> </w:t>
      </w:r>
      <w:r w:rsidR="008E4B78">
        <w:t xml:space="preserve">– </w:t>
      </w:r>
      <w:r w:rsidR="008572F9" w:rsidRPr="008572F9">
        <w:t>Заполнение полей окна добавления дополнительного свойства</w:t>
      </w:r>
    </w:p>
    <w:tbl>
      <w:tblPr>
        <w:tblStyle w:val="ad"/>
        <w:tblW w:w="5000" w:type="pct"/>
        <w:tblLayout w:type="fixed"/>
        <w:tblLook w:val="04A0" w:firstRow="1" w:lastRow="0" w:firstColumn="1" w:lastColumn="0" w:noHBand="0" w:noVBand="1"/>
      </w:tblPr>
      <w:tblGrid>
        <w:gridCol w:w="1813"/>
        <w:gridCol w:w="1275"/>
        <w:gridCol w:w="1275"/>
        <w:gridCol w:w="854"/>
        <w:gridCol w:w="993"/>
        <w:gridCol w:w="993"/>
        <w:gridCol w:w="991"/>
        <w:gridCol w:w="1137"/>
        <w:gridCol w:w="1083"/>
      </w:tblGrid>
      <w:tr w:rsidR="008572F9" w:rsidRPr="008572F9" w14:paraId="70831D78" w14:textId="77777777" w:rsidTr="00084D54">
        <w:trPr>
          <w:tblHeader/>
        </w:trPr>
        <w:tc>
          <w:tcPr>
            <w:tcW w:w="870" w:type="pct"/>
          </w:tcPr>
          <w:p w14:paraId="732F5802" w14:textId="77777777" w:rsidR="002628F1" w:rsidRPr="008572F9" w:rsidRDefault="008572F9" w:rsidP="008572F9">
            <w:pPr>
              <w:pStyle w:val="phtablecolcaption"/>
            </w:pPr>
            <w:bookmarkStart w:id="61" w:name="scroll-bookmark-19"/>
            <w:r w:rsidRPr="008572F9">
              <w:t>Наименование поля</w:t>
            </w:r>
            <w:bookmarkEnd w:id="61"/>
          </w:p>
        </w:tc>
        <w:tc>
          <w:tcPr>
            <w:tcW w:w="4130" w:type="pct"/>
            <w:gridSpan w:val="8"/>
          </w:tcPr>
          <w:p w14:paraId="7A502AB3" w14:textId="77777777" w:rsidR="002628F1" w:rsidRPr="008572F9" w:rsidRDefault="008572F9" w:rsidP="008572F9">
            <w:pPr>
              <w:pStyle w:val="phtablecolcaption"/>
            </w:pPr>
            <w:r w:rsidRPr="008572F9">
              <w:t>Значения</w:t>
            </w:r>
          </w:p>
        </w:tc>
      </w:tr>
      <w:tr w:rsidR="00084D54" w:rsidRPr="008572F9" w14:paraId="053508CD" w14:textId="77777777" w:rsidTr="00084D54">
        <w:tc>
          <w:tcPr>
            <w:tcW w:w="870" w:type="pct"/>
          </w:tcPr>
          <w:p w14:paraId="710E7BF4" w14:textId="77777777" w:rsidR="002628F1" w:rsidRPr="008572F9" w:rsidRDefault="008572F9" w:rsidP="008572F9">
            <w:pPr>
              <w:pStyle w:val="phtablecellleft"/>
            </w:pPr>
            <w:r w:rsidRPr="008572F9">
              <w:t>Код свойства</w:t>
            </w:r>
          </w:p>
        </w:tc>
        <w:tc>
          <w:tcPr>
            <w:tcW w:w="612" w:type="pct"/>
          </w:tcPr>
          <w:p w14:paraId="53B6271E" w14:textId="77777777" w:rsidR="002628F1" w:rsidRPr="008572F9" w:rsidRDefault="008572F9" w:rsidP="008572F9">
            <w:pPr>
              <w:pStyle w:val="phtablecellleft"/>
            </w:pPr>
            <w:r w:rsidRPr="008572F9">
              <w:t>CCAddContactEmployee</w:t>
            </w:r>
          </w:p>
        </w:tc>
        <w:tc>
          <w:tcPr>
            <w:tcW w:w="612" w:type="pct"/>
          </w:tcPr>
          <w:p w14:paraId="0E077DE5" w14:textId="77777777" w:rsidR="002628F1" w:rsidRPr="008572F9" w:rsidRDefault="008572F9" w:rsidP="008572F9">
            <w:pPr>
              <w:pStyle w:val="phtablecellleft"/>
            </w:pPr>
            <w:r w:rsidRPr="008572F9">
              <w:t>CCAddContactDate</w:t>
            </w:r>
          </w:p>
        </w:tc>
        <w:tc>
          <w:tcPr>
            <w:tcW w:w="410" w:type="pct"/>
          </w:tcPr>
          <w:p w14:paraId="5075856B" w14:textId="77777777" w:rsidR="002628F1" w:rsidRPr="008572F9" w:rsidRDefault="008572F9" w:rsidP="008572F9">
            <w:pPr>
              <w:pStyle w:val="phtablecellleft"/>
            </w:pPr>
            <w:r w:rsidRPr="008572F9">
              <w:t>addr</w:t>
            </w:r>
          </w:p>
        </w:tc>
        <w:tc>
          <w:tcPr>
            <w:tcW w:w="477" w:type="pct"/>
          </w:tcPr>
          <w:p w14:paraId="478C41CC" w14:textId="77777777" w:rsidR="002628F1" w:rsidRPr="008572F9" w:rsidRDefault="008572F9" w:rsidP="008572F9">
            <w:pPr>
              <w:pStyle w:val="phtablecellleft"/>
            </w:pPr>
            <w:r w:rsidRPr="008572F9">
              <w:t>house</w:t>
            </w:r>
          </w:p>
        </w:tc>
        <w:tc>
          <w:tcPr>
            <w:tcW w:w="477" w:type="pct"/>
          </w:tcPr>
          <w:p w14:paraId="6AC50679" w14:textId="77777777" w:rsidR="002628F1" w:rsidRPr="008572F9" w:rsidRDefault="008572F9" w:rsidP="008572F9">
            <w:pPr>
              <w:pStyle w:val="phtablecellleft"/>
            </w:pPr>
            <w:r w:rsidRPr="008572F9">
              <w:t>lit_house</w:t>
            </w:r>
          </w:p>
        </w:tc>
        <w:tc>
          <w:tcPr>
            <w:tcW w:w="476" w:type="pct"/>
          </w:tcPr>
          <w:p w14:paraId="23964838" w14:textId="77777777" w:rsidR="002628F1" w:rsidRPr="008572F9" w:rsidRDefault="008572F9" w:rsidP="008572F9">
            <w:pPr>
              <w:pStyle w:val="phtablecellleft"/>
            </w:pPr>
            <w:r w:rsidRPr="008572F9">
              <w:t>block</w:t>
            </w:r>
          </w:p>
        </w:tc>
        <w:tc>
          <w:tcPr>
            <w:tcW w:w="546" w:type="pct"/>
          </w:tcPr>
          <w:p w14:paraId="575D5459" w14:textId="77777777" w:rsidR="002628F1" w:rsidRPr="008572F9" w:rsidRDefault="008572F9" w:rsidP="008572F9">
            <w:pPr>
              <w:pStyle w:val="phtablecellleft"/>
            </w:pPr>
            <w:r w:rsidRPr="008572F9">
              <w:t>appart</w:t>
            </w:r>
          </w:p>
        </w:tc>
        <w:tc>
          <w:tcPr>
            <w:tcW w:w="521" w:type="pct"/>
          </w:tcPr>
          <w:p w14:paraId="3279C987" w14:textId="77777777" w:rsidR="002628F1" w:rsidRPr="008572F9" w:rsidRDefault="008572F9" w:rsidP="008572F9">
            <w:pPr>
              <w:pStyle w:val="phtablecellleft"/>
            </w:pPr>
            <w:r w:rsidRPr="008572F9">
              <w:t>build</w:t>
            </w:r>
          </w:p>
        </w:tc>
      </w:tr>
      <w:tr w:rsidR="00084D54" w:rsidRPr="008572F9" w14:paraId="69740900" w14:textId="77777777" w:rsidTr="00084D54">
        <w:tc>
          <w:tcPr>
            <w:tcW w:w="870" w:type="pct"/>
          </w:tcPr>
          <w:p w14:paraId="5E9F6242" w14:textId="77777777" w:rsidR="002628F1" w:rsidRPr="008572F9" w:rsidRDefault="008572F9" w:rsidP="008572F9">
            <w:pPr>
              <w:pStyle w:val="phtablecellleft"/>
            </w:pPr>
            <w:r w:rsidRPr="008572F9">
              <w:t>Наименование свойства</w:t>
            </w:r>
          </w:p>
        </w:tc>
        <w:tc>
          <w:tcPr>
            <w:tcW w:w="612" w:type="pct"/>
          </w:tcPr>
          <w:p w14:paraId="23896A40" w14:textId="77777777" w:rsidR="002628F1" w:rsidRPr="008572F9" w:rsidRDefault="008572F9" w:rsidP="008572F9">
            <w:pPr>
              <w:pStyle w:val="phtablecellleft"/>
            </w:pPr>
            <w:r w:rsidRPr="008572F9">
              <w:t>Сотрудник, добавивший номер телефона</w:t>
            </w:r>
          </w:p>
        </w:tc>
        <w:tc>
          <w:tcPr>
            <w:tcW w:w="612" w:type="pct"/>
          </w:tcPr>
          <w:p w14:paraId="69BDDEC8" w14:textId="77777777" w:rsidR="002628F1" w:rsidRPr="008572F9" w:rsidRDefault="008572F9" w:rsidP="008572F9">
            <w:pPr>
              <w:pStyle w:val="phtablecellleft"/>
            </w:pPr>
            <w:r w:rsidRPr="008572F9">
              <w:t>Дата добавления номера телефона</w:t>
            </w:r>
          </w:p>
        </w:tc>
        <w:tc>
          <w:tcPr>
            <w:tcW w:w="410" w:type="pct"/>
          </w:tcPr>
          <w:p w14:paraId="34188E13" w14:textId="77777777" w:rsidR="002628F1" w:rsidRPr="008572F9" w:rsidRDefault="008572F9" w:rsidP="008572F9">
            <w:pPr>
              <w:pStyle w:val="phtablecellleft"/>
            </w:pPr>
            <w:r w:rsidRPr="008572F9">
              <w:t>Адрес вызова на дом</w:t>
            </w:r>
          </w:p>
        </w:tc>
        <w:tc>
          <w:tcPr>
            <w:tcW w:w="477" w:type="pct"/>
          </w:tcPr>
          <w:p w14:paraId="2D0F4C90" w14:textId="77777777" w:rsidR="002628F1" w:rsidRPr="008572F9" w:rsidRDefault="008572F9" w:rsidP="008572F9">
            <w:pPr>
              <w:pStyle w:val="phtablecellleft"/>
            </w:pPr>
            <w:r w:rsidRPr="008572F9">
              <w:t>№ дома адреса вызова на дом</w:t>
            </w:r>
          </w:p>
        </w:tc>
        <w:tc>
          <w:tcPr>
            <w:tcW w:w="477" w:type="pct"/>
          </w:tcPr>
          <w:p w14:paraId="3EF90C1A" w14:textId="77777777" w:rsidR="002628F1" w:rsidRPr="008572F9" w:rsidRDefault="008572F9" w:rsidP="008572F9">
            <w:pPr>
              <w:pStyle w:val="phtablecellleft"/>
            </w:pPr>
            <w:r w:rsidRPr="008572F9">
              <w:t>Литера дома адреса вызова на дом</w:t>
            </w:r>
          </w:p>
        </w:tc>
        <w:tc>
          <w:tcPr>
            <w:tcW w:w="476" w:type="pct"/>
          </w:tcPr>
          <w:p w14:paraId="73520879" w14:textId="77777777" w:rsidR="002628F1" w:rsidRPr="008572F9" w:rsidRDefault="008572F9" w:rsidP="008572F9">
            <w:pPr>
              <w:pStyle w:val="phtablecellleft"/>
            </w:pPr>
            <w:r w:rsidRPr="008572F9">
              <w:t>Корпус адреса вызова на дом</w:t>
            </w:r>
          </w:p>
        </w:tc>
        <w:tc>
          <w:tcPr>
            <w:tcW w:w="546" w:type="pct"/>
          </w:tcPr>
          <w:p w14:paraId="2D1C11A7" w14:textId="77777777" w:rsidR="002628F1" w:rsidRPr="008572F9" w:rsidRDefault="008572F9" w:rsidP="008572F9">
            <w:pPr>
              <w:pStyle w:val="phtablecellleft"/>
            </w:pPr>
            <w:r w:rsidRPr="008572F9">
              <w:t>Квартира адреса вызова на дом</w:t>
            </w:r>
          </w:p>
        </w:tc>
        <w:tc>
          <w:tcPr>
            <w:tcW w:w="521" w:type="pct"/>
          </w:tcPr>
          <w:p w14:paraId="28DE0BB6" w14:textId="77777777" w:rsidR="002628F1" w:rsidRPr="008572F9" w:rsidRDefault="008572F9" w:rsidP="008572F9">
            <w:pPr>
              <w:pStyle w:val="phtablecellleft"/>
            </w:pPr>
            <w:r w:rsidRPr="008572F9">
              <w:t>Строение адреса вызова на дом</w:t>
            </w:r>
          </w:p>
        </w:tc>
      </w:tr>
      <w:tr w:rsidR="00084D54" w:rsidRPr="008572F9" w14:paraId="7D59AD86" w14:textId="77777777" w:rsidTr="00084D54">
        <w:tc>
          <w:tcPr>
            <w:tcW w:w="870" w:type="pct"/>
          </w:tcPr>
          <w:p w14:paraId="238A3492" w14:textId="77777777" w:rsidR="002628F1" w:rsidRPr="008572F9" w:rsidRDefault="008572F9" w:rsidP="008572F9">
            <w:pPr>
              <w:pStyle w:val="phtablecellleft"/>
            </w:pPr>
            <w:r w:rsidRPr="008572F9">
              <w:t>Способ формирования</w:t>
            </w:r>
          </w:p>
        </w:tc>
        <w:tc>
          <w:tcPr>
            <w:tcW w:w="612" w:type="pct"/>
          </w:tcPr>
          <w:p w14:paraId="080F8A47" w14:textId="77777777" w:rsidR="002628F1" w:rsidRPr="008572F9" w:rsidRDefault="008572F9" w:rsidP="008572F9">
            <w:pPr>
              <w:pStyle w:val="phtablecellleft"/>
            </w:pPr>
            <w:r w:rsidRPr="008572F9">
              <w:t>Вручную</w:t>
            </w:r>
          </w:p>
        </w:tc>
        <w:tc>
          <w:tcPr>
            <w:tcW w:w="612" w:type="pct"/>
          </w:tcPr>
          <w:p w14:paraId="573872F9" w14:textId="77777777" w:rsidR="002628F1" w:rsidRPr="008572F9" w:rsidRDefault="008572F9" w:rsidP="008572F9">
            <w:pPr>
              <w:pStyle w:val="phtablecellleft"/>
            </w:pPr>
            <w:r w:rsidRPr="008572F9">
              <w:t>Вручную</w:t>
            </w:r>
          </w:p>
        </w:tc>
        <w:tc>
          <w:tcPr>
            <w:tcW w:w="410" w:type="pct"/>
          </w:tcPr>
          <w:p w14:paraId="2B9FA89A" w14:textId="77777777" w:rsidR="002628F1" w:rsidRPr="008572F9" w:rsidRDefault="008572F9" w:rsidP="008572F9">
            <w:pPr>
              <w:pStyle w:val="phtablecellleft"/>
            </w:pPr>
            <w:r w:rsidRPr="008572F9">
              <w:t>Вручную</w:t>
            </w:r>
          </w:p>
        </w:tc>
        <w:tc>
          <w:tcPr>
            <w:tcW w:w="477" w:type="pct"/>
          </w:tcPr>
          <w:p w14:paraId="2713F63C" w14:textId="77777777" w:rsidR="002628F1" w:rsidRPr="008572F9" w:rsidRDefault="008572F9" w:rsidP="008572F9">
            <w:pPr>
              <w:pStyle w:val="phtablecellleft"/>
            </w:pPr>
            <w:r w:rsidRPr="008572F9">
              <w:t>Вручную</w:t>
            </w:r>
          </w:p>
        </w:tc>
        <w:tc>
          <w:tcPr>
            <w:tcW w:w="477" w:type="pct"/>
          </w:tcPr>
          <w:p w14:paraId="43DA30EA" w14:textId="77777777" w:rsidR="002628F1" w:rsidRPr="008572F9" w:rsidRDefault="008572F9" w:rsidP="008572F9">
            <w:pPr>
              <w:pStyle w:val="phtablecellleft"/>
            </w:pPr>
            <w:r w:rsidRPr="008572F9">
              <w:t>Вручную</w:t>
            </w:r>
          </w:p>
        </w:tc>
        <w:tc>
          <w:tcPr>
            <w:tcW w:w="476" w:type="pct"/>
          </w:tcPr>
          <w:p w14:paraId="24936809" w14:textId="77777777" w:rsidR="002628F1" w:rsidRPr="008572F9" w:rsidRDefault="008572F9" w:rsidP="008572F9">
            <w:pPr>
              <w:pStyle w:val="phtablecellleft"/>
            </w:pPr>
            <w:r w:rsidRPr="008572F9">
              <w:t>Вручную</w:t>
            </w:r>
          </w:p>
        </w:tc>
        <w:tc>
          <w:tcPr>
            <w:tcW w:w="546" w:type="pct"/>
          </w:tcPr>
          <w:p w14:paraId="460AF1BE" w14:textId="77777777" w:rsidR="002628F1" w:rsidRPr="008572F9" w:rsidRDefault="008572F9" w:rsidP="008572F9">
            <w:pPr>
              <w:pStyle w:val="phtablecellleft"/>
            </w:pPr>
            <w:r w:rsidRPr="008572F9">
              <w:t>Вручную</w:t>
            </w:r>
          </w:p>
        </w:tc>
        <w:tc>
          <w:tcPr>
            <w:tcW w:w="521" w:type="pct"/>
          </w:tcPr>
          <w:p w14:paraId="2CE8E303" w14:textId="77777777" w:rsidR="002628F1" w:rsidRPr="008572F9" w:rsidRDefault="008572F9" w:rsidP="008572F9">
            <w:pPr>
              <w:pStyle w:val="phtablecellleft"/>
            </w:pPr>
            <w:r w:rsidRPr="008572F9">
              <w:t>Вручную</w:t>
            </w:r>
          </w:p>
        </w:tc>
      </w:tr>
      <w:tr w:rsidR="00084D54" w:rsidRPr="008572F9" w14:paraId="0D332F57" w14:textId="77777777" w:rsidTr="00084D54">
        <w:tc>
          <w:tcPr>
            <w:tcW w:w="870" w:type="pct"/>
          </w:tcPr>
          <w:p w14:paraId="7462D9CC" w14:textId="77777777" w:rsidR="002628F1" w:rsidRPr="008572F9" w:rsidRDefault="008572F9" w:rsidP="008572F9">
            <w:pPr>
              <w:pStyle w:val="phtablecellleft"/>
            </w:pPr>
            <w:r w:rsidRPr="008572F9">
              <w:t>Тип данных</w:t>
            </w:r>
          </w:p>
        </w:tc>
        <w:tc>
          <w:tcPr>
            <w:tcW w:w="612" w:type="pct"/>
          </w:tcPr>
          <w:p w14:paraId="0F4A6B83" w14:textId="77777777" w:rsidR="002628F1" w:rsidRPr="008572F9" w:rsidRDefault="008572F9" w:rsidP="008572F9">
            <w:pPr>
              <w:pStyle w:val="phtablecellleft"/>
            </w:pPr>
            <w:r w:rsidRPr="008572F9">
              <w:t>Число</w:t>
            </w:r>
          </w:p>
        </w:tc>
        <w:tc>
          <w:tcPr>
            <w:tcW w:w="612" w:type="pct"/>
          </w:tcPr>
          <w:p w14:paraId="350B3291" w14:textId="77777777" w:rsidR="002628F1" w:rsidRPr="008572F9" w:rsidRDefault="008572F9" w:rsidP="008572F9">
            <w:pPr>
              <w:pStyle w:val="phtablecellleft"/>
            </w:pPr>
            <w:r w:rsidRPr="008572F9">
              <w:t>Дата</w:t>
            </w:r>
          </w:p>
        </w:tc>
        <w:tc>
          <w:tcPr>
            <w:tcW w:w="410" w:type="pct"/>
          </w:tcPr>
          <w:p w14:paraId="099FC470" w14:textId="77777777" w:rsidR="002628F1" w:rsidRPr="008572F9" w:rsidRDefault="008572F9" w:rsidP="008572F9">
            <w:pPr>
              <w:pStyle w:val="phtablecellleft"/>
            </w:pPr>
            <w:r w:rsidRPr="008572F9">
              <w:t>Число</w:t>
            </w:r>
          </w:p>
        </w:tc>
        <w:tc>
          <w:tcPr>
            <w:tcW w:w="477" w:type="pct"/>
          </w:tcPr>
          <w:p w14:paraId="513FB568" w14:textId="77777777" w:rsidR="002628F1" w:rsidRPr="008572F9" w:rsidRDefault="008572F9" w:rsidP="008572F9">
            <w:pPr>
              <w:pStyle w:val="phtablecellleft"/>
            </w:pPr>
            <w:r w:rsidRPr="008572F9">
              <w:t>Строка</w:t>
            </w:r>
          </w:p>
        </w:tc>
        <w:tc>
          <w:tcPr>
            <w:tcW w:w="477" w:type="pct"/>
          </w:tcPr>
          <w:p w14:paraId="141F43E1" w14:textId="77777777" w:rsidR="002628F1" w:rsidRPr="008572F9" w:rsidRDefault="008572F9" w:rsidP="008572F9">
            <w:pPr>
              <w:pStyle w:val="phtablecellleft"/>
            </w:pPr>
            <w:r w:rsidRPr="008572F9">
              <w:t>Строка</w:t>
            </w:r>
          </w:p>
        </w:tc>
        <w:tc>
          <w:tcPr>
            <w:tcW w:w="476" w:type="pct"/>
          </w:tcPr>
          <w:p w14:paraId="0E7BD433" w14:textId="77777777" w:rsidR="002628F1" w:rsidRPr="008572F9" w:rsidRDefault="008572F9" w:rsidP="008572F9">
            <w:pPr>
              <w:pStyle w:val="phtablecellleft"/>
            </w:pPr>
            <w:r w:rsidRPr="008572F9">
              <w:t>Строка</w:t>
            </w:r>
          </w:p>
        </w:tc>
        <w:tc>
          <w:tcPr>
            <w:tcW w:w="546" w:type="pct"/>
          </w:tcPr>
          <w:p w14:paraId="3F886A9D" w14:textId="77777777" w:rsidR="002628F1" w:rsidRPr="008572F9" w:rsidRDefault="008572F9" w:rsidP="008572F9">
            <w:pPr>
              <w:pStyle w:val="phtablecellleft"/>
            </w:pPr>
            <w:r w:rsidRPr="008572F9">
              <w:t>Строка</w:t>
            </w:r>
          </w:p>
        </w:tc>
        <w:tc>
          <w:tcPr>
            <w:tcW w:w="521" w:type="pct"/>
          </w:tcPr>
          <w:p w14:paraId="6F6EEAD0" w14:textId="77777777" w:rsidR="002628F1" w:rsidRPr="008572F9" w:rsidRDefault="008572F9" w:rsidP="008572F9">
            <w:pPr>
              <w:pStyle w:val="phtablecellleft"/>
            </w:pPr>
            <w:r w:rsidRPr="008572F9">
              <w:t>Строка</w:t>
            </w:r>
          </w:p>
        </w:tc>
      </w:tr>
      <w:tr w:rsidR="00084D54" w:rsidRPr="008572F9" w14:paraId="35E5BFE4" w14:textId="77777777" w:rsidTr="00084D54">
        <w:tc>
          <w:tcPr>
            <w:tcW w:w="870" w:type="pct"/>
          </w:tcPr>
          <w:p w14:paraId="7FABE728" w14:textId="77777777" w:rsidR="002628F1" w:rsidRPr="008572F9" w:rsidRDefault="008572F9" w:rsidP="008572F9">
            <w:pPr>
              <w:pStyle w:val="phtablecellleft"/>
            </w:pPr>
            <w:r w:rsidRPr="008572F9">
              <w:t>Длина числового поля</w:t>
            </w:r>
          </w:p>
        </w:tc>
        <w:tc>
          <w:tcPr>
            <w:tcW w:w="612" w:type="pct"/>
          </w:tcPr>
          <w:p w14:paraId="00CFDF79" w14:textId="77777777" w:rsidR="002628F1" w:rsidRPr="008572F9" w:rsidRDefault="008572F9" w:rsidP="008572F9">
            <w:pPr>
              <w:pStyle w:val="phtablecellleft"/>
            </w:pPr>
            <w:r w:rsidRPr="008572F9">
              <w:t>17</w:t>
            </w:r>
          </w:p>
        </w:tc>
        <w:tc>
          <w:tcPr>
            <w:tcW w:w="612" w:type="pct"/>
          </w:tcPr>
          <w:p w14:paraId="41BCD4D6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410" w:type="pct"/>
          </w:tcPr>
          <w:p w14:paraId="043DF235" w14:textId="77777777" w:rsidR="002628F1" w:rsidRPr="008572F9" w:rsidRDefault="008572F9" w:rsidP="008572F9">
            <w:pPr>
              <w:pStyle w:val="phtablecellleft"/>
            </w:pPr>
            <w:r w:rsidRPr="008572F9">
              <w:t>17</w:t>
            </w:r>
          </w:p>
        </w:tc>
        <w:tc>
          <w:tcPr>
            <w:tcW w:w="477" w:type="pct"/>
          </w:tcPr>
          <w:p w14:paraId="57819FBD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477" w:type="pct"/>
          </w:tcPr>
          <w:p w14:paraId="22D9F040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476" w:type="pct"/>
          </w:tcPr>
          <w:p w14:paraId="1DE291E2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546" w:type="pct"/>
          </w:tcPr>
          <w:p w14:paraId="18033B49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521" w:type="pct"/>
          </w:tcPr>
          <w:p w14:paraId="4F060B21" w14:textId="77777777" w:rsidR="002628F1" w:rsidRPr="008572F9" w:rsidRDefault="002628F1" w:rsidP="008572F9">
            <w:pPr>
              <w:pStyle w:val="phtablecellleft"/>
            </w:pPr>
          </w:p>
        </w:tc>
      </w:tr>
      <w:tr w:rsidR="00084D54" w:rsidRPr="008572F9" w14:paraId="3601F4E5" w14:textId="77777777" w:rsidTr="00084D54">
        <w:tc>
          <w:tcPr>
            <w:tcW w:w="870" w:type="pct"/>
          </w:tcPr>
          <w:p w14:paraId="49FF4B92" w14:textId="77777777" w:rsidR="002628F1" w:rsidRPr="008572F9" w:rsidRDefault="008572F9" w:rsidP="008572F9">
            <w:pPr>
              <w:pStyle w:val="phtablecellleft"/>
            </w:pPr>
            <w:r w:rsidRPr="008572F9">
              <w:t>Кол-во знаков после запятой</w:t>
            </w:r>
          </w:p>
        </w:tc>
        <w:tc>
          <w:tcPr>
            <w:tcW w:w="612" w:type="pct"/>
          </w:tcPr>
          <w:p w14:paraId="6202ED4A" w14:textId="77777777" w:rsidR="002628F1" w:rsidRPr="008572F9" w:rsidRDefault="008572F9" w:rsidP="008572F9">
            <w:pPr>
              <w:pStyle w:val="phtablecellleft"/>
            </w:pPr>
            <w:r w:rsidRPr="008572F9">
              <w:t>0</w:t>
            </w:r>
          </w:p>
        </w:tc>
        <w:tc>
          <w:tcPr>
            <w:tcW w:w="612" w:type="pct"/>
          </w:tcPr>
          <w:p w14:paraId="25561424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410" w:type="pct"/>
          </w:tcPr>
          <w:p w14:paraId="724F5DE6" w14:textId="77777777" w:rsidR="002628F1" w:rsidRPr="008572F9" w:rsidRDefault="008572F9" w:rsidP="008572F9">
            <w:pPr>
              <w:pStyle w:val="phtablecellleft"/>
            </w:pPr>
            <w:r w:rsidRPr="008572F9">
              <w:t>0</w:t>
            </w:r>
          </w:p>
        </w:tc>
        <w:tc>
          <w:tcPr>
            <w:tcW w:w="477" w:type="pct"/>
          </w:tcPr>
          <w:p w14:paraId="69D242ED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477" w:type="pct"/>
          </w:tcPr>
          <w:p w14:paraId="425E8066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476" w:type="pct"/>
          </w:tcPr>
          <w:p w14:paraId="3E709E06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546" w:type="pct"/>
          </w:tcPr>
          <w:p w14:paraId="016B2546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521" w:type="pct"/>
          </w:tcPr>
          <w:p w14:paraId="0681A0C9" w14:textId="77777777" w:rsidR="002628F1" w:rsidRPr="008572F9" w:rsidRDefault="002628F1" w:rsidP="008572F9">
            <w:pPr>
              <w:pStyle w:val="phtablecellleft"/>
            </w:pPr>
          </w:p>
        </w:tc>
      </w:tr>
      <w:tr w:rsidR="00084D54" w:rsidRPr="008572F9" w14:paraId="651BD421" w14:textId="77777777" w:rsidTr="00084D54">
        <w:tc>
          <w:tcPr>
            <w:tcW w:w="870" w:type="pct"/>
          </w:tcPr>
          <w:p w14:paraId="041CCB2C" w14:textId="77777777" w:rsidR="002628F1" w:rsidRPr="008572F9" w:rsidRDefault="008572F9" w:rsidP="008572F9">
            <w:pPr>
              <w:pStyle w:val="phtablecellleft"/>
            </w:pPr>
            <w:r w:rsidRPr="008572F9">
              <w:t>Длина строкового поля</w:t>
            </w:r>
          </w:p>
        </w:tc>
        <w:tc>
          <w:tcPr>
            <w:tcW w:w="612" w:type="pct"/>
          </w:tcPr>
          <w:p w14:paraId="5FAB0045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612" w:type="pct"/>
          </w:tcPr>
          <w:p w14:paraId="3E363421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410" w:type="pct"/>
          </w:tcPr>
          <w:p w14:paraId="407AA064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477" w:type="pct"/>
          </w:tcPr>
          <w:p w14:paraId="3B680454" w14:textId="77777777" w:rsidR="002628F1" w:rsidRPr="008572F9" w:rsidRDefault="008572F9" w:rsidP="008572F9">
            <w:pPr>
              <w:pStyle w:val="phtablecellleft"/>
            </w:pPr>
            <w:r w:rsidRPr="008572F9">
              <w:t>250</w:t>
            </w:r>
          </w:p>
        </w:tc>
        <w:tc>
          <w:tcPr>
            <w:tcW w:w="477" w:type="pct"/>
          </w:tcPr>
          <w:p w14:paraId="207AE8DA" w14:textId="77777777" w:rsidR="002628F1" w:rsidRPr="008572F9" w:rsidRDefault="008572F9" w:rsidP="008572F9">
            <w:pPr>
              <w:pStyle w:val="phtablecellleft"/>
            </w:pPr>
            <w:r w:rsidRPr="008572F9">
              <w:t>250</w:t>
            </w:r>
          </w:p>
        </w:tc>
        <w:tc>
          <w:tcPr>
            <w:tcW w:w="476" w:type="pct"/>
          </w:tcPr>
          <w:p w14:paraId="2643C0F9" w14:textId="77777777" w:rsidR="002628F1" w:rsidRPr="008572F9" w:rsidRDefault="008572F9" w:rsidP="008572F9">
            <w:pPr>
              <w:pStyle w:val="phtablecellleft"/>
            </w:pPr>
            <w:r w:rsidRPr="008572F9">
              <w:t>250</w:t>
            </w:r>
          </w:p>
        </w:tc>
        <w:tc>
          <w:tcPr>
            <w:tcW w:w="546" w:type="pct"/>
          </w:tcPr>
          <w:p w14:paraId="104ED8C4" w14:textId="77777777" w:rsidR="002628F1" w:rsidRPr="008572F9" w:rsidRDefault="008572F9" w:rsidP="008572F9">
            <w:pPr>
              <w:pStyle w:val="phtablecellleft"/>
            </w:pPr>
            <w:r w:rsidRPr="008572F9">
              <w:t>250</w:t>
            </w:r>
          </w:p>
        </w:tc>
        <w:tc>
          <w:tcPr>
            <w:tcW w:w="521" w:type="pct"/>
          </w:tcPr>
          <w:p w14:paraId="3BDE958B" w14:textId="77777777" w:rsidR="002628F1" w:rsidRPr="008572F9" w:rsidRDefault="008572F9" w:rsidP="008572F9">
            <w:pPr>
              <w:pStyle w:val="phtablecellleft"/>
            </w:pPr>
            <w:r w:rsidRPr="008572F9">
              <w:t>250</w:t>
            </w:r>
          </w:p>
        </w:tc>
      </w:tr>
    </w:tbl>
    <w:p w14:paraId="77A5DFA2" w14:textId="77777777" w:rsidR="008E4B78" w:rsidRDefault="008E4B78" w:rsidP="008E4B78">
      <w:pPr>
        <w:pStyle w:val="phnormal"/>
      </w:pPr>
    </w:p>
    <w:p w14:paraId="31814E67" w14:textId="77777777" w:rsidR="002628F1" w:rsidRPr="008572F9" w:rsidRDefault="008572F9" w:rsidP="008572F9">
      <w:pPr>
        <w:pStyle w:val="phlistitemized1"/>
      </w:pPr>
      <w:r w:rsidRPr="008572F9">
        <w:t xml:space="preserve">нажмите на кнопку </w:t>
      </w:r>
      <w:r>
        <w:t>«</w:t>
      </w:r>
      <w:r w:rsidRPr="008572F9">
        <w:t>ОК</w:t>
      </w:r>
      <w:r>
        <w:t>»</w:t>
      </w:r>
      <w:r w:rsidRPr="008572F9">
        <w:t xml:space="preserve"> для сохранения введенных данных. Добавленное дополнительное свойство отобразится в списке.</w:t>
      </w:r>
    </w:p>
    <w:p w14:paraId="48A98555" w14:textId="77777777" w:rsidR="002628F1" w:rsidRPr="008572F9" w:rsidRDefault="008572F9">
      <w:pPr>
        <w:pStyle w:val="3"/>
      </w:pPr>
      <w:bookmarkStart w:id="62" w:name="_Toc256000013"/>
      <w:bookmarkStart w:id="63" w:name="scroll-bookmark-20"/>
      <w:bookmarkStart w:id="64" w:name="_Toc204948255"/>
      <w:r w:rsidRPr="008572F9">
        <w:t>Добавление связи между дополнительным свойством и разделом</w:t>
      </w:r>
      <w:bookmarkEnd w:id="62"/>
      <w:bookmarkEnd w:id="63"/>
      <w:bookmarkEnd w:id="64"/>
    </w:p>
    <w:p w14:paraId="2A6CE566" w14:textId="77777777" w:rsidR="002628F1" w:rsidRPr="008572F9" w:rsidRDefault="008572F9" w:rsidP="008572F9">
      <w:pPr>
        <w:pStyle w:val="phnormal"/>
      </w:pPr>
      <w:r w:rsidRPr="008572F9">
        <w:t>Для добавления связи между дополнительным свойством и разделом выполните следующие действия:</w:t>
      </w:r>
    </w:p>
    <w:p w14:paraId="2EA93387" w14:textId="77777777" w:rsidR="002628F1" w:rsidRPr="008572F9" w:rsidRDefault="008572F9" w:rsidP="008572F9">
      <w:pPr>
        <w:pStyle w:val="phlistitemized1"/>
      </w:pPr>
      <w:r w:rsidRPr="008572F9">
        <w:t xml:space="preserve">выберите пункт главного меню </w:t>
      </w:r>
      <w:r>
        <w:t>«</w:t>
      </w:r>
      <w:r w:rsidRPr="008572F9">
        <w:t>Система</w:t>
      </w:r>
      <w:r>
        <w:t xml:space="preserve">/ </w:t>
      </w:r>
      <w:r w:rsidRPr="008572F9">
        <w:t>Дополнительные свойства: настройка</w:t>
      </w:r>
      <w:r>
        <w:t>»</w:t>
      </w:r>
      <w:r w:rsidRPr="008572F9">
        <w:t>. Откроется форма настройки дополнительных свойств</w:t>
      </w:r>
      <w:r w:rsidR="008E4B78">
        <w:t xml:space="preserve"> (</w:t>
      </w:r>
      <w:r w:rsidR="008E4B78">
        <w:fldChar w:fldCharType="begin"/>
      </w:r>
      <w:r w:rsidR="008E4B78">
        <w:instrText xml:space="preserve"> REF _Ref202355589 \h </w:instrText>
      </w:r>
      <w:r w:rsidR="008E4B78">
        <w:fldChar w:fldCharType="separate"/>
      </w:r>
      <w:r w:rsidR="00997E3B">
        <w:t>Рисунок </w:t>
      </w:r>
      <w:r w:rsidR="00997E3B">
        <w:rPr>
          <w:noProof/>
        </w:rPr>
        <w:t>13</w:t>
      </w:r>
      <w:r w:rsidR="008E4B78">
        <w:fldChar w:fldCharType="end"/>
      </w:r>
      <w:r w:rsidR="008E4B78">
        <w:t>)</w:t>
      </w:r>
      <w:r w:rsidRPr="008572F9">
        <w:t>;</w:t>
      </w:r>
    </w:p>
    <w:p w14:paraId="2C2A81BC" w14:textId="77777777" w:rsidR="002628F1" w:rsidRPr="008572F9" w:rsidRDefault="008572F9" w:rsidP="008572F9">
      <w:pPr>
        <w:pStyle w:val="phfigure"/>
      </w:pPr>
      <w:r w:rsidRPr="008572F9">
        <w:rPr>
          <w:noProof/>
        </w:rPr>
        <w:lastRenderedPageBreak/>
        <w:drawing>
          <wp:inline distT="0" distB="0" distL="0" distR="0" wp14:anchorId="077E8D25" wp14:editId="1CF97AFE">
            <wp:extent cx="6295390" cy="3306030"/>
            <wp:effectExtent l="19050" t="19050" r="10160" b="27940"/>
            <wp:docPr id="100015" name="Рисунок 100015" descr="Форма настройки дополнительных свой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039193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0603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5BFCBE8" w14:textId="77777777" w:rsidR="002628F1" w:rsidRPr="008572F9" w:rsidRDefault="006F420A" w:rsidP="008E4B78">
      <w:pPr>
        <w:pStyle w:val="phfiguretitle"/>
      </w:pPr>
      <w:bookmarkStart w:id="65" w:name="_Ref202355589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13</w:t>
      </w:r>
      <w:r w:rsidR="008572F9" w:rsidRPr="008572F9">
        <w:fldChar w:fldCharType="end"/>
      </w:r>
      <w:bookmarkEnd w:id="65"/>
      <w:r w:rsidR="008572F9" w:rsidRPr="008572F9">
        <w:t xml:space="preserve"> </w:t>
      </w:r>
      <w:r w:rsidR="008E4B78">
        <w:t xml:space="preserve">– </w:t>
      </w:r>
      <w:r w:rsidR="008572F9" w:rsidRPr="008572F9">
        <w:t>Форма настройки дополнительных свойств</w:t>
      </w:r>
    </w:p>
    <w:p w14:paraId="59FE6F7A" w14:textId="77777777" w:rsidR="002628F1" w:rsidRPr="008572F9" w:rsidRDefault="008572F9" w:rsidP="008572F9">
      <w:pPr>
        <w:pStyle w:val="phlistitemized1"/>
      </w:pPr>
      <w:r w:rsidRPr="008572F9">
        <w:t xml:space="preserve">в блоке </w:t>
      </w:r>
      <w:r>
        <w:t>«</w:t>
      </w:r>
      <w:r w:rsidRPr="008572F9">
        <w:t>Свойства документов</w:t>
      </w:r>
      <w:r>
        <w:t>»</w:t>
      </w:r>
      <w:r w:rsidRPr="008572F9">
        <w:t xml:space="preserve"> выберите добавленное дополнительное свойство;</w:t>
      </w:r>
    </w:p>
    <w:p w14:paraId="11078040" w14:textId="77777777" w:rsidR="002628F1" w:rsidRPr="008572F9" w:rsidRDefault="008572F9" w:rsidP="008572F9">
      <w:pPr>
        <w:pStyle w:val="phlistitemized1"/>
      </w:pPr>
      <w:r w:rsidRPr="008572F9">
        <w:t xml:space="preserve">в блоке </w:t>
      </w:r>
      <w:r>
        <w:t>«</w:t>
      </w:r>
      <w:r w:rsidRPr="008572F9">
        <w:t>Свойства документов: связи с разделами</w:t>
      </w:r>
      <w:r>
        <w:t>»</w:t>
      </w:r>
      <w:r w:rsidRPr="008572F9">
        <w:t xml:space="preserve"> </w:t>
      </w:r>
      <w:r w:rsidR="008E4B78">
        <w:t>выберите пункт контекстного</w:t>
      </w:r>
      <w:r w:rsidRPr="008572F9">
        <w:t xml:space="preserve"> меню </w:t>
      </w:r>
      <w:r>
        <w:t>«</w:t>
      </w:r>
      <w:r w:rsidRPr="008572F9">
        <w:t>Добавить</w:t>
      </w:r>
      <w:r>
        <w:t>»</w:t>
      </w:r>
      <w:r w:rsidRPr="008572F9">
        <w:t>. Откроется окно добавления связи с разделом</w:t>
      </w:r>
      <w:r w:rsidR="008E4B78">
        <w:t xml:space="preserve"> (</w:t>
      </w:r>
      <w:r w:rsidR="008E4B78">
        <w:fldChar w:fldCharType="begin"/>
      </w:r>
      <w:r w:rsidR="008E4B78">
        <w:instrText xml:space="preserve"> REF _Ref202355599 \h </w:instrText>
      </w:r>
      <w:r w:rsidR="008E4B78">
        <w:fldChar w:fldCharType="separate"/>
      </w:r>
      <w:r w:rsidR="00997E3B">
        <w:t>Рисунок </w:t>
      </w:r>
      <w:r w:rsidR="00997E3B">
        <w:rPr>
          <w:noProof/>
        </w:rPr>
        <w:t>14</w:t>
      </w:r>
      <w:r w:rsidR="008E4B78">
        <w:fldChar w:fldCharType="end"/>
      </w:r>
      <w:r w:rsidR="008E4B78">
        <w:t>)</w:t>
      </w:r>
      <w:r w:rsidRPr="008572F9">
        <w:t>;</w:t>
      </w:r>
    </w:p>
    <w:p w14:paraId="67CFE46D" w14:textId="77777777" w:rsidR="002628F1" w:rsidRPr="008572F9" w:rsidRDefault="008572F9" w:rsidP="008572F9">
      <w:pPr>
        <w:pStyle w:val="phfigure"/>
      </w:pPr>
      <w:r w:rsidRPr="008572F9">
        <w:rPr>
          <w:noProof/>
        </w:rPr>
        <w:drawing>
          <wp:inline distT="0" distB="0" distL="0" distR="0" wp14:anchorId="29F01EBE" wp14:editId="7BD828E6">
            <wp:extent cx="4914900" cy="2676525"/>
            <wp:effectExtent l="19050" t="19050" r="19050" b="28575"/>
            <wp:docPr id="100016" name="Рисунок 100016" descr="Окно добавления связи с разде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827354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6765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D7B06E3" w14:textId="77777777" w:rsidR="002628F1" w:rsidRPr="008572F9" w:rsidRDefault="006F420A" w:rsidP="008E4B78">
      <w:pPr>
        <w:pStyle w:val="phfiguretitle"/>
      </w:pPr>
      <w:bookmarkStart w:id="66" w:name="_Ref202355599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14</w:t>
      </w:r>
      <w:r w:rsidR="008572F9" w:rsidRPr="008572F9">
        <w:fldChar w:fldCharType="end"/>
      </w:r>
      <w:bookmarkEnd w:id="66"/>
      <w:r w:rsidR="008572F9" w:rsidRPr="008572F9">
        <w:t xml:space="preserve"> </w:t>
      </w:r>
      <w:r w:rsidR="008E4B78">
        <w:t xml:space="preserve">– </w:t>
      </w:r>
      <w:r w:rsidR="008572F9" w:rsidRPr="008572F9">
        <w:t>Окно добавления связи с разделом</w:t>
      </w:r>
    </w:p>
    <w:p w14:paraId="63C3EB69" w14:textId="77777777" w:rsidR="002628F1" w:rsidRPr="008572F9" w:rsidRDefault="008572F9" w:rsidP="008572F9">
      <w:pPr>
        <w:pStyle w:val="phlistitemized1"/>
      </w:pPr>
      <w:r w:rsidRPr="008572F9">
        <w:t>заполните поля согласно таблице</w:t>
      </w:r>
      <w:r w:rsidR="008E4B78">
        <w:t xml:space="preserve"> (</w:t>
      </w:r>
      <w:r w:rsidR="008E4B78">
        <w:fldChar w:fldCharType="begin"/>
      </w:r>
      <w:r w:rsidR="008E4B78">
        <w:instrText xml:space="preserve"> REF _Ref202355613 \h </w:instrText>
      </w:r>
      <w:r w:rsidR="008E4B78">
        <w:fldChar w:fldCharType="separate"/>
      </w:r>
      <w:r w:rsidR="00997E3B">
        <w:rPr>
          <w:spacing w:val="20"/>
        </w:rPr>
        <w:t>Таблица </w:t>
      </w:r>
      <w:r w:rsidR="00997E3B">
        <w:rPr>
          <w:noProof/>
        </w:rPr>
        <w:t>6</w:t>
      </w:r>
      <w:r w:rsidR="008E4B78">
        <w:fldChar w:fldCharType="end"/>
      </w:r>
      <w:r w:rsidR="008E4B78">
        <w:t>)</w:t>
      </w:r>
      <w:r w:rsidRPr="008572F9">
        <w:t>;</w:t>
      </w:r>
    </w:p>
    <w:p w14:paraId="6E2AF6C8" w14:textId="77777777" w:rsidR="002628F1" w:rsidRPr="008572F9" w:rsidRDefault="006F420A" w:rsidP="008E4B78">
      <w:pPr>
        <w:pStyle w:val="phtabletitle"/>
      </w:pPr>
      <w:bookmarkStart w:id="67" w:name="_Ref202355613"/>
      <w:r>
        <w:rPr>
          <w:spacing w:val="20"/>
        </w:rPr>
        <w:lastRenderedPageBreak/>
        <w:t>Таблица </w:t>
      </w:r>
      <w:r w:rsidR="008572F9" w:rsidRPr="008572F9">
        <w:fldChar w:fldCharType="begin"/>
      </w:r>
      <w:r w:rsidR="008572F9" w:rsidRPr="008572F9">
        <w:instrText>SEQ Таблица \* ARABIC</w:instrText>
      </w:r>
      <w:r w:rsidR="008572F9" w:rsidRPr="008572F9">
        <w:fldChar w:fldCharType="separate"/>
      </w:r>
      <w:r w:rsidR="00997E3B">
        <w:rPr>
          <w:noProof/>
        </w:rPr>
        <w:t>6</w:t>
      </w:r>
      <w:r w:rsidR="008572F9" w:rsidRPr="008572F9">
        <w:fldChar w:fldCharType="end"/>
      </w:r>
      <w:bookmarkEnd w:id="67"/>
      <w:r w:rsidR="008572F9" w:rsidRPr="008572F9">
        <w:t xml:space="preserve"> </w:t>
      </w:r>
      <w:r w:rsidR="008E4B78">
        <w:t xml:space="preserve">– </w:t>
      </w:r>
      <w:r w:rsidR="008572F9" w:rsidRPr="008572F9">
        <w:t>Заполнение полей окна добавления связи с разделом</w:t>
      </w:r>
    </w:p>
    <w:tbl>
      <w:tblPr>
        <w:tblStyle w:val="ad"/>
        <w:tblW w:w="5000" w:type="pct"/>
        <w:tblLayout w:type="fixed"/>
        <w:tblLook w:val="04A0" w:firstRow="1" w:lastRow="0" w:firstColumn="1" w:lastColumn="0" w:noHBand="0" w:noVBand="1"/>
      </w:tblPr>
      <w:tblGrid>
        <w:gridCol w:w="1951"/>
        <w:gridCol w:w="2126"/>
        <w:gridCol w:w="2004"/>
        <w:gridCol w:w="596"/>
        <w:gridCol w:w="731"/>
        <w:gridCol w:w="975"/>
        <w:gridCol w:w="658"/>
        <w:gridCol w:w="754"/>
        <w:gridCol w:w="619"/>
      </w:tblGrid>
      <w:tr w:rsidR="008572F9" w:rsidRPr="008572F9" w14:paraId="174A2922" w14:textId="77777777" w:rsidTr="00084D54">
        <w:trPr>
          <w:tblHeader/>
        </w:trPr>
        <w:tc>
          <w:tcPr>
            <w:tcW w:w="937" w:type="pct"/>
          </w:tcPr>
          <w:p w14:paraId="014A361E" w14:textId="77777777" w:rsidR="002628F1" w:rsidRPr="008572F9" w:rsidRDefault="008572F9" w:rsidP="008572F9">
            <w:pPr>
              <w:pStyle w:val="phtablecolcaption"/>
            </w:pPr>
            <w:bookmarkStart w:id="68" w:name="scroll-bookmark-21"/>
            <w:r w:rsidRPr="008572F9">
              <w:t>Наименование поля</w:t>
            </w:r>
            <w:bookmarkEnd w:id="68"/>
          </w:p>
        </w:tc>
        <w:tc>
          <w:tcPr>
            <w:tcW w:w="4063" w:type="pct"/>
            <w:gridSpan w:val="8"/>
          </w:tcPr>
          <w:p w14:paraId="170AE043" w14:textId="77777777" w:rsidR="002628F1" w:rsidRPr="008572F9" w:rsidRDefault="008572F9" w:rsidP="008572F9">
            <w:pPr>
              <w:pStyle w:val="phtablecolcaption"/>
            </w:pPr>
            <w:r w:rsidRPr="008572F9">
              <w:t>Значения</w:t>
            </w:r>
          </w:p>
        </w:tc>
      </w:tr>
      <w:tr w:rsidR="008572F9" w:rsidRPr="008572F9" w14:paraId="6AD44D94" w14:textId="77777777" w:rsidTr="00084D54">
        <w:tc>
          <w:tcPr>
            <w:tcW w:w="937" w:type="pct"/>
          </w:tcPr>
          <w:p w14:paraId="1318C493" w14:textId="77777777" w:rsidR="002628F1" w:rsidRPr="008572F9" w:rsidRDefault="008572F9" w:rsidP="008572F9">
            <w:pPr>
              <w:pStyle w:val="phtablecellleft"/>
            </w:pPr>
            <w:r w:rsidRPr="008572F9">
              <w:t>Код выбранного дополнительного свойства</w:t>
            </w:r>
          </w:p>
        </w:tc>
        <w:tc>
          <w:tcPr>
            <w:tcW w:w="1021" w:type="pct"/>
          </w:tcPr>
          <w:p w14:paraId="3839F49C" w14:textId="77777777" w:rsidR="002628F1" w:rsidRPr="008572F9" w:rsidRDefault="008572F9" w:rsidP="008572F9">
            <w:pPr>
              <w:pStyle w:val="phtablecellleft"/>
            </w:pPr>
            <w:r w:rsidRPr="008572F9">
              <w:t>CCAddContactEmployee</w:t>
            </w:r>
          </w:p>
        </w:tc>
        <w:tc>
          <w:tcPr>
            <w:tcW w:w="962" w:type="pct"/>
          </w:tcPr>
          <w:p w14:paraId="2269E585" w14:textId="77777777" w:rsidR="002628F1" w:rsidRPr="008572F9" w:rsidRDefault="008572F9" w:rsidP="008572F9">
            <w:pPr>
              <w:pStyle w:val="phtablecellleft"/>
            </w:pPr>
            <w:r w:rsidRPr="008572F9">
              <w:t>CCAddContactDate</w:t>
            </w:r>
          </w:p>
        </w:tc>
        <w:tc>
          <w:tcPr>
            <w:tcW w:w="286" w:type="pct"/>
          </w:tcPr>
          <w:p w14:paraId="5396DD35" w14:textId="77777777" w:rsidR="002628F1" w:rsidRPr="008572F9" w:rsidRDefault="008572F9" w:rsidP="008572F9">
            <w:pPr>
              <w:pStyle w:val="phtablecellleft"/>
            </w:pPr>
            <w:r w:rsidRPr="008572F9">
              <w:t>addr</w:t>
            </w:r>
          </w:p>
        </w:tc>
        <w:tc>
          <w:tcPr>
            <w:tcW w:w="351" w:type="pct"/>
          </w:tcPr>
          <w:p w14:paraId="5DB11571" w14:textId="77777777" w:rsidR="002628F1" w:rsidRPr="008572F9" w:rsidRDefault="008572F9" w:rsidP="008572F9">
            <w:pPr>
              <w:pStyle w:val="phtablecellleft"/>
            </w:pPr>
            <w:r w:rsidRPr="008572F9">
              <w:t>house</w:t>
            </w:r>
          </w:p>
        </w:tc>
        <w:tc>
          <w:tcPr>
            <w:tcW w:w="468" w:type="pct"/>
          </w:tcPr>
          <w:p w14:paraId="6D906C0F" w14:textId="77777777" w:rsidR="002628F1" w:rsidRPr="008572F9" w:rsidRDefault="008572F9" w:rsidP="008572F9">
            <w:pPr>
              <w:pStyle w:val="phtablecellleft"/>
            </w:pPr>
            <w:r w:rsidRPr="008572F9">
              <w:t>lit_house</w:t>
            </w:r>
          </w:p>
        </w:tc>
        <w:tc>
          <w:tcPr>
            <w:tcW w:w="316" w:type="pct"/>
          </w:tcPr>
          <w:p w14:paraId="588E7DC0" w14:textId="77777777" w:rsidR="002628F1" w:rsidRPr="008572F9" w:rsidRDefault="008572F9" w:rsidP="008572F9">
            <w:pPr>
              <w:pStyle w:val="phtablecellleft"/>
            </w:pPr>
            <w:r w:rsidRPr="008572F9">
              <w:t>block</w:t>
            </w:r>
          </w:p>
        </w:tc>
        <w:tc>
          <w:tcPr>
            <w:tcW w:w="362" w:type="pct"/>
          </w:tcPr>
          <w:p w14:paraId="6D7B03CB" w14:textId="77777777" w:rsidR="002628F1" w:rsidRPr="008572F9" w:rsidRDefault="008572F9" w:rsidP="008572F9">
            <w:pPr>
              <w:pStyle w:val="phtablecellleft"/>
            </w:pPr>
            <w:r w:rsidRPr="008572F9">
              <w:t>appart</w:t>
            </w:r>
          </w:p>
        </w:tc>
        <w:tc>
          <w:tcPr>
            <w:tcW w:w="297" w:type="pct"/>
          </w:tcPr>
          <w:p w14:paraId="234D62CE" w14:textId="77777777" w:rsidR="002628F1" w:rsidRPr="008572F9" w:rsidRDefault="008572F9" w:rsidP="008572F9">
            <w:pPr>
              <w:pStyle w:val="phtablecellleft"/>
            </w:pPr>
            <w:r w:rsidRPr="008572F9">
              <w:t>build</w:t>
            </w:r>
          </w:p>
        </w:tc>
      </w:tr>
      <w:tr w:rsidR="008572F9" w:rsidRPr="008572F9" w14:paraId="08EECFD4" w14:textId="77777777" w:rsidTr="00084D54">
        <w:tc>
          <w:tcPr>
            <w:tcW w:w="937" w:type="pct"/>
          </w:tcPr>
          <w:p w14:paraId="6DB11150" w14:textId="77777777" w:rsidR="002628F1" w:rsidRPr="008572F9" w:rsidRDefault="008572F9" w:rsidP="008572F9">
            <w:pPr>
              <w:pStyle w:val="phtablecellleft"/>
            </w:pPr>
            <w:r w:rsidRPr="008572F9">
              <w:t>Приглашение ко вводу</w:t>
            </w:r>
          </w:p>
        </w:tc>
        <w:tc>
          <w:tcPr>
            <w:tcW w:w="1021" w:type="pct"/>
          </w:tcPr>
          <w:p w14:paraId="3CF20F4B" w14:textId="77777777" w:rsidR="002628F1" w:rsidRPr="008572F9" w:rsidRDefault="008572F9" w:rsidP="008572F9">
            <w:pPr>
              <w:pStyle w:val="phtablecellleft"/>
            </w:pPr>
            <w:r w:rsidRPr="008572F9">
              <w:t>Сотрудник, добавивший номер телефона</w:t>
            </w:r>
          </w:p>
        </w:tc>
        <w:tc>
          <w:tcPr>
            <w:tcW w:w="962" w:type="pct"/>
          </w:tcPr>
          <w:p w14:paraId="2D417302" w14:textId="77777777" w:rsidR="002628F1" w:rsidRPr="008572F9" w:rsidRDefault="008572F9" w:rsidP="008572F9">
            <w:pPr>
              <w:pStyle w:val="phtablecellleft"/>
            </w:pPr>
            <w:r w:rsidRPr="008572F9">
              <w:t>Дата добавления номера телефона</w:t>
            </w:r>
          </w:p>
        </w:tc>
        <w:tc>
          <w:tcPr>
            <w:tcW w:w="2080" w:type="pct"/>
            <w:gridSpan w:val="6"/>
          </w:tcPr>
          <w:p w14:paraId="42E5E77F" w14:textId="77777777" w:rsidR="002628F1" w:rsidRPr="008572F9" w:rsidRDefault="008572F9" w:rsidP="008572F9">
            <w:pPr>
              <w:pStyle w:val="phtablecellleft"/>
            </w:pPr>
            <w:r w:rsidRPr="008572F9">
              <w:t>Журнал вызовов на дом</w:t>
            </w:r>
          </w:p>
        </w:tc>
      </w:tr>
      <w:tr w:rsidR="008572F9" w:rsidRPr="008572F9" w14:paraId="0C113EE6" w14:textId="77777777" w:rsidTr="00084D54">
        <w:tc>
          <w:tcPr>
            <w:tcW w:w="937" w:type="pct"/>
          </w:tcPr>
          <w:p w14:paraId="4CA79F94" w14:textId="77777777" w:rsidR="002628F1" w:rsidRPr="008572F9" w:rsidRDefault="008572F9" w:rsidP="008572F9">
            <w:pPr>
              <w:pStyle w:val="phtablecellleft"/>
            </w:pPr>
            <w:r w:rsidRPr="008572F9">
              <w:t>Раздел</w:t>
            </w:r>
          </w:p>
        </w:tc>
        <w:tc>
          <w:tcPr>
            <w:tcW w:w="1021" w:type="pct"/>
          </w:tcPr>
          <w:p w14:paraId="55A1C702" w14:textId="77777777" w:rsidR="002628F1" w:rsidRPr="008572F9" w:rsidRDefault="008572F9" w:rsidP="008572F9">
            <w:pPr>
              <w:pStyle w:val="phtablecellleft"/>
            </w:pPr>
            <w:r w:rsidRPr="008572F9">
              <w:t>AGENT_CONTACTS</w:t>
            </w:r>
          </w:p>
        </w:tc>
        <w:tc>
          <w:tcPr>
            <w:tcW w:w="962" w:type="pct"/>
          </w:tcPr>
          <w:p w14:paraId="3A5C7430" w14:textId="77777777" w:rsidR="002628F1" w:rsidRPr="008572F9" w:rsidRDefault="008572F9" w:rsidP="008572F9">
            <w:pPr>
              <w:pStyle w:val="phtablecellleft"/>
            </w:pPr>
            <w:r w:rsidRPr="008572F9">
              <w:t>AGENT_CONTACTS</w:t>
            </w:r>
          </w:p>
        </w:tc>
        <w:tc>
          <w:tcPr>
            <w:tcW w:w="2080" w:type="pct"/>
            <w:gridSpan w:val="6"/>
          </w:tcPr>
          <w:p w14:paraId="07E234D3" w14:textId="77777777" w:rsidR="002628F1" w:rsidRPr="008572F9" w:rsidRDefault="008572F9" w:rsidP="008572F9">
            <w:pPr>
              <w:pStyle w:val="phtablecellleft"/>
            </w:pPr>
            <w:r w:rsidRPr="008572F9">
              <w:t>HOME_CALL_JOUR</w:t>
            </w:r>
          </w:p>
        </w:tc>
      </w:tr>
    </w:tbl>
    <w:p w14:paraId="0CA6B288" w14:textId="77777777" w:rsidR="008E4B78" w:rsidRDefault="008E4B78" w:rsidP="008E4B78">
      <w:pPr>
        <w:pStyle w:val="phnormal"/>
      </w:pPr>
    </w:p>
    <w:p w14:paraId="721BCEFD" w14:textId="77777777" w:rsidR="002628F1" w:rsidRPr="008572F9" w:rsidRDefault="008572F9" w:rsidP="008572F9">
      <w:pPr>
        <w:pStyle w:val="phlistitemized1"/>
      </w:pPr>
      <w:r w:rsidRPr="008572F9">
        <w:t xml:space="preserve">нажмите на кнопку </w:t>
      </w:r>
      <w:r>
        <w:t>«</w:t>
      </w:r>
      <w:r w:rsidRPr="008572F9">
        <w:t>ОК</w:t>
      </w:r>
      <w:r>
        <w:t>»</w:t>
      </w:r>
      <w:r w:rsidRPr="008572F9">
        <w:t xml:space="preserve"> для сохранения введенных данных. Добавленная связь с разделом отобразится в списке.</w:t>
      </w:r>
    </w:p>
    <w:p w14:paraId="2FE0B9F8" w14:textId="77777777" w:rsidR="002628F1" w:rsidRPr="008572F9" w:rsidRDefault="008572F9">
      <w:pPr>
        <w:pStyle w:val="2"/>
      </w:pPr>
      <w:bookmarkStart w:id="69" w:name="_Toc256000014"/>
      <w:bookmarkStart w:id="70" w:name="scroll-bookmark-22"/>
      <w:bookmarkStart w:id="71" w:name="_Toc204948256"/>
      <w:r w:rsidRPr="008572F9">
        <w:t>Настройка отчетов</w:t>
      </w:r>
      <w:bookmarkEnd w:id="69"/>
      <w:bookmarkEnd w:id="70"/>
      <w:bookmarkEnd w:id="71"/>
    </w:p>
    <w:p w14:paraId="5B4B34E3" w14:textId="77777777" w:rsidR="002628F1" w:rsidRPr="008572F9" w:rsidRDefault="008572F9">
      <w:pPr>
        <w:pStyle w:val="3"/>
      </w:pPr>
      <w:bookmarkStart w:id="72" w:name="_Toc256000015"/>
      <w:bookmarkStart w:id="73" w:name="scroll-bookmark-23"/>
      <w:bookmarkStart w:id="74" w:name="_Toc204948257"/>
      <w:r w:rsidRPr="008572F9">
        <w:t>Загрузка отчетов</w:t>
      </w:r>
      <w:bookmarkEnd w:id="72"/>
      <w:bookmarkEnd w:id="73"/>
      <w:bookmarkEnd w:id="74"/>
    </w:p>
    <w:p w14:paraId="6F38C17A" w14:textId="77777777" w:rsidR="002628F1" w:rsidRPr="008572F9" w:rsidRDefault="008572F9" w:rsidP="008572F9">
      <w:pPr>
        <w:pStyle w:val="phnormal"/>
      </w:pPr>
      <w:r w:rsidRPr="008572F9">
        <w:t>Для настройки пользовательских отчетов выполните следующие действия:</w:t>
      </w:r>
    </w:p>
    <w:p w14:paraId="6F635D6E" w14:textId="77777777" w:rsidR="002628F1" w:rsidRPr="008572F9" w:rsidRDefault="008572F9" w:rsidP="008572F9">
      <w:pPr>
        <w:pStyle w:val="phlistitemized1"/>
      </w:pPr>
      <w:r w:rsidRPr="008572F9">
        <w:t xml:space="preserve">выберите пункт главного меню </w:t>
      </w:r>
      <w:r>
        <w:t>«</w:t>
      </w:r>
      <w:r w:rsidRPr="008572F9">
        <w:t>Система</w:t>
      </w:r>
      <w:r>
        <w:t xml:space="preserve">/ </w:t>
      </w:r>
      <w:r w:rsidRPr="008572F9">
        <w:t>Настройка отчетов</w:t>
      </w:r>
      <w:r>
        <w:t xml:space="preserve">/ </w:t>
      </w:r>
      <w:r w:rsidRPr="008572F9">
        <w:t>Пользовательские отчеты</w:t>
      </w:r>
      <w:r>
        <w:t>»</w:t>
      </w:r>
      <w:r w:rsidRPr="008572F9">
        <w:t>. Откроется форма настройки пользовательских отчетов</w:t>
      </w:r>
      <w:r w:rsidR="008E4B78">
        <w:t xml:space="preserve"> (</w:t>
      </w:r>
      <w:r w:rsidR="008E4B78">
        <w:fldChar w:fldCharType="begin"/>
      </w:r>
      <w:r w:rsidR="008E4B78">
        <w:instrText xml:space="preserve"> REF _Ref202355631 \h </w:instrText>
      </w:r>
      <w:r w:rsidR="008E4B78">
        <w:fldChar w:fldCharType="separate"/>
      </w:r>
      <w:r w:rsidR="00997E3B">
        <w:t>Рисунок </w:t>
      </w:r>
      <w:r w:rsidR="00997E3B">
        <w:rPr>
          <w:noProof/>
        </w:rPr>
        <w:t>15</w:t>
      </w:r>
      <w:r w:rsidR="008E4B78">
        <w:fldChar w:fldCharType="end"/>
      </w:r>
      <w:r w:rsidR="008E4B78">
        <w:t>)</w:t>
      </w:r>
      <w:r w:rsidRPr="008572F9">
        <w:t>;</w:t>
      </w:r>
    </w:p>
    <w:p w14:paraId="52042565" w14:textId="77777777" w:rsidR="002628F1" w:rsidRPr="008572F9" w:rsidRDefault="008572F9" w:rsidP="008572F9">
      <w:pPr>
        <w:pStyle w:val="phfigure"/>
      </w:pPr>
      <w:r w:rsidRPr="008572F9">
        <w:rPr>
          <w:noProof/>
        </w:rPr>
        <w:drawing>
          <wp:inline distT="0" distB="0" distL="0" distR="0" wp14:anchorId="2EA60381" wp14:editId="31E140C2">
            <wp:extent cx="6295390" cy="3359559"/>
            <wp:effectExtent l="19050" t="19050" r="10160" b="12700"/>
            <wp:docPr id="100017" name="Рисунок 100017" descr="Форма настройки пользовательских отч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481077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5955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41B64D8" w14:textId="77777777" w:rsidR="002628F1" w:rsidRPr="008572F9" w:rsidRDefault="006F420A" w:rsidP="008E4B78">
      <w:pPr>
        <w:pStyle w:val="phfiguretitle"/>
      </w:pPr>
      <w:bookmarkStart w:id="75" w:name="_Ref202355631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15</w:t>
      </w:r>
      <w:r w:rsidR="008572F9" w:rsidRPr="008572F9">
        <w:fldChar w:fldCharType="end"/>
      </w:r>
      <w:bookmarkEnd w:id="75"/>
      <w:r w:rsidR="008572F9" w:rsidRPr="008572F9">
        <w:t xml:space="preserve"> </w:t>
      </w:r>
      <w:r w:rsidR="008E4B78">
        <w:t xml:space="preserve">– </w:t>
      </w:r>
      <w:r w:rsidR="008572F9" w:rsidRPr="008572F9">
        <w:t>Форма настройки пользовательских отчетов</w:t>
      </w:r>
    </w:p>
    <w:p w14:paraId="29F85B15" w14:textId="77777777" w:rsidR="002628F1" w:rsidRPr="008572F9" w:rsidRDefault="008572F9" w:rsidP="008572F9">
      <w:pPr>
        <w:pStyle w:val="phlistitemized1"/>
      </w:pPr>
      <w:r w:rsidRPr="008572F9">
        <w:lastRenderedPageBreak/>
        <w:t xml:space="preserve">в блоке </w:t>
      </w:r>
      <w:r>
        <w:t>«</w:t>
      </w:r>
      <w:r w:rsidRPr="008572F9">
        <w:t>Каталог</w:t>
      </w:r>
      <w:r>
        <w:t>»</w:t>
      </w:r>
      <w:r w:rsidRPr="008572F9">
        <w:t xml:space="preserve"> выберите каталог загрузки отчета;</w:t>
      </w:r>
    </w:p>
    <w:p w14:paraId="37CAF957" w14:textId="77777777" w:rsidR="002628F1" w:rsidRPr="008572F9" w:rsidRDefault="008572F9" w:rsidP="008572F9">
      <w:pPr>
        <w:pStyle w:val="phlistitemized1"/>
      </w:pPr>
      <w:r w:rsidRPr="008572F9">
        <w:t xml:space="preserve">в блоке </w:t>
      </w:r>
      <w:r>
        <w:t>«</w:t>
      </w:r>
      <w:r w:rsidRPr="008572F9">
        <w:t>Пользовательские отчеты</w:t>
      </w:r>
      <w:r>
        <w:t>»</w:t>
      </w:r>
      <w:r w:rsidRPr="008572F9">
        <w:t xml:space="preserve"> проверьте наличие отчетов, указанных в таблице </w:t>
      </w:r>
      <w:r w:rsidR="008E4B78">
        <w:t>ниже (</w:t>
      </w:r>
      <w:r w:rsidR="008E4B78">
        <w:fldChar w:fldCharType="begin"/>
      </w:r>
      <w:r w:rsidR="008E4B78">
        <w:instrText xml:space="preserve"> REF _Ref202355692 \h </w:instrText>
      </w:r>
      <w:r w:rsidR="008E4B78">
        <w:fldChar w:fldCharType="separate"/>
      </w:r>
      <w:r w:rsidR="00997E3B">
        <w:rPr>
          <w:spacing w:val="20"/>
        </w:rPr>
        <w:t>Таблица </w:t>
      </w:r>
      <w:r w:rsidR="00997E3B">
        <w:rPr>
          <w:noProof/>
        </w:rPr>
        <w:t>7</w:t>
      </w:r>
      <w:r w:rsidR="008E4B78">
        <w:fldChar w:fldCharType="end"/>
      </w:r>
      <w:r w:rsidR="008E4B78">
        <w:t>)</w:t>
      </w:r>
    </w:p>
    <w:p w14:paraId="00CC47BD" w14:textId="77777777" w:rsidR="002628F1" w:rsidRPr="008572F9" w:rsidRDefault="006F420A" w:rsidP="008E4B78">
      <w:pPr>
        <w:pStyle w:val="phtabletitle"/>
      </w:pPr>
      <w:bookmarkStart w:id="76" w:name="_Ref202355692"/>
      <w:r>
        <w:rPr>
          <w:spacing w:val="20"/>
        </w:rPr>
        <w:t>Таблица </w:t>
      </w:r>
      <w:r w:rsidR="008572F9" w:rsidRPr="008572F9">
        <w:fldChar w:fldCharType="begin"/>
      </w:r>
      <w:r w:rsidR="008572F9" w:rsidRPr="008572F9">
        <w:instrText>SEQ Таблица \* ARABIC</w:instrText>
      </w:r>
      <w:r w:rsidR="008572F9" w:rsidRPr="008572F9">
        <w:fldChar w:fldCharType="separate"/>
      </w:r>
      <w:r w:rsidR="00997E3B">
        <w:rPr>
          <w:noProof/>
        </w:rPr>
        <w:t>7</w:t>
      </w:r>
      <w:r w:rsidR="008572F9" w:rsidRPr="008572F9">
        <w:fldChar w:fldCharType="end"/>
      </w:r>
      <w:bookmarkEnd w:id="76"/>
      <w:r w:rsidR="008572F9" w:rsidRPr="008572F9">
        <w:t xml:space="preserve"> </w:t>
      </w:r>
      <w:r w:rsidR="008E4B78">
        <w:t xml:space="preserve">– </w:t>
      </w:r>
      <w:r w:rsidR="008572F9" w:rsidRPr="008572F9">
        <w:t>Список отчетов для настройки</w:t>
      </w:r>
    </w:p>
    <w:tbl>
      <w:tblPr>
        <w:tblStyle w:val="ad"/>
        <w:tblW w:w="5000" w:type="pct"/>
        <w:tblLayout w:type="fixed"/>
        <w:tblLook w:val="04A0" w:firstRow="1" w:lastRow="0" w:firstColumn="1" w:lastColumn="0" w:noHBand="0" w:noVBand="1"/>
      </w:tblPr>
      <w:tblGrid>
        <w:gridCol w:w="534"/>
        <w:gridCol w:w="1133"/>
        <w:gridCol w:w="1704"/>
        <w:gridCol w:w="1133"/>
        <w:gridCol w:w="1133"/>
        <w:gridCol w:w="993"/>
        <w:gridCol w:w="2124"/>
        <w:gridCol w:w="1660"/>
      </w:tblGrid>
      <w:tr w:rsidR="00084D54" w:rsidRPr="00BB4F9C" w14:paraId="4E8B73C5" w14:textId="77777777" w:rsidTr="00084D54">
        <w:trPr>
          <w:tblHeader/>
        </w:trPr>
        <w:tc>
          <w:tcPr>
            <w:tcW w:w="256" w:type="pct"/>
          </w:tcPr>
          <w:p w14:paraId="37E8DBED" w14:textId="77777777" w:rsidR="00BB4F9C" w:rsidRPr="008572F9" w:rsidRDefault="00BB4F9C" w:rsidP="00BB4F9C">
            <w:pPr>
              <w:pStyle w:val="phtablecolcaption"/>
            </w:pPr>
            <w:r>
              <w:t>№</w:t>
            </w:r>
          </w:p>
        </w:tc>
        <w:tc>
          <w:tcPr>
            <w:tcW w:w="544" w:type="pct"/>
          </w:tcPr>
          <w:p w14:paraId="7B49EAC3" w14:textId="77777777" w:rsidR="00BB4F9C" w:rsidRPr="008572F9" w:rsidRDefault="00BB4F9C" w:rsidP="00BB4F9C">
            <w:pPr>
              <w:pStyle w:val="phtablecolcaption"/>
            </w:pPr>
            <w:r w:rsidRPr="008572F9">
              <w:t>Код отчета</w:t>
            </w:r>
          </w:p>
        </w:tc>
        <w:tc>
          <w:tcPr>
            <w:tcW w:w="818" w:type="pct"/>
          </w:tcPr>
          <w:p w14:paraId="5DC03413" w14:textId="77777777" w:rsidR="00BB4F9C" w:rsidRPr="008572F9" w:rsidRDefault="00BB4F9C" w:rsidP="00BB4F9C">
            <w:pPr>
              <w:pStyle w:val="phtablecolcaption"/>
            </w:pPr>
            <w:r w:rsidRPr="008572F9">
              <w:t>Наименование отчета</w:t>
            </w:r>
          </w:p>
        </w:tc>
        <w:tc>
          <w:tcPr>
            <w:tcW w:w="544" w:type="pct"/>
          </w:tcPr>
          <w:p w14:paraId="319A92D9" w14:textId="77777777" w:rsidR="00BB4F9C" w:rsidRPr="008572F9" w:rsidRDefault="00BB4F9C" w:rsidP="00BB4F9C">
            <w:pPr>
              <w:pStyle w:val="phtablecolcaption"/>
            </w:pPr>
            <w:r w:rsidRPr="008572F9">
              <w:t>Тип</w:t>
            </w:r>
          </w:p>
        </w:tc>
        <w:tc>
          <w:tcPr>
            <w:tcW w:w="544" w:type="pct"/>
          </w:tcPr>
          <w:p w14:paraId="12004F6C" w14:textId="77777777" w:rsidR="00BB4F9C" w:rsidRPr="008572F9" w:rsidRDefault="00BB4F9C" w:rsidP="00BB4F9C">
            <w:pPr>
              <w:pStyle w:val="phtablecolcaption"/>
            </w:pPr>
            <w:r w:rsidRPr="008572F9">
              <w:t>Файл</w:t>
            </w:r>
          </w:p>
        </w:tc>
        <w:tc>
          <w:tcPr>
            <w:tcW w:w="477" w:type="pct"/>
          </w:tcPr>
          <w:p w14:paraId="30F3ABBE" w14:textId="77777777" w:rsidR="00BB4F9C" w:rsidRPr="008572F9" w:rsidRDefault="00BB4F9C" w:rsidP="00BB4F9C">
            <w:pPr>
              <w:pStyle w:val="phtablecolcaption"/>
            </w:pPr>
            <w:r w:rsidRPr="008572F9">
              <w:t>Виден в др. ЛПУ</w:t>
            </w:r>
          </w:p>
        </w:tc>
        <w:tc>
          <w:tcPr>
            <w:tcW w:w="1020" w:type="pct"/>
          </w:tcPr>
          <w:p w14:paraId="0F1052C5" w14:textId="77777777" w:rsidR="00BB4F9C" w:rsidRPr="008572F9" w:rsidRDefault="00BB4F9C" w:rsidP="00BB4F9C">
            <w:pPr>
              <w:pStyle w:val="phtablecolcaption"/>
            </w:pPr>
            <w:r w:rsidRPr="008572F9">
              <w:t>Загрузка отчета</w:t>
            </w:r>
          </w:p>
        </w:tc>
        <w:tc>
          <w:tcPr>
            <w:tcW w:w="797" w:type="pct"/>
          </w:tcPr>
          <w:p w14:paraId="004412A2" w14:textId="77777777" w:rsidR="00BB4F9C" w:rsidRPr="008572F9" w:rsidRDefault="00BB4F9C" w:rsidP="00BB4F9C">
            <w:pPr>
              <w:pStyle w:val="phtablecolcaption"/>
            </w:pPr>
            <w:r w:rsidRPr="008572F9">
              <w:t>Загрузка WEB-конструктора</w:t>
            </w:r>
          </w:p>
        </w:tc>
      </w:tr>
      <w:tr w:rsidR="00084D54" w:rsidRPr="008572F9" w14:paraId="1554876F" w14:textId="77777777" w:rsidTr="00084D54">
        <w:tc>
          <w:tcPr>
            <w:tcW w:w="256" w:type="pct"/>
          </w:tcPr>
          <w:p w14:paraId="56E518C5" w14:textId="77777777" w:rsidR="002628F1" w:rsidRPr="00BB4F9C" w:rsidRDefault="008572F9" w:rsidP="008E4B78">
            <w:pPr>
              <w:pStyle w:val="phtablecellleft"/>
              <w:rPr>
                <w:lang w:val="en-US"/>
              </w:rPr>
            </w:pPr>
            <w:bookmarkStart w:id="77" w:name="scroll-bookmark-24"/>
            <w:r w:rsidRPr="00BB4F9C">
              <w:rPr>
                <w:lang w:val="en-US"/>
              </w:rPr>
              <w:t>1</w:t>
            </w:r>
            <w:bookmarkEnd w:id="77"/>
          </w:p>
        </w:tc>
        <w:tc>
          <w:tcPr>
            <w:tcW w:w="544" w:type="pct"/>
          </w:tcPr>
          <w:p w14:paraId="2DF41B61" w14:textId="77777777" w:rsidR="002628F1" w:rsidRPr="00BB4F9C" w:rsidRDefault="008572F9" w:rsidP="008E4B78">
            <w:pPr>
              <w:pStyle w:val="phtablecellleft"/>
              <w:rPr>
                <w:lang w:val="en-US"/>
              </w:rPr>
            </w:pPr>
            <w:r w:rsidRPr="00BB4F9C">
              <w:rPr>
                <w:lang w:val="en-US"/>
              </w:rPr>
              <w:t>PAT_REC_CAL_CENTER</w:t>
            </w:r>
          </w:p>
        </w:tc>
        <w:tc>
          <w:tcPr>
            <w:tcW w:w="818" w:type="pct"/>
          </w:tcPr>
          <w:p w14:paraId="08CB1B9A" w14:textId="77777777" w:rsidR="002628F1" w:rsidRPr="0088193C" w:rsidRDefault="008572F9" w:rsidP="008E4B78">
            <w:pPr>
              <w:pStyle w:val="phtablecellleft"/>
            </w:pPr>
            <w:r w:rsidRPr="008572F9">
              <w:t>Пациенты</w:t>
            </w:r>
            <w:r w:rsidRPr="0088193C">
              <w:t xml:space="preserve">, </w:t>
            </w:r>
            <w:r w:rsidRPr="008572F9">
              <w:t>записанные</w:t>
            </w:r>
            <w:r w:rsidRPr="0088193C">
              <w:t xml:space="preserve"> </w:t>
            </w:r>
            <w:r w:rsidRPr="008572F9">
              <w:t>через</w:t>
            </w:r>
            <w:r w:rsidRPr="0088193C">
              <w:t xml:space="preserve"> </w:t>
            </w:r>
            <w:r w:rsidRPr="00BB4F9C">
              <w:rPr>
                <w:lang w:val="en-US"/>
              </w:rPr>
              <w:t>Call</w:t>
            </w:r>
            <w:r w:rsidRPr="0088193C">
              <w:t>-</w:t>
            </w:r>
            <w:r w:rsidRPr="008572F9">
              <w:t>центр</w:t>
            </w:r>
          </w:p>
        </w:tc>
        <w:tc>
          <w:tcPr>
            <w:tcW w:w="544" w:type="pct"/>
          </w:tcPr>
          <w:p w14:paraId="72EEA1BC" w14:textId="77777777" w:rsidR="002628F1" w:rsidRPr="00BB4F9C" w:rsidRDefault="008572F9" w:rsidP="008E4B78">
            <w:pPr>
              <w:pStyle w:val="phtablecellleft"/>
              <w:rPr>
                <w:lang w:val="en-US"/>
              </w:rPr>
            </w:pPr>
            <w:r w:rsidRPr="00BB4F9C">
              <w:rPr>
                <w:lang w:val="en-US"/>
              </w:rPr>
              <w:t>Web-</w:t>
            </w:r>
            <w:r w:rsidRPr="008572F9">
              <w:t>форма</w:t>
            </w:r>
            <w:r w:rsidRPr="00BB4F9C">
              <w:rPr>
                <w:lang w:val="en-US"/>
              </w:rPr>
              <w:t xml:space="preserve"> (frm)</w:t>
            </w:r>
          </w:p>
        </w:tc>
        <w:tc>
          <w:tcPr>
            <w:tcW w:w="544" w:type="pct"/>
          </w:tcPr>
          <w:p w14:paraId="47BF8B61" w14:textId="77777777" w:rsidR="002628F1" w:rsidRPr="008572F9" w:rsidRDefault="008572F9" w:rsidP="008E4B78">
            <w:pPr>
              <w:pStyle w:val="phtablecellleft"/>
              <w:rPr>
                <w:lang w:val="en-US"/>
              </w:rPr>
            </w:pPr>
            <w:r w:rsidRPr="008572F9">
              <w:rPr>
                <w:lang w:val="en-US"/>
              </w:rPr>
              <w:t>Reports/CallCenter/PAT_REC_CAL_CENTER</w:t>
            </w:r>
          </w:p>
        </w:tc>
        <w:tc>
          <w:tcPr>
            <w:tcW w:w="477" w:type="pct"/>
          </w:tcPr>
          <w:p w14:paraId="1A52D93D" w14:textId="77777777" w:rsidR="002628F1" w:rsidRPr="008572F9" w:rsidRDefault="008572F9" w:rsidP="008E4B78">
            <w:pPr>
              <w:pStyle w:val="phtablecellleft"/>
            </w:pPr>
            <w:r w:rsidRPr="008572F9">
              <w:t>Да</w:t>
            </w:r>
          </w:p>
        </w:tc>
        <w:tc>
          <w:tcPr>
            <w:tcW w:w="1020" w:type="pct"/>
          </w:tcPr>
          <w:p w14:paraId="7764BA32" w14:textId="77777777" w:rsidR="002628F1" w:rsidRDefault="00BB4F9C" w:rsidP="008E4B78">
            <w:pPr>
              <w:pStyle w:val="phtablecellleft"/>
            </w:pPr>
            <w:r>
              <w:t>Файл: «</w:t>
            </w:r>
            <w:r w:rsidR="008572F9" w:rsidRPr="00BB4F9C">
              <w:t>Выгрузка записи из раздела 'Отчеты' _ PAT_REC_CAL_CENTER.xml</w:t>
            </w:r>
            <w:r>
              <w:t>»:</w:t>
            </w:r>
          </w:p>
          <w:p w14:paraId="6E48037A" w14:textId="77777777" w:rsidR="00BB4F9C" w:rsidRPr="008572F9" w:rsidRDefault="00BB4F9C" w:rsidP="008E4B78">
            <w:pPr>
              <w:pStyle w:val="phtablecellleft"/>
            </w:pPr>
            <w:r>
              <w:object w:dxaOrig="1520" w:dyaOrig="961" w14:anchorId="297E249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6pt;height:48pt" o:ole="" o:bordertopcolor="this" o:borderleftcolor="this" o:borderbottomcolor="this" o:borderrightcolor="this">
                  <v:imagedata r:id="rId22" o:title=""/>
                </v:shape>
                <o:OLEObject Type="Embed" ProgID="Package" ShapeID="_x0000_i1025" DrawAspect="Icon" ObjectID="_1816068935" r:id="rId23"/>
              </w:object>
            </w:r>
          </w:p>
        </w:tc>
        <w:tc>
          <w:tcPr>
            <w:tcW w:w="797" w:type="pct"/>
          </w:tcPr>
          <w:p w14:paraId="5BBA4E23" w14:textId="77777777" w:rsidR="002628F1" w:rsidRPr="008572F9" w:rsidRDefault="00021263" w:rsidP="008E4B78">
            <w:pPr>
              <w:pStyle w:val="phtablecellleft"/>
            </w:pPr>
            <w:r>
              <w:t>–</w:t>
            </w:r>
          </w:p>
        </w:tc>
      </w:tr>
      <w:tr w:rsidR="00084D54" w:rsidRPr="008572F9" w14:paraId="3E1CDB1E" w14:textId="77777777" w:rsidTr="00084D54">
        <w:tc>
          <w:tcPr>
            <w:tcW w:w="256" w:type="pct"/>
          </w:tcPr>
          <w:p w14:paraId="66DC6452" w14:textId="77777777" w:rsidR="002628F1" w:rsidRPr="008572F9" w:rsidRDefault="008572F9" w:rsidP="008E4B78">
            <w:pPr>
              <w:pStyle w:val="phtablecellleft"/>
            </w:pPr>
            <w:r w:rsidRPr="008572F9">
              <w:t>2</w:t>
            </w:r>
          </w:p>
        </w:tc>
        <w:tc>
          <w:tcPr>
            <w:tcW w:w="544" w:type="pct"/>
          </w:tcPr>
          <w:p w14:paraId="30018411" w14:textId="77777777" w:rsidR="002628F1" w:rsidRPr="008572F9" w:rsidRDefault="008572F9" w:rsidP="008E4B78">
            <w:pPr>
              <w:pStyle w:val="phtablecellleft"/>
            </w:pPr>
            <w:r w:rsidRPr="008572F9">
              <w:t>CC_ADD_PHONES</w:t>
            </w:r>
          </w:p>
        </w:tc>
        <w:tc>
          <w:tcPr>
            <w:tcW w:w="818" w:type="pct"/>
          </w:tcPr>
          <w:p w14:paraId="453457B1" w14:textId="77777777" w:rsidR="002628F1" w:rsidRPr="008572F9" w:rsidRDefault="008572F9" w:rsidP="008E4B78">
            <w:pPr>
              <w:pStyle w:val="phtablecellleft"/>
            </w:pPr>
            <w:r w:rsidRPr="008572F9">
              <w:t>Отчет по добавленным номерам</w:t>
            </w:r>
          </w:p>
        </w:tc>
        <w:tc>
          <w:tcPr>
            <w:tcW w:w="544" w:type="pct"/>
          </w:tcPr>
          <w:p w14:paraId="04150123" w14:textId="77777777" w:rsidR="002628F1" w:rsidRPr="008572F9" w:rsidRDefault="008572F9" w:rsidP="008E4B78">
            <w:pPr>
              <w:pStyle w:val="phtablecellleft"/>
            </w:pPr>
            <w:r w:rsidRPr="008572F9">
              <w:t>WEB-конструктор</w:t>
            </w:r>
          </w:p>
        </w:tc>
        <w:tc>
          <w:tcPr>
            <w:tcW w:w="544" w:type="pct"/>
          </w:tcPr>
          <w:p w14:paraId="34D95B68" w14:textId="77777777" w:rsidR="002628F1" w:rsidRPr="008572F9" w:rsidRDefault="00021263" w:rsidP="008E4B78">
            <w:pPr>
              <w:pStyle w:val="phtablecellleft"/>
            </w:pPr>
            <w:r>
              <w:t>–</w:t>
            </w:r>
          </w:p>
        </w:tc>
        <w:tc>
          <w:tcPr>
            <w:tcW w:w="477" w:type="pct"/>
          </w:tcPr>
          <w:p w14:paraId="11946765" w14:textId="77777777" w:rsidR="002628F1" w:rsidRPr="008572F9" w:rsidRDefault="008572F9" w:rsidP="008E4B78">
            <w:pPr>
              <w:pStyle w:val="phtablecellleft"/>
            </w:pPr>
            <w:r w:rsidRPr="008572F9">
              <w:t>Да</w:t>
            </w:r>
          </w:p>
        </w:tc>
        <w:tc>
          <w:tcPr>
            <w:tcW w:w="1020" w:type="pct"/>
          </w:tcPr>
          <w:p w14:paraId="054F5387" w14:textId="77777777" w:rsidR="002628F1" w:rsidRDefault="00BB4F9C" w:rsidP="008E4B78">
            <w:pPr>
              <w:pStyle w:val="phtablecellleft"/>
            </w:pPr>
            <w:r>
              <w:t>Файл: «</w:t>
            </w:r>
            <w:r w:rsidR="008572F9" w:rsidRPr="00BB4F9C">
              <w:t>Выгрузка записи из раздела 'Отчеты' _ CC_ADD_PHONES.xml</w:t>
            </w:r>
            <w:r>
              <w:t>»:</w:t>
            </w:r>
          </w:p>
          <w:p w14:paraId="4F44209C" w14:textId="77777777" w:rsidR="00BB4F9C" w:rsidRPr="008572F9" w:rsidRDefault="00BB4F9C" w:rsidP="008E4B78">
            <w:pPr>
              <w:pStyle w:val="phtablecellleft"/>
            </w:pPr>
            <w:r>
              <w:object w:dxaOrig="1520" w:dyaOrig="961" w14:anchorId="674EDE6B">
                <v:shape id="_x0000_i1026" type="#_x0000_t75" style="width:75.6pt;height:48pt" o:ole="" o:bordertopcolor="this" o:borderleftcolor="this" o:borderbottomcolor="this" o:borderrightcolor="this">
                  <v:imagedata r:id="rId24" o:title=""/>
                </v:shape>
                <o:OLEObject Type="Embed" ProgID="Package" ShapeID="_x0000_i1026" DrawAspect="Icon" ObjectID="_1816068936" r:id="rId25"/>
              </w:object>
            </w:r>
          </w:p>
        </w:tc>
        <w:tc>
          <w:tcPr>
            <w:tcW w:w="797" w:type="pct"/>
          </w:tcPr>
          <w:p w14:paraId="03A3CDDA" w14:textId="77777777" w:rsidR="002628F1" w:rsidRPr="008572F9" w:rsidRDefault="008572F9" w:rsidP="008E4B78">
            <w:pPr>
              <w:pStyle w:val="phtablecellleft"/>
            </w:pPr>
            <w:r w:rsidRPr="00BB4F9C">
              <w:t>1044383499.html</w:t>
            </w:r>
          </w:p>
        </w:tc>
      </w:tr>
    </w:tbl>
    <w:p w14:paraId="740EED34" w14:textId="77777777" w:rsidR="0088193C" w:rsidRDefault="0088193C" w:rsidP="0088193C">
      <w:pPr>
        <w:pStyle w:val="phnormal"/>
      </w:pPr>
    </w:p>
    <w:p w14:paraId="7BAEE5E3" w14:textId="77777777" w:rsidR="002628F1" w:rsidRPr="008572F9" w:rsidRDefault="008572F9" w:rsidP="008572F9">
      <w:pPr>
        <w:pStyle w:val="phlistitemized1"/>
      </w:pPr>
      <w:r w:rsidRPr="008572F9">
        <w:t xml:space="preserve">в случае отсутствия указанных отчетов их необходимо загрузить. Для этого выберите пункт контекстного меню </w:t>
      </w:r>
      <w:r>
        <w:t>«</w:t>
      </w:r>
      <w:r w:rsidRPr="008572F9">
        <w:t>Сервис</w:t>
      </w:r>
      <w:r>
        <w:t xml:space="preserve">/ </w:t>
      </w:r>
      <w:r w:rsidRPr="008572F9">
        <w:t>Загрузить</w:t>
      </w:r>
      <w:r>
        <w:t>»</w:t>
      </w:r>
      <w:r w:rsidRPr="008572F9">
        <w:t xml:space="preserve">. Откроется окно </w:t>
      </w:r>
      <w:r>
        <w:t>«</w:t>
      </w:r>
      <w:r w:rsidRPr="008572F9">
        <w:t>Загрузка</w:t>
      </w:r>
      <w:r>
        <w:t>»</w:t>
      </w:r>
      <w:r w:rsidR="0088193C">
        <w:t xml:space="preserve"> (</w:t>
      </w:r>
      <w:r w:rsidR="0088193C">
        <w:fldChar w:fldCharType="begin"/>
      </w:r>
      <w:r w:rsidR="0088193C">
        <w:instrText xml:space="preserve"> REF _Ref202356214 \h </w:instrText>
      </w:r>
      <w:r w:rsidR="0088193C">
        <w:fldChar w:fldCharType="separate"/>
      </w:r>
      <w:r w:rsidR="00997E3B">
        <w:t>Рисунок </w:t>
      </w:r>
      <w:r w:rsidR="00997E3B">
        <w:rPr>
          <w:noProof/>
        </w:rPr>
        <w:t>16</w:t>
      </w:r>
      <w:r w:rsidR="0088193C">
        <w:fldChar w:fldCharType="end"/>
      </w:r>
      <w:r w:rsidR="0088193C">
        <w:t>)</w:t>
      </w:r>
      <w:r w:rsidRPr="008572F9">
        <w:t>;</w:t>
      </w:r>
    </w:p>
    <w:p w14:paraId="7FB63B5C" w14:textId="77777777" w:rsidR="002628F1" w:rsidRPr="008572F9" w:rsidRDefault="008572F9" w:rsidP="008572F9">
      <w:pPr>
        <w:pStyle w:val="phfigure"/>
      </w:pPr>
      <w:r w:rsidRPr="008572F9">
        <w:rPr>
          <w:noProof/>
        </w:rPr>
        <w:drawing>
          <wp:inline distT="0" distB="0" distL="0" distR="0" wp14:anchorId="57B78ABB" wp14:editId="37521C4C">
            <wp:extent cx="4305300" cy="1885950"/>
            <wp:effectExtent l="19050" t="19050" r="19050" b="19050"/>
            <wp:docPr id="100018" name="Рисунок 100018" descr="Окно загрузки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286365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8859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D10290B" w14:textId="77777777" w:rsidR="002628F1" w:rsidRPr="008572F9" w:rsidRDefault="006F420A" w:rsidP="0088193C">
      <w:pPr>
        <w:pStyle w:val="phfiguretitle"/>
      </w:pPr>
      <w:bookmarkStart w:id="78" w:name="_Ref202356214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16</w:t>
      </w:r>
      <w:r w:rsidR="008572F9" w:rsidRPr="008572F9">
        <w:fldChar w:fldCharType="end"/>
      </w:r>
      <w:bookmarkEnd w:id="78"/>
      <w:r w:rsidR="008572F9" w:rsidRPr="008572F9">
        <w:t xml:space="preserve"> </w:t>
      </w:r>
      <w:r w:rsidR="0088193C">
        <w:t xml:space="preserve">– </w:t>
      </w:r>
      <w:r w:rsidR="008572F9" w:rsidRPr="008572F9">
        <w:t xml:space="preserve">Окно </w:t>
      </w:r>
      <w:r w:rsidR="0088193C">
        <w:t>«</w:t>
      </w:r>
      <w:r w:rsidR="0088193C" w:rsidRPr="008572F9">
        <w:t>Загрузка</w:t>
      </w:r>
      <w:r w:rsidR="0088193C">
        <w:t>»</w:t>
      </w:r>
    </w:p>
    <w:p w14:paraId="40033EC6" w14:textId="77777777" w:rsidR="002628F1" w:rsidRPr="008572F9" w:rsidRDefault="008572F9" w:rsidP="008572F9">
      <w:pPr>
        <w:pStyle w:val="phlistitemized1"/>
      </w:pPr>
      <w:r w:rsidRPr="008572F9">
        <w:t xml:space="preserve">нажмите на ссылку </w:t>
      </w:r>
      <w:r>
        <w:t>«</w:t>
      </w:r>
      <w:r w:rsidRPr="008572F9">
        <w:t>Выбрать</w:t>
      </w:r>
      <w:r>
        <w:t>»</w:t>
      </w:r>
      <w:r w:rsidRPr="008572F9">
        <w:t xml:space="preserve"> и выберите файл из столбца </w:t>
      </w:r>
      <w:r>
        <w:t>«</w:t>
      </w:r>
      <w:r w:rsidRPr="008572F9">
        <w:t>Загрузка отчета</w:t>
      </w:r>
      <w:r>
        <w:t>»</w:t>
      </w:r>
      <w:r w:rsidRPr="008572F9">
        <w:t xml:space="preserve"> таблицы </w:t>
      </w:r>
      <w:r>
        <w:t>«</w:t>
      </w:r>
      <w:r w:rsidRPr="008572F9">
        <w:t>Список отчетов для настройки</w:t>
      </w:r>
      <w:r>
        <w:t>»</w:t>
      </w:r>
      <w:r w:rsidRPr="008572F9">
        <w:t>;</w:t>
      </w:r>
    </w:p>
    <w:p w14:paraId="578BF91C" w14:textId="77777777" w:rsidR="002628F1" w:rsidRPr="008572F9" w:rsidRDefault="008572F9" w:rsidP="008572F9">
      <w:pPr>
        <w:pStyle w:val="phlistitemized1"/>
      </w:pPr>
      <w:r w:rsidRPr="008572F9">
        <w:t>выберите эталонную МО, где должен храниться отчет;</w:t>
      </w:r>
    </w:p>
    <w:p w14:paraId="2FE09671" w14:textId="77777777" w:rsidR="002628F1" w:rsidRPr="008572F9" w:rsidRDefault="008572F9" w:rsidP="008572F9">
      <w:pPr>
        <w:pStyle w:val="phlistitemized1"/>
      </w:pPr>
      <w:r w:rsidRPr="008572F9">
        <w:lastRenderedPageBreak/>
        <w:t xml:space="preserve">нажмите на кнопку </w:t>
      </w:r>
      <w:r>
        <w:t>«</w:t>
      </w:r>
      <w:r w:rsidRPr="008572F9">
        <w:t>ОК</w:t>
      </w:r>
      <w:r>
        <w:t>»</w:t>
      </w:r>
      <w:r w:rsidRPr="008572F9">
        <w:t xml:space="preserve"> для завершения загрузки отчета. Добавленный отчет отобразится в списке;</w:t>
      </w:r>
    </w:p>
    <w:p w14:paraId="55F83CC6" w14:textId="77777777" w:rsidR="002628F1" w:rsidRDefault="008572F9" w:rsidP="008572F9">
      <w:pPr>
        <w:pStyle w:val="phlistitemized1"/>
      </w:pPr>
      <w:r w:rsidRPr="008572F9">
        <w:t xml:space="preserve">для отчетов с типом </w:t>
      </w:r>
      <w:r>
        <w:t>«</w:t>
      </w:r>
      <w:r w:rsidRPr="008572F9">
        <w:t>WEB-конструктор</w:t>
      </w:r>
      <w:r>
        <w:t>»</w:t>
      </w:r>
      <w:r w:rsidRPr="008572F9">
        <w:t xml:space="preserve"> загрузите файл</w:t>
      </w:r>
      <w:r>
        <w:t xml:space="preserve"> </w:t>
      </w:r>
      <w:r w:rsidRPr="008572F9">
        <w:t>WEB-конструктор. Для этого</w:t>
      </w:r>
      <w:r>
        <w:t xml:space="preserve"> </w:t>
      </w:r>
      <w:r w:rsidRPr="008572F9">
        <w:t>выберите пункт контекстного меню</w:t>
      </w:r>
      <w:r>
        <w:t xml:space="preserve"> «</w:t>
      </w:r>
      <w:r w:rsidRPr="008572F9">
        <w:t>WEB-конструктор</w:t>
      </w:r>
      <w:r>
        <w:t>»</w:t>
      </w:r>
      <w:r w:rsidR="0088193C">
        <w:t xml:space="preserve"> (</w:t>
      </w:r>
      <w:r w:rsidR="0088193C">
        <w:fldChar w:fldCharType="begin"/>
      </w:r>
      <w:r w:rsidR="0088193C">
        <w:instrText xml:space="preserve"> REF _Ref202356247 \h </w:instrText>
      </w:r>
      <w:r w:rsidR="0088193C">
        <w:fldChar w:fldCharType="separate"/>
      </w:r>
      <w:r w:rsidR="00997E3B">
        <w:t>Рисунок </w:t>
      </w:r>
      <w:r w:rsidR="00997E3B">
        <w:rPr>
          <w:noProof/>
        </w:rPr>
        <w:t>17</w:t>
      </w:r>
      <w:r w:rsidR="0088193C">
        <w:fldChar w:fldCharType="end"/>
      </w:r>
      <w:r w:rsidR="0088193C">
        <w:t>)</w:t>
      </w:r>
      <w:r w:rsidRPr="008572F9">
        <w:t xml:space="preserve">. Откроется окно </w:t>
      </w:r>
      <w:r>
        <w:t>«</w:t>
      </w:r>
      <w:r w:rsidRPr="008572F9">
        <w:t>Импорт отчета</w:t>
      </w:r>
      <w:r>
        <w:t>»</w:t>
      </w:r>
      <w:r w:rsidR="0088193C">
        <w:t xml:space="preserve"> (</w:t>
      </w:r>
      <w:r w:rsidR="0088193C">
        <w:fldChar w:fldCharType="begin"/>
      </w:r>
      <w:r w:rsidR="0088193C">
        <w:instrText xml:space="preserve"> REF _Ref202356252 \h </w:instrText>
      </w:r>
      <w:r w:rsidR="0088193C">
        <w:fldChar w:fldCharType="separate"/>
      </w:r>
      <w:r w:rsidR="00997E3B">
        <w:t>Рисунок </w:t>
      </w:r>
      <w:r w:rsidR="00997E3B">
        <w:rPr>
          <w:noProof/>
        </w:rPr>
        <w:t>18</w:t>
      </w:r>
      <w:r w:rsidR="0088193C">
        <w:fldChar w:fldCharType="end"/>
      </w:r>
      <w:r w:rsidR="0088193C">
        <w:t>)</w:t>
      </w:r>
      <w:r w:rsidRPr="008572F9">
        <w:t>;</w:t>
      </w:r>
    </w:p>
    <w:p w14:paraId="2F405BF6" w14:textId="77777777" w:rsidR="0088193C" w:rsidRDefault="0088193C" w:rsidP="0088193C">
      <w:pPr>
        <w:pStyle w:val="phfigure"/>
      </w:pPr>
      <w:r w:rsidRPr="008572F9">
        <w:rPr>
          <w:noProof/>
        </w:rPr>
        <w:drawing>
          <wp:inline distT="0" distB="0" distL="0" distR="0" wp14:anchorId="64146CD1" wp14:editId="7E9F8CA0">
            <wp:extent cx="6295390" cy="3193759"/>
            <wp:effectExtent l="19050" t="19050" r="10160" b="26035"/>
            <wp:docPr id="100019" name="Рисунок 100019" descr="_scroll_external/attachments/screenshot_385-a66771ee2cabc180e7fa1380b66a2a1adb6a3219117f865d70501f7b788b80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842004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19375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314B2A6" w14:textId="77777777" w:rsidR="0088193C" w:rsidRPr="008572F9" w:rsidRDefault="006F420A" w:rsidP="0088193C">
      <w:pPr>
        <w:pStyle w:val="phfiguretitle"/>
      </w:pPr>
      <w:bookmarkStart w:id="79" w:name="_Ref202356247"/>
      <w:r>
        <w:t>Рисунок </w:t>
      </w:r>
      <w:r w:rsidR="0088193C">
        <w:fldChar w:fldCharType="begin"/>
      </w:r>
      <w:r w:rsidR="0088193C">
        <w:instrText xml:space="preserve"> SEQ Рисунок \* ARABIC </w:instrText>
      </w:r>
      <w:r w:rsidR="0088193C">
        <w:fldChar w:fldCharType="separate"/>
      </w:r>
      <w:r w:rsidR="00997E3B">
        <w:rPr>
          <w:noProof/>
        </w:rPr>
        <w:t>17</w:t>
      </w:r>
      <w:r w:rsidR="0088193C">
        <w:fldChar w:fldCharType="end"/>
      </w:r>
      <w:bookmarkEnd w:id="79"/>
      <w:r w:rsidR="0088193C">
        <w:t xml:space="preserve"> – П</w:t>
      </w:r>
      <w:r w:rsidR="0088193C" w:rsidRPr="008572F9">
        <w:t>ункт контекстного меню</w:t>
      </w:r>
      <w:r w:rsidR="0088193C">
        <w:t xml:space="preserve"> «</w:t>
      </w:r>
      <w:r w:rsidR="0088193C" w:rsidRPr="008572F9">
        <w:t>WEB-конструктор</w:t>
      </w:r>
      <w:r w:rsidR="0088193C">
        <w:t>»</w:t>
      </w:r>
    </w:p>
    <w:p w14:paraId="5C1672AE" w14:textId="77777777" w:rsidR="002628F1" w:rsidRPr="008572F9" w:rsidRDefault="008572F9" w:rsidP="008572F9">
      <w:pPr>
        <w:pStyle w:val="phfigure"/>
      </w:pPr>
      <w:r w:rsidRPr="008572F9">
        <w:rPr>
          <w:noProof/>
        </w:rPr>
        <w:drawing>
          <wp:inline distT="0" distB="0" distL="0" distR="0" wp14:anchorId="49E2DC3F" wp14:editId="1F283C1F">
            <wp:extent cx="2181225" cy="762000"/>
            <wp:effectExtent l="19050" t="19050" r="28575" b="19050"/>
            <wp:docPr id="100020" name="Рисунок 100020" descr="Окно импорта WEB-конструк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891051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7620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43A5806" w14:textId="77777777" w:rsidR="002628F1" w:rsidRPr="008572F9" w:rsidRDefault="006F420A" w:rsidP="0088193C">
      <w:pPr>
        <w:pStyle w:val="phfiguretitle"/>
      </w:pPr>
      <w:bookmarkStart w:id="80" w:name="_Ref202356252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18</w:t>
      </w:r>
      <w:r w:rsidR="008572F9" w:rsidRPr="008572F9">
        <w:fldChar w:fldCharType="end"/>
      </w:r>
      <w:bookmarkEnd w:id="80"/>
      <w:r w:rsidR="008572F9" w:rsidRPr="008572F9">
        <w:t xml:space="preserve"> </w:t>
      </w:r>
      <w:r w:rsidR="0088193C">
        <w:t xml:space="preserve">– </w:t>
      </w:r>
      <w:r w:rsidR="008572F9" w:rsidRPr="008572F9">
        <w:t xml:space="preserve">Окно </w:t>
      </w:r>
      <w:r w:rsidR="0088193C">
        <w:t>«</w:t>
      </w:r>
      <w:r w:rsidR="0088193C" w:rsidRPr="008572F9">
        <w:t>Импорт отчета</w:t>
      </w:r>
      <w:r w:rsidR="0088193C">
        <w:t>»</w:t>
      </w:r>
    </w:p>
    <w:p w14:paraId="2D4FBDB7" w14:textId="77777777" w:rsidR="002628F1" w:rsidRPr="008572F9" w:rsidRDefault="008572F9" w:rsidP="008572F9">
      <w:pPr>
        <w:pStyle w:val="phlistitemized1"/>
      </w:pPr>
      <w:r w:rsidRPr="008572F9">
        <w:t xml:space="preserve">нажмите на ссылку </w:t>
      </w:r>
      <w:r>
        <w:t>«</w:t>
      </w:r>
      <w:r w:rsidRPr="008572F9">
        <w:t>Выбрать</w:t>
      </w:r>
      <w:r>
        <w:t>»</w:t>
      </w:r>
      <w:r w:rsidRPr="008572F9">
        <w:t xml:space="preserve"> и выберите файл</w:t>
      </w:r>
      <w:r>
        <w:t xml:space="preserve"> </w:t>
      </w:r>
      <w:r w:rsidRPr="008572F9">
        <w:t xml:space="preserve">из столбца </w:t>
      </w:r>
      <w:r>
        <w:t>«</w:t>
      </w:r>
      <w:r w:rsidRPr="008572F9">
        <w:t>Загрузка отчета</w:t>
      </w:r>
      <w:r>
        <w:t>»</w:t>
      </w:r>
      <w:r w:rsidRPr="008572F9">
        <w:t xml:space="preserve"> таблицы </w:t>
      </w:r>
      <w:r>
        <w:t>«</w:t>
      </w:r>
      <w:r w:rsidRPr="008572F9">
        <w:t>Список отчетов для настройки</w:t>
      </w:r>
      <w:r>
        <w:t>»</w:t>
      </w:r>
      <w:r w:rsidRPr="008572F9">
        <w:t>;</w:t>
      </w:r>
    </w:p>
    <w:p w14:paraId="672DDFA8" w14:textId="77777777" w:rsidR="002628F1" w:rsidRPr="008572F9" w:rsidRDefault="008572F9" w:rsidP="008572F9">
      <w:pPr>
        <w:pStyle w:val="phlistitemized1"/>
      </w:pPr>
      <w:r w:rsidRPr="008572F9">
        <w:t xml:space="preserve">нажмите на кнопку </w:t>
      </w:r>
      <w:r>
        <w:t>«</w:t>
      </w:r>
      <w:r w:rsidRPr="008572F9">
        <w:t>ОК</w:t>
      </w:r>
      <w:r>
        <w:t>»</w:t>
      </w:r>
      <w:r w:rsidRPr="008572F9">
        <w:t>.</w:t>
      </w:r>
      <w:r>
        <w:t xml:space="preserve"> </w:t>
      </w:r>
      <w:r w:rsidRPr="008572F9">
        <w:t xml:space="preserve">WEB-конструктор будет загружен на вкладки </w:t>
      </w:r>
      <w:r>
        <w:t>«</w:t>
      </w:r>
      <w:r w:rsidRPr="008572F9">
        <w:t>Компоненты</w:t>
      </w:r>
      <w:r>
        <w:t>»</w:t>
      </w:r>
      <w:r w:rsidRPr="008572F9">
        <w:t xml:space="preserve"> и </w:t>
      </w:r>
      <w:r>
        <w:t>«</w:t>
      </w:r>
      <w:r w:rsidRPr="008572F9">
        <w:t>Редактор</w:t>
      </w:r>
      <w:r>
        <w:t>»</w:t>
      </w:r>
      <w:r w:rsidRPr="008572F9">
        <w:t>;</w:t>
      </w:r>
    </w:p>
    <w:p w14:paraId="65EA297D" w14:textId="77777777" w:rsidR="002628F1" w:rsidRPr="008572F9" w:rsidRDefault="008572F9" w:rsidP="008572F9">
      <w:pPr>
        <w:pStyle w:val="phlistitemized1"/>
      </w:pPr>
      <w:r w:rsidRPr="008572F9">
        <w:t xml:space="preserve">нажмите на кнопку </w:t>
      </w:r>
      <w:r>
        <w:t>«</w:t>
      </w:r>
      <w:r w:rsidRPr="008572F9">
        <w:t>Сохранить</w:t>
      </w:r>
      <w:r>
        <w:t>»</w:t>
      </w:r>
      <w:r w:rsidRPr="008572F9">
        <w:t xml:space="preserve"> для завершения редактирования отчета.</w:t>
      </w:r>
    </w:p>
    <w:p w14:paraId="63468B1B" w14:textId="77777777" w:rsidR="002628F1" w:rsidRPr="008572F9" w:rsidRDefault="008572F9">
      <w:pPr>
        <w:pStyle w:val="3"/>
      </w:pPr>
      <w:bookmarkStart w:id="81" w:name="_Toc256000016"/>
      <w:bookmarkStart w:id="82" w:name="scroll-bookmark-25"/>
      <w:bookmarkStart w:id="83" w:name="_Toc204948258"/>
      <w:r w:rsidRPr="008572F9">
        <w:t xml:space="preserve">Настройка отчета </w:t>
      </w:r>
      <w:r>
        <w:t>«</w:t>
      </w:r>
      <w:r w:rsidRPr="008572F9">
        <w:t>Пациенты, записанные через Call-центр</w:t>
      </w:r>
      <w:r>
        <w:t>»</w:t>
      </w:r>
      <w:r w:rsidRPr="008572F9">
        <w:t xml:space="preserve"> вручную</w:t>
      </w:r>
      <w:bookmarkEnd w:id="81"/>
      <w:bookmarkEnd w:id="82"/>
      <w:bookmarkEnd w:id="83"/>
    </w:p>
    <w:p w14:paraId="24537DD3" w14:textId="77777777" w:rsidR="002628F1" w:rsidRPr="008572F9" w:rsidRDefault="008572F9" w:rsidP="0088193C">
      <w:pPr>
        <w:pStyle w:val="phlistitemizedtitle"/>
      </w:pPr>
      <w:r w:rsidRPr="008572F9">
        <w:t>Для настройки отчета выполните следующие действия:</w:t>
      </w:r>
    </w:p>
    <w:p w14:paraId="320EDA86" w14:textId="77777777" w:rsidR="002628F1" w:rsidRPr="008572F9" w:rsidRDefault="008572F9" w:rsidP="008572F9">
      <w:pPr>
        <w:pStyle w:val="phlistitemized1"/>
      </w:pPr>
      <w:r w:rsidRPr="008572F9">
        <w:t xml:space="preserve">в блоке </w:t>
      </w:r>
      <w:r>
        <w:t>«</w:t>
      </w:r>
      <w:r w:rsidRPr="008572F9">
        <w:t>Пользовательские отчеты</w:t>
      </w:r>
      <w:r>
        <w:t>»</w:t>
      </w:r>
      <w:r w:rsidRPr="008572F9">
        <w:t xml:space="preserve"> </w:t>
      </w:r>
      <w:r w:rsidR="008E4B78">
        <w:t>выберите пункт контекстного</w:t>
      </w:r>
      <w:r>
        <w:t xml:space="preserve"> </w:t>
      </w:r>
      <w:r w:rsidRPr="008572F9">
        <w:t xml:space="preserve">меню </w:t>
      </w:r>
      <w:r>
        <w:t>«</w:t>
      </w:r>
      <w:r w:rsidRPr="008572F9">
        <w:t>Добавить</w:t>
      </w:r>
      <w:r>
        <w:t>»</w:t>
      </w:r>
      <w:r w:rsidRPr="008572F9">
        <w:t>. Откроется окно добавления отчета</w:t>
      </w:r>
      <w:r w:rsidR="0088193C">
        <w:t xml:space="preserve"> (</w:t>
      </w:r>
      <w:r w:rsidR="0088193C">
        <w:fldChar w:fldCharType="begin"/>
      </w:r>
      <w:r w:rsidR="0088193C">
        <w:instrText xml:space="preserve"> REF _Ref202356285 \h </w:instrText>
      </w:r>
      <w:r w:rsidR="0088193C">
        <w:fldChar w:fldCharType="separate"/>
      </w:r>
      <w:r w:rsidR="00997E3B">
        <w:t>Рисунок </w:t>
      </w:r>
      <w:r w:rsidR="00997E3B">
        <w:rPr>
          <w:noProof/>
        </w:rPr>
        <w:t>19</w:t>
      </w:r>
      <w:r w:rsidR="0088193C">
        <w:fldChar w:fldCharType="end"/>
      </w:r>
      <w:r w:rsidR="0088193C">
        <w:t>)</w:t>
      </w:r>
      <w:r w:rsidRPr="008572F9">
        <w:t>;</w:t>
      </w:r>
    </w:p>
    <w:p w14:paraId="7EE21C78" w14:textId="77777777" w:rsidR="0088193C" w:rsidRDefault="008572F9" w:rsidP="0088193C">
      <w:pPr>
        <w:pStyle w:val="phfigure"/>
      </w:pPr>
      <w:r w:rsidRPr="008572F9">
        <w:rPr>
          <w:noProof/>
        </w:rPr>
        <w:lastRenderedPageBreak/>
        <w:drawing>
          <wp:inline distT="0" distB="0" distL="0" distR="0" wp14:anchorId="659745EE" wp14:editId="77629F0A">
            <wp:extent cx="5172075" cy="3943350"/>
            <wp:effectExtent l="19050" t="19050" r="28575" b="19050"/>
            <wp:docPr id="100021" name="Рисунок 100021" descr="_scroll_external/attachments/screenshot_386-b0a2530f343aa841baebf9e0b38171a7663ab5ec820779156c7ee0ea72eb8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055202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9433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36B26F9" w14:textId="77777777" w:rsidR="002628F1" w:rsidRPr="008572F9" w:rsidRDefault="006F420A" w:rsidP="0088193C">
      <w:pPr>
        <w:pStyle w:val="phfiguretitle"/>
      </w:pPr>
      <w:bookmarkStart w:id="84" w:name="_Ref202356285"/>
      <w:r>
        <w:t>Рисунок </w:t>
      </w:r>
      <w:r w:rsidR="0088193C">
        <w:fldChar w:fldCharType="begin"/>
      </w:r>
      <w:r w:rsidR="0088193C">
        <w:instrText xml:space="preserve"> SEQ Рисунок \* ARABIC </w:instrText>
      </w:r>
      <w:r w:rsidR="0088193C">
        <w:fldChar w:fldCharType="separate"/>
      </w:r>
      <w:r w:rsidR="00997E3B">
        <w:rPr>
          <w:noProof/>
        </w:rPr>
        <w:t>19</w:t>
      </w:r>
      <w:r w:rsidR="0088193C">
        <w:fldChar w:fldCharType="end"/>
      </w:r>
      <w:bookmarkEnd w:id="84"/>
      <w:r w:rsidR="0088193C">
        <w:t xml:space="preserve"> – О</w:t>
      </w:r>
      <w:r w:rsidR="0088193C" w:rsidRPr="008572F9">
        <w:t>кно добавления отчета</w:t>
      </w:r>
    </w:p>
    <w:p w14:paraId="00C2F035" w14:textId="77777777" w:rsidR="002628F1" w:rsidRPr="008572F9" w:rsidRDefault="008572F9" w:rsidP="008572F9">
      <w:pPr>
        <w:pStyle w:val="phlistitemized1"/>
      </w:pPr>
      <w:r w:rsidRPr="008572F9">
        <w:t>заполните поля согласно таблице</w:t>
      </w:r>
      <w:r>
        <w:t xml:space="preserve"> «</w:t>
      </w:r>
      <w:r w:rsidRPr="008572F9">
        <w:t>Список отчетов для настройки</w:t>
      </w:r>
      <w:r>
        <w:t>»</w:t>
      </w:r>
      <w:r w:rsidRPr="008572F9">
        <w:t>;</w:t>
      </w:r>
    </w:p>
    <w:p w14:paraId="5185DB3F" w14:textId="77777777" w:rsidR="002628F1" w:rsidRPr="008572F9" w:rsidRDefault="008572F9" w:rsidP="008572F9">
      <w:pPr>
        <w:pStyle w:val="phlistitemized1"/>
      </w:pPr>
      <w:r w:rsidRPr="008572F9">
        <w:t>в</w:t>
      </w:r>
      <w:r>
        <w:t xml:space="preserve"> </w:t>
      </w:r>
      <w:r w:rsidRPr="008572F9">
        <w:t xml:space="preserve">блоке </w:t>
      </w:r>
      <w:r>
        <w:t>«</w:t>
      </w:r>
      <w:r w:rsidRPr="008572F9">
        <w:t>Параметры</w:t>
      </w:r>
      <w:r>
        <w:t>»</w:t>
      </w:r>
      <w:r w:rsidRPr="008572F9">
        <w:t xml:space="preserve"> </w:t>
      </w:r>
      <w:r w:rsidR="008E4B78">
        <w:t>выберите пункт контекстного</w:t>
      </w:r>
      <w:r w:rsidRPr="008572F9">
        <w:t xml:space="preserve"> меню </w:t>
      </w:r>
      <w:r>
        <w:t>«</w:t>
      </w:r>
      <w:r w:rsidRPr="008572F9">
        <w:t>Добавить</w:t>
      </w:r>
      <w:r>
        <w:t>»</w:t>
      </w:r>
      <w:r w:rsidRPr="008572F9">
        <w:t>. Откроется окно добавления параметра отчета</w:t>
      </w:r>
      <w:r w:rsidR="0088193C">
        <w:t xml:space="preserve"> (</w:t>
      </w:r>
      <w:r w:rsidR="0088193C">
        <w:fldChar w:fldCharType="begin"/>
      </w:r>
      <w:r w:rsidR="0088193C">
        <w:instrText xml:space="preserve"> REF _Ref202356303 \h </w:instrText>
      </w:r>
      <w:r w:rsidR="0088193C">
        <w:fldChar w:fldCharType="separate"/>
      </w:r>
      <w:r w:rsidR="00997E3B">
        <w:t>Рисунок </w:t>
      </w:r>
      <w:r w:rsidR="00997E3B">
        <w:rPr>
          <w:noProof/>
        </w:rPr>
        <w:t>20</w:t>
      </w:r>
      <w:r w:rsidR="0088193C">
        <w:fldChar w:fldCharType="end"/>
      </w:r>
      <w:r w:rsidR="0088193C">
        <w:t>)</w:t>
      </w:r>
      <w:r w:rsidRPr="008572F9">
        <w:t>;</w:t>
      </w:r>
    </w:p>
    <w:p w14:paraId="1738F05C" w14:textId="77777777" w:rsidR="0088193C" w:rsidRDefault="008572F9" w:rsidP="0088193C">
      <w:pPr>
        <w:pStyle w:val="phfigure"/>
      </w:pPr>
      <w:r w:rsidRPr="008572F9">
        <w:rPr>
          <w:noProof/>
        </w:rPr>
        <w:drawing>
          <wp:inline distT="0" distB="0" distL="0" distR="0" wp14:anchorId="1D7C2BD6" wp14:editId="3FAA651E">
            <wp:extent cx="4829175" cy="2990850"/>
            <wp:effectExtent l="19050" t="19050" r="28575" b="19050"/>
            <wp:docPr id="100022" name="Рисунок 100022" descr="_scroll_external/attachments/screenshot_387-106247bb86126b57f3723411c81817ac90ed9e13d30ea633ce489032372cad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815133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9908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E69AAA5" w14:textId="77777777" w:rsidR="002628F1" w:rsidRPr="008572F9" w:rsidRDefault="006F420A" w:rsidP="0088193C">
      <w:pPr>
        <w:pStyle w:val="phfiguretitle"/>
      </w:pPr>
      <w:bookmarkStart w:id="85" w:name="_Ref202356303"/>
      <w:r>
        <w:t>Рисунок </w:t>
      </w:r>
      <w:r w:rsidR="0088193C">
        <w:fldChar w:fldCharType="begin"/>
      </w:r>
      <w:r w:rsidR="0088193C">
        <w:instrText xml:space="preserve"> SEQ Рисунок \* ARABIC </w:instrText>
      </w:r>
      <w:r w:rsidR="0088193C">
        <w:fldChar w:fldCharType="separate"/>
      </w:r>
      <w:r w:rsidR="00997E3B">
        <w:rPr>
          <w:noProof/>
        </w:rPr>
        <w:t>20</w:t>
      </w:r>
      <w:r w:rsidR="0088193C">
        <w:fldChar w:fldCharType="end"/>
      </w:r>
      <w:bookmarkEnd w:id="85"/>
      <w:r w:rsidR="0088193C">
        <w:t xml:space="preserve"> – О</w:t>
      </w:r>
      <w:r w:rsidR="0088193C" w:rsidRPr="008572F9">
        <w:t>кно добавления параметра отчета</w:t>
      </w:r>
    </w:p>
    <w:p w14:paraId="36C4891B" w14:textId="77777777" w:rsidR="008572F9" w:rsidRDefault="008572F9" w:rsidP="008572F9">
      <w:pPr>
        <w:pStyle w:val="phlistitemized1"/>
      </w:pPr>
      <w:r w:rsidRPr="008572F9">
        <w:t>заполните поля согласно таблице</w:t>
      </w:r>
      <w:r w:rsidR="0088193C">
        <w:t xml:space="preserve"> (</w:t>
      </w:r>
      <w:r w:rsidR="0088193C">
        <w:fldChar w:fldCharType="begin"/>
      </w:r>
      <w:r w:rsidR="0088193C">
        <w:instrText xml:space="preserve"> REF _Ref202356313 \h </w:instrText>
      </w:r>
      <w:r w:rsidR="0088193C">
        <w:fldChar w:fldCharType="separate"/>
      </w:r>
      <w:r w:rsidR="00997E3B">
        <w:rPr>
          <w:spacing w:val="20"/>
        </w:rPr>
        <w:t>Таблица </w:t>
      </w:r>
      <w:r w:rsidR="00997E3B">
        <w:rPr>
          <w:noProof/>
        </w:rPr>
        <w:t>8</w:t>
      </w:r>
      <w:r w:rsidR="0088193C">
        <w:fldChar w:fldCharType="end"/>
      </w:r>
      <w:r w:rsidR="0088193C">
        <w:t>)</w:t>
      </w:r>
      <w:r w:rsidRPr="008572F9">
        <w:t>;</w:t>
      </w:r>
    </w:p>
    <w:p w14:paraId="2CCCB2BE" w14:textId="77777777" w:rsidR="002628F1" w:rsidRPr="008572F9" w:rsidRDefault="006F420A" w:rsidP="0088193C">
      <w:pPr>
        <w:pStyle w:val="phtabletitle"/>
      </w:pPr>
      <w:bookmarkStart w:id="86" w:name="_Ref202356313"/>
      <w:r>
        <w:rPr>
          <w:spacing w:val="20"/>
        </w:rPr>
        <w:lastRenderedPageBreak/>
        <w:t>Таблица </w:t>
      </w:r>
      <w:r w:rsidR="008572F9" w:rsidRPr="008572F9">
        <w:fldChar w:fldCharType="begin"/>
      </w:r>
      <w:r w:rsidR="008572F9" w:rsidRPr="008572F9">
        <w:instrText>SEQ Таблица \* ARABIC</w:instrText>
      </w:r>
      <w:r w:rsidR="008572F9" w:rsidRPr="008572F9">
        <w:fldChar w:fldCharType="separate"/>
      </w:r>
      <w:r w:rsidR="00997E3B">
        <w:rPr>
          <w:noProof/>
        </w:rPr>
        <w:t>8</w:t>
      </w:r>
      <w:r w:rsidR="008572F9" w:rsidRPr="008572F9">
        <w:fldChar w:fldCharType="end"/>
      </w:r>
      <w:bookmarkEnd w:id="86"/>
      <w:r w:rsidR="008572F9" w:rsidRPr="008572F9">
        <w:t xml:space="preserve"> </w:t>
      </w:r>
      <w:r w:rsidR="0088193C">
        <w:t xml:space="preserve">– </w:t>
      </w:r>
      <w:r w:rsidR="008572F9" w:rsidRPr="008572F9">
        <w:t>Заполнение полей окна добавления параметра отчета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702"/>
        <w:gridCol w:w="2124"/>
        <w:gridCol w:w="2233"/>
        <w:gridCol w:w="2233"/>
        <w:gridCol w:w="2122"/>
      </w:tblGrid>
      <w:tr w:rsidR="008572F9" w:rsidRPr="008572F9" w14:paraId="33788302" w14:textId="77777777" w:rsidTr="00084D54">
        <w:trPr>
          <w:tblHeader/>
        </w:trPr>
        <w:tc>
          <w:tcPr>
            <w:tcW w:w="817" w:type="pct"/>
          </w:tcPr>
          <w:p w14:paraId="43F1E602" w14:textId="77777777" w:rsidR="002628F1" w:rsidRPr="008572F9" w:rsidRDefault="008572F9" w:rsidP="008572F9">
            <w:pPr>
              <w:pStyle w:val="phtablecolcaption"/>
            </w:pPr>
            <w:bookmarkStart w:id="87" w:name="scroll-bookmark-26"/>
            <w:r w:rsidRPr="008572F9">
              <w:t>Порядок</w:t>
            </w:r>
            <w:bookmarkEnd w:id="87"/>
          </w:p>
        </w:tc>
        <w:tc>
          <w:tcPr>
            <w:tcW w:w="1020" w:type="pct"/>
          </w:tcPr>
          <w:p w14:paraId="3211C367" w14:textId="77777777" w:rsidR="002628F1" w:rsidRPr="008572F9" w:rsidRDefault="008572F9" w:rsidP="008572F9">
            <w:pPr>
              <w:pStyle w:val="phtablecolcaption"/>
            </w:pPr>
            <w:r w:rsidRPr="008572F9">
              <w:t>Код</w:t>
            </w:r>
          </w:p>
        </w:tc>
        <w:tc>
          <w:tcPr>
            <w:tcW w:w="1072" w:type="pct"/>
          </w:tcPr>
          <w:p w14:paraId="6E8216BD" w14:textId="77777777" w:rsidR="002628F1" w:rsidRPr="008572F9" w:rsidRDefault="008572F9" w:rsidP="008572F9">
            <w:pPr>
              <w:pStyle w:val="phtablecolcaption"/>
            </w:pPr>
            <w:r w:rsidRPr="008572F9">
              <w:t>Тип параметра</w:t>
            </w:r>
          </w:p>
        </w:tc>
        <w:tc>
          <w:tcPr>
            <w:tcW w:w="1072" w:type="pct"/>
          </w:tcPr>
          <w:p w14:paraId="0FAF4613" w14:textId="77777777" w:rsidR="002628F1" w:rsidRPr="008572F9" w:rsidRDefault="008572F9" w:rsidP="008572F9">
            <w:pPr>
              <w:pStyle w:val="phtablecolcaption"/>
            </w:pPr>
            <w:r w:rsidRPr="008572F9">
              <w:t>Обязательный</w:t>
            </w:r>
          </w:p>
        </w:tc>
        <w:tc>
          <w:tcPr>
            <w:tcW w:w="1020" w:type="pct"/>
          </w:tcPr>
          <w:p w14:paraId="522012A7" w14:textId="77777777" w:rsidR="002628F1" w:rsidRPr="008572F9" w:rsidRDefault="008572F9" w:rsidP="008572F9">
            <w:pPr>
              <w:pStyle w:val="phtablecolcaption"/>
            </w:pPr>
            <w:r w:rsidRPr="008572F9">
              <w:t>Связь</w:t>
            </w:r>
          </w:p>
        </w:tc>
      </w:tr>
      <w:tr w:rsidR="008572F9" w:rsidRPr="008572F9" w14:paraId="319CCBBE" w14:textId="77777777" w:rsidTr="00084D54">
        <w:tc>
          <w:tcPr>
            <w:tcW w:w="817" w:type="pct"/>
          </w:tcPr>
          <w:p w14:paraId="3146C49C" w14:textId="77777777" w:rsidR="002628F1" w:rsidRPr="008572F9" w:rsidRDefault="008572F9" w:rsidP="008572F9">
            <w:pPr>
              <w:pStyle w:val="phtablecellleft"/>
            </w:pPr>
            <w:r w:rsidRPr="008572F9">
              <w:t>1</w:t>
            </w:r>
          </w:p>
        </w:tc>
        <w:tc>
          <w:tcPr>
            <w:tcW w:w="1020" w:type="pct"/>
          </w:tcPr>
          <w:p w14:paraId="02F16932" w14:textId="77777777" w:rsidR="002628F1" w:rsidRPr="008572F9" w:rsidRDefault="008572F9" w:rsidP="008572F9">
            <w:pPr>
              <w:pStyle w:val="phtablecellleft"/>
            </w:pPr>
            <w:r w:rsidRPr="008572F9">
              <w:t>DATE_BEGIN</w:t>
            </w:r>
          </w:p>
        </w:tc>
        <w:tc>
          <w:tcPr>
            <w:tcW w:w="1072" w:type="pct"/>
          </w:tcPr>
          <w:p w14:paraId="025D5273" w14:textId="77777777" w:rsidR="002628F1" w:rsidRPr="008572F9" w:rsidRDefault="00021263" w:rsidP="008572F9">
            <w:pPr>
              <w:pStyle w:val="phtablecellleft"/>
            </w:pPr>
            <w:r>
              <w:t>С</w:t>
            </w:r>
            <w:r w:rsidR="008572F9" w:rsidRPr="008572F9">
              <w:t>трока</w:t>
            </w:r>
          </w:p>
        </w:tc>
        <w:tc>
          <w:tcPr>
            <w:tcW w:w="1072" w:type="pct"/>
          </w:tcPr>
          <w:p w14:paraId="5130AA7E" w14:textId="77777777" w:rsidR="002628F1" w:rsidRPr="008572F9" w:rsidRDefault="008572F9" w:rsidP="008572F9">
            <w:pPr>
              <w:pStyle w:val="phtablecellleft"/>
            </w:pPr>
            <w:r w:rsidRPr="008572F9">
              <w:t>Нет</w:t>
            </w:r>
          </w:p>
        </w:tc>
        <w:tc>
          <w:tcPr>
            <w:tcW w:w="1020" w:type="pct"/>
          </w:tcPr>
          <w:p w14:paraId="530994C3" w14:textId="77777777" w:rsidR="002628F1" w:rsidRPr="008572F9" w:rsidRDefault="008572F9" w:rsidP="008572F9">
            <w:pPr>
              <w:pStyle w:val="phtablecellleft"/>
            </w:pPr>
            <w:r w:rsidRPr="008572F9">
              <w:t>Переменная</w:t>
            </w:r>
          </w:p>
        </w:tc>
      </w:tr>
      <w:tr w:rsidR="008572F9" w:rsidRPr="008572F9" w14:paraId="7121C8AF" w14:textId="77777777" w:rsidTr="00084D54">
        <w:tc>
          <w:tcPr>
            <w:tcW w:w="817" w:type="pct"/>
          </w:tcPr>
          <w:p w14:paraId="6740F5C3" w14:textId="77777777" w:rsidR="002628F1" w:rsidRPr="008572F9" w:rsidRDefault="008572F9" w:rsidP="008572F9">
            <w:pPr>
              <w:pStyle w:val="phtablecellleft"/>
            </w:pPr>
            <w:r w:rsidRPr="008572F9">
              <w:t>2</w:t>
            </w:r>
          </w:p>
        </w:tc>
        <w:tc>
          <w:tcPr>
            <w:tcW w:w="1020" w:type="pct"/>
          </w:tcPr>
          <w:p w14:paraId="42212D74" w14:textId="77777777" w:rsidR="002628F1" w:rsidRPr="008572F9" w:rsidRDefault="008572F9" w:rsidP="008572F9">
            <w:pPr>
              <w:pStyle w:val="phtablecellleft"/>
            </w:pPr>
            <w:r w:rsidRPr="008572F9">
              <w:t>DATE_END</w:t>
            </w:r>
          </w:p>
        </w:tc>
        <w:tc>
          <w:tcPr>
            <w:tcW w:w="1072" w:type="pct"/>
          </w:tcPr>
          <w:p w14:paraId="0DD99F66" w14:textId="77777777" w:rsidR="002628F1" w:rsidRPr="008572F9" w:rsidRDefault="00021263" w:rsidP="008572F9">
            <w:pPr>
              <w:pStyle w:val="phtablecellleft"/>
            </w:pPr>
            <w:r w:rsidRPr="008572F9">
              <w:t>Строка</w:t>
            </w:r>
          </w:p>
        </w:tc>
        <w:tc>
          <w:tcPr>
            <w:tcW w:w="1072" w:type="pct"/>
          </w:tcPr>
          <w:p w14:paraId="70C4C0E0" w14:textId="77777777" w:rsidR="002628F1" w:rsidRPr="008572F9" w:rsidRDefault="008572F9" w:rsidP="008572F9">
            <w:pPr>
              <w:pStyle w:val="phtablecellleft"/>
            </w:pPr>
            <w:r w:rsidRPr="008572F9">
              <w:t>Нет</w:t>
            </w:r>
          </w:p>
        </w:tc>
        <w:tc>
          <w:tcPr>
            <w:tcW w:w="1020" w:type="pct"/>
          </w:tcPr>
          <w:p w14:paraId="472853C0" w14:textId="77777777" w:rsidR="002628F1" w:rsidRPr="008572F9" w:rsidRDefault="008572F9" w:rsidP="008572F9">
            <w:pPr>
              <w:pStyle w:val="phtablecellleft"/>
            </w:pPr>
            <w:r w:rsidRPr="008572F9">
              <w:t>Переменная</w:t>
            </w:r>
          </w:p>
        </w:tc>
      </w:tr>
      <w:tr w:rsidR="008572F9" w:rsidRPr="008572F9" w14:paraId="2D73D00E" w14:textId="77777777" w:rsidTr="00084D54">
        <w:tc>
          <w:tcPr>
            <w:tcW w:w="817" w:type="pct"/>
          </w:tcPr>
          <w:p w14:paraId="381CDCE8" w14:textId="77777777" w:rsidR="002628F1" w:rsidRPr="008572F9" w:rsidRDefault="008572F9" w:rsidP="008572F9">
            <w:pPr>
              <w:pStyle w:val="phtablecellleft"/>
            </w:pPr>
            <w:r w:rsidRPr="008572F9">
              <w:t>3</w:t>
            </w:r>
          </w:p>
        </w:tc>
        <w:tc>
          <w:tcPr>
            <w:tcW w:w="1020" w:type="pct"/>
          </w:tcPr>
          <w:p w14:paraId="46538985" w14:textId="77777777" w:rsidR="002628F1" w:rsidRPr="008572F9" w:rsidRDefault="008572F9" w:rsidP="008572F9">
            <w:pPr>
              <w:pStyle w:val="phtablecellleft"/>
            </w:pPr>
            <w:r w:rsidRPr="008572F9">
              <w:t>TYPE</w:t>
            </w:r>
          </w:p>
        </w:tc>
        <w:tc>
          <w:tcPr>
            <w:tcW w:w="1072" w:type="pct"/>
          </w:tcPr>
          <w:p w14:paraId="0DCF99F9" w14:textId="77777777" w:rsidR="002628F1" w:rsidRPr="008572F9" w:rsidRDefault="00021263" w:rsidP="008572F9">
            <w:pPr>
              <w:pStyle w:val="phtablecellleft"/>
            </w:pPr>
            <w:r w:rsidRPr="008572F9">
              <w:t>Строка</w:t>
            </w:r>
          </w:p>
        </w:tc>
        <w:tc>
          <w:tcPr>
            <w:tcW w:w="1072" w:type="pct"/>
          </w:tcPr>
          <w:p w14:paraId="70529316" w14:textId="77777777" w:rsidR="002628F1" w:rsidRPr="008572F9" w:rsidRDefault="008572F9" w:rsidP="008572F9">
            <w:pPr>
              <w:pStyle w:val="phtablecellleft"/>
            </w:pPr>
            <w:r w:rsidRPr="008572F9">
              <w:t>Нет</w:t>
            </w:r>
          </w:p>
        </w:tc>
        <w:tc>
          <w:tcPr>
            <w:tcW w:w="1020" w:type="pct"/>
          </w:tcPr>
          <w:p w14:paraId="2AE1A496" w14:textId="77777777" w:rsidR="002628F1" w:rsidRPr="008572F9" w:rsidRDefault="008572F9" w:rsidP="008572F9">
            <w:pPr>
              <w:pStyle w:val="phtablecellleft"/>
            </w:pPr>
            <w:r w:rsidRPr="008572F9">
              <w:t>Переменная</w:t>
            </w:r>
          </w:p>
        </w:tc>
      </w:tr>
      <w:tr w:rsidR="008572F9" w:rsidRPr="008572F9" w14:paraId="72CF9680" w14:textId="77777777" w:rsidTr="00084D54">
        <w:tc>
          <w:tcPr>
            <w:tcW w:w="817" w:type="pct"/>
          </w:tcPr>
          <w:p w14:paraId="4F018074" w14:textId="77777777" w:rsidR="002628F1" w:rsidRPr="008572F9" w:rsidRDefault="008572F9" w:rsidP="008572F9">
            <w:pPr>
              <w:pStyle w:val="phtablecellleft"/>
            </w:pPr>
            <w:r w:rsidRPr="008572F9">
              <w:t>4</w:t>
            </w:r>
          </w:p>
        </w:tc>
        <w:tc>
          <w:tcPr>
            <w:tcW w:w="1020" w:type="pct"/>
          </w:tcPr>
          <w:p w14:paraId="07A9B40A" w14:textId="77777777" w:rsidR="002628F1" w:rsidRPr="008572F9" w:rsidRDefault="008572F9" w:rsidP="008572F9">
            <w:pPr>
              <w:pStyle w:val="phtablecellleft"/>
            </w:pPr>
            <w:r w:rsidRPr="008572F9">
              <w:t>LPU</w:t>
            </w:r>
          </w:p>
        </w:tc>
        <w:tc>
          <w:tcPr>
            <w:tcW w:w="1072" w:type="pct"/>
          </w:tcPr>
          <w:p w14:paraId="146CAB91" w14:textId="77777777" w:rsidR="002628F1" w:rsidRPr="008572F9" w:rsidRDefault="00021263" w:rsidP="008572F9">
            <w:pPr>
              <w:pStyle w:val="phtablecellleft"/>
            </w:pPr>
            <w:r w:rsidRPr="008572F9">
              <w:t>Строка</w:t>
            </w:r>
          </w:p>
        </w:tc>
        <w:tc>
          <w:tcPr>
            <w:tcW w:w="1072" w:type="pct"/>
          </w:tcPr>
          <w:p w14:paraId="27FE9B8A" w14:textId="77777777" w:rsidR="002628F1" w:rsidRPr="008572F9" w:rsidRDefault="008572F9" w:rsidP="008572F9">
            <w:pPr>
              <w:pStyle w:val="phtablecellleft"/>
            </w:pPr>
            <w:r w:rsidRPr="008572F9">
              <w:t>Нет</w:t>
            </w:r>
          </w:p>
        </w:tc>
        <w:tc>
          <w:tcPr>
            <w:tcW w:w="1020" w:type="pct"/>
          </w:tcPr>
          <w:p w14:paraId="6DA1CA02" w14:textId="77777777" w:rsidR="002628F1" w:rsidRPr="008572F9" w:rsidRDefault="008572F9" w:rsidP="008572F9">
            <w:pPr>
              <w:pStyle w:val="phtablecellleft"/>
            </w:pPr>
            <w:r w:rsidRPr="008572F9">
              <w:t>Переменная</w:t>
            </w:r>
          </w:p>
        </w:tc>
      </w:tr>
      <w:tr w:rsidR="008572F9" w:rsidRPr="008572F9" w14:paraId="3C7CE569" w14:textId="77777777" w:rsidTr="00084D54">
        <w:tc>
          <w:tcPr>
            <w:tcW w:w="817" w:type="pct"/>
          </w:tcPr>
          <w:p w14:paraId="20CD9C5F" w14:textId="77777777" w:rsidR="002628F1" w:rsidRPr="008572F9" w:rsidRDefault="008572F9" w:rsidP="008572F9">
            <w:pPr>
              <w:pStyle w:val="phtablecellleft"/>
            </w:pPr>
            <w:r w:rsidRPr="008572F9">
              <w:t>5</w:t>
            </w:r>
          </w:p>
        </w:tc>
        <w:tc>
          <w:tcPr>
            <w:tcW w:w="1020" w:type="pct"/>
          </w:tcPr>
          <w:p w14:paraId="0AF4A356" w14:textId="77777777" w:rsidR="002628F1" w:rsidRPr="008572F9" w:rsidRDefault="008572F9" w:rsidP="008572F9">
            <w:pPr>
              <w:pStyle w:val="phtablecellleft"/>
            </w:pPr>
            <w:r w:rsidRPr="008572F9">
              <w:t>EMPLOYER</w:t>
            </w:r>
          </w:p>
        </w:tc>
        <w:tc>
          <w:tcPr>
            <w:tcW w:w="1072" w:type="pct"/>
          </w:tcPr>
          <w:p w14:paraId="662ABDE8" w14:textId="77777777" w:rsidR="002628F1" w:rsidRPr="008572F9" w:rsidRDefault="00021263" w:rsidP="008572F9">
            <w:pPr>
              <w:pStyle w:val="phtablecellleft"/>
            </w:pPr>
            <w:r w:rsidRPr="008572F9">
              <w:t>Строка</w:t>
            </w:r>
          </w:p>
        </w:tc>
        <w:tc>
          <w:tcPr>
            <w:tcW w:w="1072" w:type="pct"/>
          </w:tcPr>
          <w:p w14:paraId="10C458CE" w14:textId="77777777" w:rsidR="002628F1" w:rsidRPr="008572F9" w:rsidRDefault="008572F9" w:rsidP="008572F9">
            <w:pPr>
              <w:pStyle w:val="phtablecellleft"/>
            </w:pPr>
            <w:r w:rsidRPr="008572F9">
              <w:t>Нет</w:t>
            </w:r>
          </w:p>
        </w:tc>
        <w:tc>
          <w:tcPr>
            <w:tcW w:w="1020" w:type="pct"/>
          </w:tcPr>
          <w:p w14:paraId="578FA369" w14:textId="77777777" w:rsidR="002628F1" w:rsidRPr="008572F9" w:rsidRDefault="008572F9" w:rsidP="008572F9">
            <w:pPr>
              <w:pStyle w:val="phtablecellleft"/>
            </w:pPr>
            <w:r w:rsidRPr="008572F9">
              <w:t>Переменная</w:t>
            </w:r>
          </w:p>
        </w:tc>
      </w:tr>
    </w:tbl>
    <w:p w14:paraId="1E79C710" w14:textId="77777777" w:rsidR="0088193C" w:rsidRDefault="0088193C" w:rsidP="0088193C">
      <w:pPr>
        <w:pStyle w:val="phnormal"/>
      </w:pPr>
    </w:p>
    <w:p w14:paraId="40D66317" w14:textId="77777777" w:rsidR="002628F1" w:rsidRPr="008572F9" w:rsidRDefault="008572F9" w:rsidP="008572F9">
      <w:pPr>
        <w:pStyle w:val="phlistitemized1"/>
      </w:pPr>
      <w:r w:rsidRPr="008572F9">
        <w:t xml:space="preserve">нажмите на кнопку </w:t>
      </w:r>
      <w:r>
        <w:t>«</w:t>
      </w:r>
      <w:r w:rsidRPr="008572F9">
        <w:t>ОК</w:t>
      </w:r>
      <w:r>
        <w:t>»</w:t>
      </w:r>
      <w:r w:rsidRPr="008572F9">
        <w:t xml:space="preserve"> для сохранения введенных данных. Добавленный параметр отчета отобразится в списке.</w:t>
      </w:r>
    </w:p>
    <w:p w14:paraId="7BA43E9F" w14:textId="77777777" w:rsidR="002628F1" w:rsidRPr="008572F9" w:rsidRDefault="008572F9">
      <w:pPr>
        <w:pStyle w:val="3"/>
      </w:pPr>
      <w:bookmarkStart w:id="88" w:name="_Toc256000017"/>
      <w:bookmarkStart w:id="89" w:name="scroll-bookmark-27"/>
      <w:bookmarkStart w:id="90" w:name="_Toc204948259"/>
      <w:r w:rsidRPr="008572F9">
        <w:t xml:space="preserve">Настройка отчета </w:t>
      </w:r>
      <w:r>
        <w:t>«</w:t>
      </w:r>
      <w:r w:rsidRPr="008572F9">
        <w:t>Отчет по добавленным номерам</w:t>
      </w:r>
      <w:r>
        <w:t xml:space="preserve">» </w:t>
      </w:r>
      <w:r w:rsidRPr="008572F9">
        <w:t>вручную</w:t>
      </w:r>
      <w:bookmarkEnd w:id="88"/>
      <w:bookmarkEnd w:id="89"/>
      <w:bookmarkEnd w:id="90"/>
    </w:p>
    <w:p w14:paraId="67034EB9" w14:textId="77777777" w:rsidR="002628F1" w:rsidRPr="008572F9" w:rsidRDefault="008572F9" w:rsidP="0088193C">
      <w:pPr>
        <w:pStyle w:val="phlistitemizedtitle"/>
      </w:pPr>
      <w:r w:rsidRPr="008572F9">
        <w:t>Для настройки отчета выполните следующие действия:</w:t>
      </w:r>
    </w:p>
    <w:p w14:paraId="04EFFDE1" w14:textId="77777777" w:rsidR="002628F1" w:rsidRPr="008572F9" w:rsidRDefault="008572F9" w:rsidP="008572F9">
      <w:pPr>
        <w:pStyle w:val="phlistitemized1"/>
      </w:pPr>
      <w:r w:rsidRPr="008572F9">
        <w:t xml:space="preserve">в блоке </w:t>
      </w:r>
      <w:r>
        <w:t>«</w:t>
      </w:r>
      <w:r w:rsidRPr="008572F9">
        <w:t>Пользовательские отчеты</w:t>
      </w:r>
      <w:r>
        <w:t>»</w:t>
      </w:r>
      <w:r w:rsidRPr="008572F9">
        <w:t xml:space="preserve"> </w:t>
      </w:r>
      <w:r w:rsidR="008E4B78">
        <w:t>выберите пункт контекстного</w:t>
      </w:r>
      <w:r>
        <w:t xml:space="preserve"> </w:t>
      </w:r>
      <w:r w:rsidRPr="008572F9">
        <w:t xml:space="preserve">меню </w:t>
      </w:r>
      <w:r>
        <w:t>«</w:t>
      </w:r>
      <w:r w:rsidRPr="008572F9">
        <w:t>Добавить</w:t>
      </w:r>
      <w:r>
        <w:t>»</w:t>
      </w:r>
      <w:r w:rsidRPr="008572F9">
        <w:t>. Откроется окно добавления отчета</w:t>
      </w:r>
      <w:r w:rsidR="0088193C">
        <w:t xml:space="preserve"> (</w:t>
      </w:r>
      <w:r w:rsidR="0088193C">
        <w:fldChar w:fldCharType="begin"/>
      </w:r>
      <w:r w:rsidR="0088193C">
        <w:instrText xml:space="preserve"> REF _Ref202356332 \h </w:instrText>
      </w:r>
      <w:r w:rsidR="0088193C">
        <w:fldChar w:fldCharType="separate"/>
      </w:r>
      <w:r w:rsidR="00997E3B">
        <w:t>Рисунок </w:t>
      </w:r>
      <w:r w:rsidR="00997E3B">
        <w:rPr>
          <w:noProof/>
        </w:rPr>
        <w:t>21</w:t>
      </w:r>
      <w:r w:rsidR="0088193C">
        <w:fldChar w:fldCharType="end"/>
      </w:r>
      <w:r w:rsidR="0088193C">
        <w:t>)</w:t>
      </w:r>
      <w:r w:rsidRPr="008572F9">
        <w:t>;</w:t>
      </w:r>
    </w:p>
    <w:p w14:paraId="05EB5F15" w14:textId="77777777" w:rsidR="0088193C" w:rsidRDefault="008572F9" w:rsidP="0088193C">
      <w:pPr>
        <w:pStyle w:val="phfigure"/>
      </w:pPr>
      <w:r w:rsidRPr="008572F9">
        <w:rPr>
          <w:noProof/>
        </w:rPr>
        <w:drawing>
          <wp:inline distT="0" distB="0" distL="0" distR="0" wp14:anchorId="06F60878" wp14:editId="27AF8B88">
            <wp:extent cx="5172075" cy="3943350"/>
            <wp:effectExtent l="19050" t="19050" r="28575" b="19050"/>
            <wp:docPr id="100023" name="Рисунок 100023" descr="_scroll_external/attachments/screenshot_386-b0a2530f343aa841baebf9e0b38171a7663ab5ec820779156c7ee0ea72eb8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371815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9433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1AB60E7" w14:textId="77777777" w:rsidR="002628F1" w:rsidRPr="008572F9" w:rsidRDefault="006F420A" w:rsidP="0088193C">
      <w:pPr>
        <w:pStyle w:val="phfiguretitle"/>
      </w:pPr>
      <w:bookmarkStart w:id="91" w:name="_Ref202356332"/>
      <w:r>
        <w:t>Рисунок </w:t>
      </w:r>
      <w:r w:rsidR="0088193C">
        <w:fldChar w:fldCharType="begin"/>
      </w:r>
      <w:r w:rsidR="0088193C">
        <w:instrText xml:space="preserve"> SEQ Рисунок \* ARABIC </w:instrText>
      </w:r>
      <w:r w:rsidR="0088193C">
        <w:fldChar w:fldCharType="separate"/>
      </w:r>
      <w:r w:rsidR="00997E3B">
        <w:rPr>
          <w:noProof/>
        </w:rPr>
        <w:t>21</w:t>
      </w:r>
      <w:r w:rsidR="0088193C">
        <w:fldChar w:fldCharType="end"/>
      </w:r>
      <w:bookmarkEnd w:id="91"/>
      <w:r w:rsidR="0088193C">
        <w:t xml:space="preserve"> – О</w:t>
      </w:r>
      <w:r w:rsidR="0088193C" w:rsidRPr="008572F9">
        <w:t>кно добавления отчета</w:t>
      </w:r>
    </w:p>
    <w:p w14:paraId="16B14135" w14:textId="77777777" w:rsidR="002628F1" w:rsidRPr="008572F9" w:rsidRDefault="008572F9" w:rsidP="008572F9">
      <w:pPr>
        <w:pStyle w:val="phlistitemized1"/>
      </w:pPr>
      <w:r w:rsidRPr="008572F9">
        <w:t>заполните поля согласно таблице</w:t>
      </w:r>
      <w:r>
        <w:t xml:space="preserve"> «</w:t>
      </w:r>
      <w:r w:rsidRPr="008572F9">
        <w:t>Список отчетов для настройки</w:t>
      </w:r>
      <w:r>
        <w:t>»</w:t>
      </w:r>
      <w:r w:rsidRPr="008572F9">
        <w:t>;</w:t>
      </w:r>
    </w:p>
    <w:p w14:paraId="291F4614" w14:textId="77777777" w:rsidR="002628F1" w:rsidRPr="008572F9" w:rsidRDefault="008572F9" w:rsidP="008572F9">
      <w:pPr>
        <w:pStyle w:val="phlistitemized1"/>
      </w:pPr>
      <w:r w:rsidRPr="008572F9">
        <w:lastRenderedPageBreak/>
        <w:t>в</w:t>
      </w:r>
      <w:r>
        <w:t xml:space="preserve"> </w:t>
      </w:r>
      <w:r w:rsidRPr="008572F9">
        <w:t xml:space="preserve">блоке </w:t>
      </w:r>
      <w:r>
        <w:t>«</w:t>
      </w:r>
      <w:r w:rsidRPr="008572F9">
        <w:t>Параметры</w:t>
      </w:r>
      <w:r>
        <w:t>»</w:t>
      </w:r>
      <w:r w:rsidRPr="008572F9">
        <w:t xml:space="preserve"> </w:t>
      </w:r>
      <w:r w:rsidR="008E4B78">
        <w:t>выберите пункт контекстного</w:t>
      </w:r>
      <w:r w:rsidRPr="008572F9">
        <w:t xml:space="preserve"> меню </w:t>
      </w:r>
      <w:r>
        <w:t>«</w:t>
      </w:r>
      <w:r w:rsidRPr="008572F9">
        <w:t>Добавить</w:t>
      </w:r>
      <w:r>
        <w:t>»</w:t>
      </w:r>
      <w:r w:rsidRPr="008572F9">
        <w:t>. Откроется окно добавления параметра отчета</w:t>
      </w:r>
      <w:r w:rsidR="0088193C">
        <w:t xml:space="preserve"> (</w:t>
      </w:r>
      <w:r w:rsidR="0088193C">
        <w:fldChar w:fldCharType="begin"/>
      </w:r>
      <w:r w:rsidR="0088193C">
        <w:instrText xml:space="preserve"> REF _Ref202356346 \h </w:instrText>
      </w:r>
      <w:r w:rsidR="0088193C">
        <w:fldChar w:fldCharType="separate"/>
      </w:r>
      <w:r w:rsidR="00997E3B">
        <w:t>Рисунок </w:t>
      </w:r>
      <w:r w:rsidR="00997E3B">
        <w:rPr>
          <w:noProof/>
        </w:rPr>
        <w:t>22</w:t>
      </w:r>
      <w:r w:rsidR="0088193C">
        <w:fldChar w:fldCharType="end"/>
      </w:r>
      <w:r w:rsidR="0088193C">
        <w:t>)</w:t>
      </w:r>
      <w:r w:rsidRPr="008572F9">
        <w:t>;</w:t>
      </w:r>
    </w:p>
    <w:p w14:paraId="2FD02D1B" w14:textId="77777777" w:rsidR="0088193C" w:rsidRDefault="008572F9" w:rsidP="0088193C">
      <w:pPr>
        <w:pStyle w:val="phfigure"/>
      </w:pPr>
      <w:r w:rsidRPr="008572F9">
        <w:rPr>
          <w:noProof/>
        </w:rPr>
        <w:drawing>
          <wp:inline distT="0" distB="0" distL="0" distR="0" wp14:anchorId="1488B321" wp14:editId="5B4CC0D8">
            <wp:extent cx="4829175" cy="2990850"/>
            <wp:effectExtent l="19050" t="19050" r="28575" b="19050"/>
            <wp:docPr id="100024" name="Рисунок 100024" descr="_scroll_external/attachments/screenshot_387-106247bb86126b57f3723411c81817ac90ed9e13d30ea633ce489032372cad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450865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9908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05F355B" w14:textId="77777777" w:rsidR="002628F1" w:rsidRPr="008572F9" w:rsidRDefault="006F420A" w:rsidP="0088193C">
      <w:pPr>
        <w:pStyle w:val="phfiguretitle"/>
      </w:pPr>
      <w:bookmarkStart w:id="92" w:name="_Ref202356346"/>
      <w:r>
        <w:t>Рисунок </w:t>
      </w:r>
      <w:r w:rsidR="0088193C">
        <w:fldChar w:fldCharType="begin"/>
      </w:r>
      <w:r w:rsidR="0088193C">
        <w:instrText xml:space="preserve"> SEQ Рисунок \* ARABIC </w:instrText>
      </w:r>
      <w:r w:rsidR="0088193C">
        <w:fldChar w:fldCharType="separate"/>
      </w:r>
      <w:r w:rsidR="00997E3B">
        <w:rPr>
          <w:noProof/>
        </w:rPr>
        <w:t>22</w:t>
      </w:r>
      <w:r w:rsidR="0088193C">
        <w:fldChar w:fldCharType="end"/>
      </w:r>
      <w:bookmarkEnd w:id="92"/>
      <w:r w:rsidR="0088193C">
        <w:t xml:space="preserve"> – О</w:t>
      </w:r>
      <w:r w:rsidR="0088193C" w:rsidRPr="008572F9">
        <w:t>кно добавления параметра отчета</w:t>
      </w:r>
    </w:p>
    <w:p w14:paraId="3F8EC803" w14:textId="77777777" w:rsidR="008572F9" w:rsidRDefault="008572F9" w:rsidP="008572F9">
      <w:pPr>
        <w:pStyle w:val="phlistitemized1"/>
      </w:pPr>
      <w:r w:rsidRPr="008572F9">
        <w:t>заполните поля согласно таблице</w:t>
      </w:r>
      <w:r w:rsidR="0088193C">
        <w:t xml:space="preserve"> (</w:t>
      </w:r>
      <w:r w:rsidR="0088193C">
        <w:fldChar w:fldCharType="begin"/>
      </w:r>
      <w:r w:rsidR="0088193C">
        <w:instrText xml:space="preserve"> REF _Ref202356360 \h </w:instrText>
      </w:r>
      <w:r w:rsidR="0088193C">
        <w:fldChar w:fldCharType="separate"/>
      </w:r>
      <w:r w:rsidR="00997E3B">
        <w:rPr>
          <w:spacing w:val="20"/>
        </w:rPr>
        <w:t>Таблица </w:t>
      </w:r>
      <w:r w:rsidR="00997E3B">
        <w:rPr>
          <w:noProof/>
        </w:rPr>
        <w:t>9</w:t>
      </w:r>
      <w:r w:rsidR="0088193C">
        <w:fldChar w:fldCharType="end"/>
      </w:r>
      <w:r w:rsidR="0088193C">
        <w:t>)</w:t>
      </w:r>
      <w:r w:rsidRPr="008572F9">
        <w:t>;</w:t>
      </w:r>
    </w:p>
    <w:p w14:paraId="639C00C4" w14:textId="77777777" w:rsidR="002628F1" w:rsidRPr="008572F9" w:rsidRDefault="006F420A" w:rsidP="0088193C">
      <w:pPr>
        <w:pStyle w:val="phtabletitle"/>
      </w:pPr>
      <w:bookmarkStart w:id="93" w:name="_Ref202356360"/>
      <w:r>
        <w:rPr>
          <w:spacing w:val="20"/>
        </w:rPr>
        <w:t>Таблица </w:t>
      </w:r>
      <w:r w:rsidR="008572F9" w:rsidRPr="008572F9">
        <w:fldChar w:fldCharType="begin"/>
      </w:r>
      <w:r w:rsidR="008572F9" w:rsidRPr="008572F9">
        <w:instrText>SEQ Таблица \* ARABIC</w:instrText>
      </w:r>
      <w:r w:rsidR="008572F9" w:rsidRPr="008572F9">
        <w:fldChar w:fldCharType="separate"/>
      </w:r>
      <w:r w:rsidR="00997E3B">
        <w:rPr>
          <w:noProof/>
        </w:rPr>
        <w:t>9</w:t>
      </w:r>
      <w:r w:rsidR="008572F9" w:rsidRPr="008572F9">
        <w:fldChar w:fldCharType="end"/>
      </w:r>
      <w:bookmarkEnd w:id="93"/>
      <w:r w:rsidR="0088193C">
        <w:t xml:space="preserve"> –</w:t>
      </w:r>
      <w:r w:rsidR="008572F9" w:rsidRPr="008572F9">
        <w:t xml:space="preserve"> Заполнение полей окна добавления параметра отчета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277"/>
        <w:gridCol w:w="1593"/>
        <w:gridCol w:w="1702"/>
        <w:gridCol w:w="1702"/>
        <w:gridCol w:w="1593"/>
        <w:gridCol w:w="2547"/>
      </w:tblGrid>
      <w:tr w:rsidR="008572F9" w:rsidRPr="008572F9" w14:paraId="159E4827" w14:textId="77777777" w:rsidTr="00084D54">
        <w:trPr>
          <w:tblHeader/>
        </w:trPr>
        <w:tc>
          <w:tcPr>
            <w:tcW w:w="613" w:type="pct"/>
          </w:tcPr>
          <w:p w14:paraId="72D64BB2" w14:textId="77777777" w:rsidR="002628F1" w:rsidRPr="008572F9" w:rsidRDefault="008572F9" w:rsidP="008572F9">
            <w:pPr>
              <w:pStyle w:val="phtablecolcaption"/>
            </w:pPr>
            <w:bookmarkStart w:id="94" w:name="scroll-bookmark-28"/>
            <w:r w:rsidRPr="008572F9">
              <w:t>Порядок</w:t>
            </w:r>
            <w:bookmarkEnd w:id="94"/>
          </w:p>
        </w:tc>
        <w:tc>
          <w:tcPr>
            <w:tcW w:w="765" w:type="pct"/>
          </w:tcPr>
          <w:p w14:paraId="2222EC78" w14:textId="77777777" w:rsidR="002628F1" w:rsidRPr="008572F9" w:rsidRDefault="008572F9" w:rsidP="008572F9">
            <w:pPr>
              <w:pStyle w:val="phtablecolcaption"/>
            </w:pPr>
            <w:r w:rsidRPr="008572F9">
              <w:t>Код</w:t>
            </w:r>
          </w:p>
        </w:tc>
        <w:tc>
          <w:tcPr>
            <w:tcW w:w="817" w:type="pct"/>
          </w:tcPr>
          <w:p w14:paraId="30D6745D" w14:textId="77777777" w:rsidR="002628F1" w:rsidRPr="008572F9" w:rsidRDefault="008572F9" w:rsidP="008572F9">
            <w:pPr>
              <w:pStyle w:val="phtablecolcaption"/>
            </w:pPr>
            <w:r w:rsidRPr="008572F9">
              <w:t>Тип параметра</w:t>
            </w:r>
          </w:p>
        </w:tc>
        <w:tc>
          <w:tcPr>
            <w:tcW w:w="817" w:type="pct"/>
          </w:tcPr>
          <w:p w14:paraId="2E3AD32D" w14:textId="77777777" w:rsidR="002628F1" w:rsidRPr="008572F9" w:rsidRDefault="008572F9" w:rsidP="008572F9">
            <w:pPr>
              <w:pStyle w:val="phtablecolcaption"/>
            </w:pPr>
            <w:r w:rsidRPr="008572F9">
              <w:t>Обязательный</w:t>
            </w:r>
          </w:p>
        </w:tc>
        <w:tc>
          <w:tcPr>
            <w:tcW w:w="765" w:type="pct"/>
          </w:tcPr>
          <w:p w14:paraId="21C43273" w14:textId="77777777" w:rsidR="002628F1" w:rsidRPr="008572F9" w:rsidRDefault="008572F9" w:rsidP="008572F9">
            <w:pPr>
              <w:pStyle w:val="phtablecolcaption"/>
            </w:pPr>
            <w:r w:rsidRPr="008572F9">
              <w:t>Связь</w:t>
            </w:r>
          </w:p>
        </w:tc>
        <w:tc>
          <w:tcPr>
            <w:tcW w:w="1224" w:type="pct"/>
          </w:tcPr>
          <w:p w14:paraId="7ED03C17" w14:textId="77777777" w:rsidR="002628F1" w:rsidRPr="008572F9" w:rsidRDefault="008572F9" w:rsidP="008572F9">
            <w:pPr>
              <w:pStyle w:val="phtablecolcaption"/>
            </w:pPr>
            <w:r w:rsidRPr="008572F9">
              <w:t>Примечание</w:t>
            </w:r>
          </w:p>
        </w:tc>
      </w:tr>
      <w:tr w:rsidR="008572F9" w:rsidRPr="008572F9" w14:paraId="33E65530" w14:textId="77777777" w:rsidTr="00084D54">
        <w:tc>
          <w:tcPr>
            <w:tcW w:w="613" w:type="pct"/>
          </w:tcPr>
          <w:p w14:paraId="7442B524" w14:textId="77777777" w:rsidR="002628F1" w:rsidRPr="008572F9" w:rsidRDefault="008572F9" w:rsidP="008572F9">
            <w:pPr>
              <w:pStyle w:val="phtablecellleft"/>
            </w:pPr>
            <w:r w:rsidRPr="008572F9">
              <w:t>1</w:t>
            </w:r>
          </w:p>
        </w:tc>
        <w:tc>
          <w:tcPr>
            <w:tcW w:w="765" w:type="pct"/>
          </w:tcPr>
          <w:p w14:paraId="3E2C1007" w14:textId="77777777" w:rsidR="002628F1" w:rsidRPr="008572F9" w:rsidRDefault="008572F9" w:rsidP="008572F9">
            <w:pPr>
              <w:pStyle w:val="phtablecellleft"/>
            </w:pPr>
            <w:r w:rsidRPr="008572F9">
              <w:t>BEGIN_DATE</w:t>
            </w:r>
          </w:p>
        </w:tc>
        <w:tc>
          <w:tcPr>
            <w:tcW w:w="817" w:type="pct"/>
          </w:tcPr>
          <w:p w14:paraId="3B6FB063" w14:textId="77777777" w:rsidR="002628F1" w:rsidRPr="008572F9" w:rsidRDefault="00021263" w:rsidP="008572F9">
            <w:pPr>
              <w:pStyle w:val="phtablecellleft"/>
            </w:pPr>
            <w:r w:rsidRPr="008572F9">
              <w:t>Дата</w:t>
            </w:r>
          </w:p>
        </w:tc>
        <w:tc>
          <w:tcPr>
            <w:tcW w:w="817" w:type="pct"/>
          </w:tcPr>
          <w:p w14:paraId="46CEA99F" w14:textId="77777777" w:rsidR="002628F1" w:rsidRPr="008572F9" w:rsidRDefault="008572F9" w:rsidP="008572F9">
            <w:pPr>
              <w:pStyle w:val="phtablecellleft"/>
            </w:pPr>
            <w:r w:rsidRPr="008572F9">
              <w:t>Нет</w:t>
            </w:r>
          </w:p>
        </w:tc>
        <w:tc>
          <w:tcPr>
            <w:tcW w:w="765" w:type="pct"/>
          </w:tcPr>
          <w:p w14:paraId="014E0292" w14:textId="77777777" w:rsidR="002628F1" w:rsidRPr="008572F9" w:rsidRDefault="008572F9" w:rsidP="008572F9">
            <w:pPr>
              <w:pStyle w:val="phtablecellleft"/>
            </w:pPr>
            <w:r w:rsidRPr="008572F9">
              <w:t>Переменная</w:t>
            </w:r>
          </w:p>
        </w:tc>
        <w:tc>
          <w:tcPr>
            <w:tcW w:w="1224" w:type="pct"/>
          </w:tcPr>
          <w:p w14:paraId="28C54B4B" w14:textId="77777777" w:rsidR="002628F1" w:rsidRPr="008572F9" w:rsidRDefault="008572F9" w:rsidP="008572F9">
            <w:pPr>
              <w:pStyle w:val="phtablecellleft"/>
            </w:pPr>
            <w:r w:rsidRPr="008572F9">
              <w:t>Период c</w:t>
            </w:r>
          </w:p>
        </w:tc>
      </w:tr>
      <w:tr w:rsidR="008572F9" w:rsidRPr="008572F9" w14:paraId="40BE58CA" w14:textId="77777777" w:rsidTr="00084D54">
        <w:tc>
          <w:tcPr>
            <w:tcW w:w="613" w:type="pct"/>
          </w:tcPr>
          <w:p w14:paraId="265EE8B8" w14:textId="77777777" w:rsidR="002628F1" w:rsidRPr="008572F9" w:rsidRDefault="008572F9" w:rsidP="008572F9">
            <w:pPr>
              <w:pStyle w:val="phtablecellleft"/>
            </w:pPr>
            <w:r w:rsidRPr="008572F9">
              <w:t>4</w:t>
            </w:r>
          </w:p>
        </w:tc>
        <w:tc>
          <w:tcPr>
            <w:tcW w:w="765" w:type="pct"/>
          </w:tcPr>
          <w:p w14:paraId="2212A79C" w14:textId="77777777" w:rsidR="002628F1" w:rsidRPr="008572F9" w:rsidRDefault="008572F9" w:rsidP="008572F9">
            <w:pPr>
              <w:pStyle w:val="phtablecellleft"/>
            </w:pPr>
            <w:r w:rsidRPr="008572F9">
              <w:t>EMPLOYEE</w:t>
            </w:r>
          </w:p>
        </w:tc>
        <w:tc>
          <w:tcPr>
            <w:tcW w:w="817" w:type="pct"/>
          </w:tcPr>
          <w:p w14:paraId="40B4D5D0" w14:textId="77777777" w:rsidR="002628F1" w:rsidRPr="008572F9" w:rsidRDefault="00021263" w:rsidP="008572F9">
            <w:pPr>
              <w:pStyle w:val="phtablecellleft"/>
            </w:pPr>
            <w:r w:rsidRPr="008572F9">
              <w:t>Число</w:t>
            </w:r>
          </w:p>
        </w:tc>
        <w:tc>
          <w:tcPr>
            <w:tcW w:w="817" w:type="pct"/>
          </w:tcPr>
          <w:p w14:paraId="747B6F5A" w14:textId="77777777" w:rsidR="002628F1" w:rsidRPr="008572F9" w:rsidRDefault="008572F9" w:rsidP="008572F9">
            <w:pPr>
              <w:pStyle w:val="phtablecellleft"/>
            </w:pPr>
            <w:r w:rsidRPr="008572F9">
              <w:t>Нет</w:t>
            </w:r>
          </w:p>
        </w:tc>
        <w:tc>
          <w:tcPr>
            <w:tcW w:w="765" w:type="pct"/>
          </w:tcPr>
          <w:p w14:paraId="3E6BCFAC" w14:textId="77777777" w:rsidR="002628F1" w:rsidRPr="008572F9" w:rsidRDefault="008572F9" w:rsidP="008572F9">
            <w:pPr>
              <w:pStyle w:val="phtablecellleft"/>
            </w:pPr>
            <w:r w:rsidRPr="008572F9">
              <w:t>Переменная</w:t>
            </w:r>
          </w:p>
        </w:tc>
        <w:tc>
          <w:tcPr>
            <w:tcW w:w="1224" w:type="pct"/>
          </w:tcPr>
          <w:p w14:paraId="490ADC9D" w14:textId="77777777" w:rsidR="002628F1" w:rsidRPr="008572F9" w:rsidRDefault="008572F9" w:rsidP="008572F9">
            <w:pPr>
              <w:pStyle w:val="phtablecellleft"/>
            </w:pPr>
            <w:r w:rsidRPr="008572F9">
              <w:t>ФИО пользователя, добавившего номер телефона</w:t>
            </w:r>
          </w:p>
        </w:tc>
      </w:tr>
      <w:tr w:rsidR="008572F9" w:rsidRPr="008572F9" w14:paraId="5202028E" w14:textId="77777777" w:rsidTr="00084D54">
        <w:tc>
          <w:tcPr>
            <w:tcW w:w="613" w:type="pct"/>
          </w:tcPr>
          <w:p w14:paraId="61610A7B" w14:textId="77777777" w:rsidR="002628F1" w:rsidRPr="008572F9" w:rsidRDefault="008572F9" w:rsidP="008572F9">
            <w:pPr>
              <w:pStyle w:val="phtablecellleft"/>
            </w:pPr>
            <w:r w:rsidRPr="008572F9">
              <w:t>2</w:t>
            </w:r>
          </w:p>
        </w:tc>
        <w:tc>
          <w:tcPr>
            <w:tcW w:w="765" w:type="pct"/>
          </w:tcPr>
          <w:p w14:paraId="62DC0D5D" w14:textId="77777777" w:rsidR="002628F1" w:rsidRPr="008572F9" w:rsidRDefault="008572F9" w:rsidP="008572F9">
            <w:pPr>
              <w:pStyle w:val="phtablecellleft"/>
            </w:pPr>
            <w:r w:rsidRPr="008572F9">
              <w:t>END_DATE</w:t>
            </w:r>
          </w:p>
        </w:tc>
        <w:tc>
          <w:tcPr>
            <w:tcW w:w="817" w:type="pct"/>
          </w:tcPr>
          <w:p w14:paraId="2EF98C37" w14:textId="77777777" w:rsidR="002628F1" w:rsidRPr="008572F9" w:rsidRDefault="00021263" w:rsidP="008572F9">
            <w:pPr>
              <w:pStyle w:val="phtablecellleft"/>
            </w:pPr>
            <w:r w:rsidRPr="008572F9">
              <w:t>Дата</w:t>
            </w:r>
          </w:p>
        </w:tc>
        <w:tc>
          <w:tcPr>
            <w:tcW w:w="817" w:type="pct"/>
          </w:tcPr>
          <w:p w14:paraId="3684F53E" w14:textId="77777777" w:rsidR="002628F1" w:rsidRPr="008572F9" w:rsidRDefault="008572F9" w:rsidP="008572F9">
            <w:pPr>
              <w:pStyle w:val="phtablecellleft"/>
            </w:pPr>
            <w:r w:rsidRPr="008572F9">
              <w:t>Нет</w:t>
            </w:r>
          </w:p>
        </w:tc>
        <w:tc>
          <w:tcPr>
            <w:tcW w:w="765" w:type="pct"/>
          </w:tcPr>
          <w:p w14:paraId="25C12E81" w14:textId="77777777" w:rsidR="002628F1" w:rsidRPr="008572F9" w:rsidRDefault="008572F9" w:rsidP="008572F9">
            <w:pPr>
              <w:pStyle w:val="phtablecellleft"/>
            </w:pPr>
            <w:r w:rsidRPr="008572F9">
              <w:t>Переменная</w:t>
            </w:r>
          </w:p>
        </w:tc>
        <w:tc>
          <w:tcPr>
            <w:tcW w:w="1224" w:type="pct"/>
          </w:tcPr>
          <w:p w14:paraId="7F21E2AD" w14:textId="77777777" w:rsidR="002628F1" w:rsidRPr="008572F9" w:rsidRDefault="008572F9" w:rsidP="008572F9">
            <w:pPr>
              <w:pStyle w:val="phtablecellleft"/>
            </w:pPr>
            <w:r w:rsidRPr="008572F9">
              <w:t>Период по</w:t>
            </w:r>
          </w:p>
        </w:tc>
      </w:tr>
      <w:tr w:rsidR="008572F9" w:rsidRPr="008572F9" w14:paraId="3332DD30" w14:textId="77777777" w:rsidTr="00084D54">
        <w:tc>
          <w:tcPr>
            <w:tcW w:w="613" w:type="pct"/>
          </w:tcPr>
          <w:p w14:paraId="3228D73B" w14:textId="77777777" w:rsidR="002628F1" w:rsidRPr="008572F9" w:rsidRDefault="008572F9" w:rsidP="008572F9">
            <w:pPr>
              <w:pStyle w:val="phtablecellleft"/>
            </w:pPr>
            <w:r w:rsidRPr="008572F9">
              <w:t>5</w:t>
            </w:r>
          </w:p>
        </w:tc>
        <w:tc>
          <w:tcPr>
            <w:tcW w:w="765" w:type="pct"/>
          </w:tcPr>
          <w:p w14:paraId="63D5BD83" w14:textId="77777777" w:rsidR="002628F1" w:rsidRPr="008572F9" w:rsidRDefault="008572F9" w:rsidP="008572F9">
            <w:pPr>
              <w:pStyle w:val="phtablecellleft"/>
            </w:pPr>
            <w:r w:rsidRPr="008572F9">
              <w:t>JOBTITLE</w:t>
            </w:r>
          </w:p>
        </w:tc>
        <w:tc>
          <w:tcPr>
            <w:tcW w:w="817" w:type="pct"/>
          </w:tcPr>
          <w:p w14:paraId="19D42495" w14:textId="77777777" w:rsidR="002628F1" w:rsidRPr="008572F9" w:rsidRDefault="00021263" w:rsidP="008572F9">
            <w:pPr>
              <w:pStyle w:val="phtablecellleft"/>
            </w:pPr>
            <w:r w:rsidRPr="008572F9">
              <w:t>Число</w:t>
            </w:r>
          </w:p>
        </w:tc>
        <w:tc>
          <w:tcPr>
            <w:tcW w:w="817" w:type="pct"/>
          </w:tcPr>
          <w:p w14:paraId="7A8C215F" w14:textId="77777777" w:rsidR="002628F1" w:rsidRPr="008572F9" w:rsidRDefault="008572F9" w:rsidP="008572F9">
            <w:pPr>
              <w:pStyle w:val="phtablecellleft"/>
            </w:pPr>
            <w:r w:rsidRPr="008572F9">
              <w:t>Нет</w:t>
            </w:r>
          </w:p>
        </w:tc>
        <w:tc>
          <w:tcPr>
            <w:tcW w:w="765" w:type="pct"/>
          </w:tcPr>
          <w:p w14:paraId="6CE93105" w14:textId="77777777" w:rsidR="002628F1" w:rsidRPr="008572F9" w:rsidRDefault="008572F9" w:rsidP="008572F9">
            <w:pPr>
              <w:pStyle w:val="phtablecellleft"/>
            </w:pPr>
            <w:r w:rsidRPr="008572F9">
              <w:t>Переменная</w:t>
            </w:r>
          </w:p>
        </w:tc>
        <w:tc>
          <w:tcPr>
            <w:tcW w:w="1224" w:type="pct"/>
          </w:tcPr>
          <w:p w14:paraId="490A823B" w14:textId="77777777" w:rsidR="002628F1" w:rsidRPr="008572F9" w:rsidRDefault="008572F9" w:rsidP="008572F9">
            <w:pPr>
              <w:pStyle w:val="phtablecellleft"/>
            </w:pPr>
            <w:r w:rsidRPr="008572F9">
              <w:t>Должность</w:t>
            </w:r>
          </w:p>
        </w:tc>
      </w:tr>
      <w:tr w:rsidR="008572F9" w:rsidRPr="008572F9" w14:paraId="7D35169A" w14:textId="77777777" w:rsidTr="00084D54">
        <w:tc>
          <w:tcPr>
            <w:tcW w:w="613" w:type="pct"/>
          </w:tcPr>
          <w:p w14:paraId="415C466A" w14:textId="77777777" w:rsidR="002628F1" w:rsidRPr="008572F9" w:rsidRDefault="008572F9" w:rsidP="008572F9">
            <w:pPr>
              <w:pStyle w:val="phtablecellleft"/>
            </w:pPr>
            <w:r w:rsidRPr="008572F9">
              <w:t>3</w:t>
            </w:r>
          </w:p>
        </w:tc>
        <w:tc>
          <w:tcPr>
            <w:tcW w:w="765" w:type="pct"/>
          </w:tcPr>
          <w:p w14:paraId="0C063165" w14:textId="77777777" w:rsidR="002628F1" w:rsidRPr="008572F9" w:rsidRDefault="008572F9" w:rsidP="008572F9">
            <w:pPr>
              <w:pStyle w:val="phtablecellleft"/>
            </w:pPr>
            <w:r w:rsidRPr="008572F9">
              <w:t>LPU</w:t>
            </w:r>
          </w:p>
        </w:tc>
        <w:tc>
          <w:tcPr>
            <w:tcW w:w="817" w:type="pct"/>
          </w:tcPr>
          <w:p w14:paraId="64A19DD8" w14:textId="77777777" w:rsidR="002628F1" w:rsidRPr="008572F9" w:rsidRDefault="00021263" w:rsidP="008572F9">
            <w:pPr>
              <w:pStyle w:val="phtablecellleft"/>
            </w:pPr>
            <w:r w:rsidRPr="008572F9">
              <w:t>Число</w:t>
            </w:r>
          </w:p>
        </w:tc>
        <w:tc>
          <w:tcPr>
            <w:tcW w:w="817" w:type="pct"/>
          </w:tcPr>
          <w:p w14:paraId="2731637A" w14:textId="77777777" w:rsidR="002628F1" w:rsidRPr="008572F9" w:rsidRDefault="008572F9" w:rsidP="008572F9">
            <w:pPr>
              <w:pStyle w:val="phtablecellleft"/>
            </w:pPr>
            <w:r w:rsidRPr="008572F9">
              <w:t>Нет</w:t>
            </w:r>
          </w:p>
        </w:tc>
        <w:tc>
          <w:tcPr>
            <w:tcW w:w="765" w:type="pct"/>
          </w:tcPr>
          <w:p w14:paraId="2CC20A66" w14:textId="77777777" w:rsidR="002628F1" w:rsidRPr="008572F9" w:rsidRDefault="008572F9" w:rsidP="008572F9">
            <w:pPr>
              <w:pStyle w:val="phtablecellleft"/>
            </w:pPr>
            <w:r w:rsidRPr="008572F9">
              <w:t>Переменная</w:t>
            </w:r>
          </w:p>
        </w:tc>
        <w:tc>
          <w:tcPr>
            <w:tcW w:w="1224" w:type="pct"/>
          </w:tcPr>
          <w:p w14:paraId="2B15C50C" w14:textId="77777777" w:rsidR="002628F1" w:rsidRPr="008572F9" w:rsidRDefault="008572F9" w:rsidP="008572F9">
            <w:pPr>
              <w:pStyle w:val="phtablecellleft"/>
            </w:pPr>
            <w:r w:rsidRPr="008572F9">
              <w:t>МО</w:t>
            </w:r>
          </w:p>
        </w:tc>
      </w:tr>
      <w:tr w:rsidR="008572F9" w:rsidRPr="008572F9" w14:paraId="133AB651" w14:textId="77777777" w:rsidTr="00084D54">
        <w:tc>
          <w:tcPr>
            <w:tcW w:w="613" w:type="pct"/>
          </w:tcPr>
          <w:p w14:paraId="78B10974" w14:textId="77777777" w:rsidR="002628F1" w:rsidRPr="008572F9" w:rsidRDefault="008572F9" w:rsidP="008572F9">
            <w:pPr>
              <w:pStyle w:val="phtablecellleft"/>
            </w:pPr>
            <w:r w:rsidRPr="008572F9">
              <w:t>6</w:t>
            </w:r>
          </w:p>
        </w:tc>
        <w:tc>
          <w:tcPr>
            <w:tcW w:w="765" w:type="pct"/>
          </w:tcPr>
          <w:p w14:paraId="3AC49C8E" w14:textId="77777777" w:rsidR="002628F1" w:rsidRPr="008572F9" w:rsidRDefault="008572F9" w:rsidP="008572F9">
            <w:pPr>
              <w:pStyle w:val="phtablecellleft"/>
            </w:pPr>
            <w:r w:rsidRPr="008572F9">
              <w:t>PATIENT</w:t>
            </w:r>
          </w:p>
        </w:tc>
        <w:tc>
          <w:tcPr>
            <w:tcW w:w="817" w:type="pct"/>
          </w:tcPr>
          <w:p w14:paraId="23B6BF57" w14:textId="77777777" w:rsidR="002628F1" w:rsidRPr="008572F9" w:rsidRDefault="00021263" w:rsidP="008572F9">
            <w:pPr>
              <w:pStyle w:val="phtablecellleft"/>
            </w:pPr>
            <w:r w:rsidRPr="008572F9">
              <w:t>Строка</w:t>
            </w:r>
          </w:p>
        </w:tc>
        <w:tc>
          <w:tcPr>
            <w:tcW w:w="817" w:type="pct"/>
          </w:tcPr>
          <w:p w14:paraId="34D73895" w14:textId="77777777" w:rsidR="002628F1" w:rsidRPr="008572F9" w:rsidRDefault="008572F9" w:rsidP="008572F9">
            <w:pPr>
              <w:pStyle w:val="phtablecellleft"/>
            </w:pPr>
            <w:r w:rsidRPr="008572F9">
              <w:t>Нет</w:t>
            </w:r>
          </w:p>
        </w:tc>
        <w:tc>
          <w:tcPr>
            <w:tcW w:w="765" w:type="pct"/>
          </w:tcPr>
          <w:p w14:paraId="3FA28D03" w14:textId="77777777" w:rsidR="002628F1" w:rsidRPr="008572F9" w:rsidRDefault="008572F9" w:rsidP="008572F9">
            <w:pPr>
              <w:pStyle w:val="phtablecellleft"/>
            </w:pPr>
            <w:r w:rsidRPr="008572F9">
              <w:t>Переменная</w:t>
            </w:r>
          </w:p>
        </w:tc>
        <w:tc>
          <w:tcPr>
            <w:tcW w:w="1224" w:type="pct"/>
          </w:tcPr>
          <w:p w14:paraId="5A08809C" w14:textId="77777777" w:rsidR="002628F1" w:rsidRPr="008572F9" w:rsidRDefault="008572F9" w:rsidP="008572F9">
            <w:pPr>
              <w:pStyle w:val="phtablecellleft"/>
            </w:pPr>
            <w:r w:rsidRPr="008572F9">
              <w:t>ФИО пациента</w:t>
            </w:r>
          </w:p>
        </w:tc>
      </w:tr>
      <w:tr w:rsidR="008572F9" w:rsidRPr="008572F9" w14:paraId="5E621388" w14:textId="77777777" w:rsidTr="00084D54">
        <w:tc>
          <w:tcPr>
            <w:tcW w:w="613" w:type="pct"/>
          </w:tcPr>
          <w:p w14:paraId="4E710C81" w14:textId="77777777" w:rsidR="002628F1" w:rsidRPr="008572F9" w:rsidRDefault="008572F9" w:rsidP="008572F9">
            <w:pPr>
              <w:pStyle w:val="phtablecellleft"/>
            </w:pPr>
            <w:r w:rsidRPr="008572F9">
              <w:t>7</w:t>
            </w:r>
          </w:p>
        </w:tc>
        <w:tc>
          <w:tcPr>
            <w:tcW w:w="765" w:type="pct"/>
          </w:tcPr>
          <w:p w14:paraId="61F98ADA" w14:textId="77777777" w:rsidR="002628F1" w:rsidRPr="008572F9" w:rsidRDefault="008572F9" w:rsidP="008572F9">
            <w:pPr>
              <w:pStyle w:val="phtablecellleft"/>
            </w:pPr>
            <w:r w:rsidRPr="008572F9">
              <w:t>PHONE</w:t>
            </w:r>
          </w:p>
        </w:tc>
        <w:tc>
          <w:tcPr>
            <w:tcW w:w="817" w:type="pct"/>
          </w:tcPr>
          <w:p w14:paraId="3D50ACCE" w14:textId="77777777" w:rsidR="002628F1" w:rsidRPr="008572F9" w:rsidRDefault="00021263" w:rsidP="008572F9">
            <w:pPr>
              <w:pStyle w:val="phtablecellleft"/>
            </w:pPr>
            <w:r w:rsidRPr="008572F9">
              <w:t>Строка</w:t>
            </w:r>
          </w:p>
        </w:tc>
        <w:tc>
          <w:tcPr>
            <w:tcW w:w="817" w:type="pct"/>
          </w:tcPr>
          <w:p w14:paraId="5B022BFB" w14:textId="77777777" w:rsidR="002628F1" w:rsidRPr="008572F9" w:rsidRDefault="008572F9" w:rsidP="008572F9">
            <w:pPr>
              <w:pStyle w:val="phtablecellleft"/>
            </w:pPr>
            <w:r w:rsidRPr="008572F9">
              <w:t>Нет</w:t>
            </w:r>
          </w:p>
        </w:tc>
        <w:tc>
          <w:tcPr>
            <w:tcW w:w="765" w:type="pct"/>
          </w:tcPr>
          <w:p w14:paraId="7D5E3185" w14:textId="77777777" w:rsidR="002628F1" w:rsidRPr="008572F9" w:rsidRDefault="008572F9" w:rsidP="008572F9">
            <w:pPr>
              <w:pStyle w:val="phtablecellleft"/>
            </w:pPr>
            <w:r w:rsidRPr="008572F9">
              <w:t>Переменная</w:t>
            </w:r>
          </w:p>
        </w:tc>
        <w:tc>
          <w:tcPr>
            <w:tcW w:w="1224" w:type="pct"/>
          </w:tcPr>
          <w:p w14:paraId="219EA664" w14:textId="77777777" w:rsidR="002628F1" w:rsidRPr="008572F9" w:rsidRDefault="008572F9" w:rsidP="008572F9">
            <w:pPr>
              <w:pStyle w:val="phtablecellleft"/>
            </w:pPr>
            <w:r w:rsidRPr="008572F9">
              <w:t>Номер телефона</w:t>
            </w:r>
          </w:p>
        </w:tc>
      </w:tr>
    </w:tbl>
    <w:p w14:paraId="73943400" w14:textId="77777777" w:rsidR="0088193C" w:rsidRDefault="0088193C" w:rsidP="0088193C">
      <w:pPr>
        <w:pStyle w:val="phnormal"/>
      </w:pPr>
    </w:p>
    <w:p w14:paraId="179BDDE9" w14:textId="77777777" w:rsidR="002628F1" w:rsidRPr="008572F9" w:rsidRDefault="008572F9" w:rsidP="008572F9">
      <w:pPr>
        <w:pStyle w:val="phlistitemized1"/>
      </w:pPr>
      <w:r w:rsidRPr="008572F9">
        <w:t xml:space="preserve">нажмите на кнопку </w:t>
      </w:r>
      <w:r>
        <w:t>«</w:t>
      </w:r>
      <w:r w:rsidRPr="008572F9">
        <w:t>ОК</w:t>
      </w:r>
      <w:r>
        <w:t>»</w:t>
      </w:r>
      <w:r w:rsidRPr="008572F9">
        <w:t xml:space="preserve"> для сохранения введенных данных. Добавленный параметр отчета отобразится в списке;</w:t>
      </w:r>
    </w:p>
    <w:p w14:paraId="519CFB80" w14:textId="77777777" w:rsidR="002628F1" w:rsidRPr="008572F9" w:rsidRDefault="008572F9" w:rsidP="008572F9">
      <w:pPr>
        <w:pStyle w:val="phlistitemized1"/>
      </w:pPr>
      <w:r w:rsidRPr="008572F9">
        <w:t xml:space="preserve">выделите добавленный отчет в списке и выберите пункт контекстного меню </w:t>
      </w:r>
      <w:r>
        <w:t>«</w:t>
      </w:r>
      <w:r w:rsidRPr="008572F9">
        <w:t>WEB-конструктор</w:t>
      </w:r>
      <w:r>
        <w:t>»</w:t>
      </w:r>
      <w:r w:rsidRPr="008572F9">
        <w:t xml:space="preserve">. Откроется окно </w:t>
      </w:r>
      <w:r>
        <w:t>«</w:t>
      </w:r>
      <w:r w:rsidRPr="008572F9">
        <w:t>Редактор отчета</w:t>
      </w:r>
      <w:r>
        <w:t>»</w:t>
      </w:r>
      <w:r w:rsidR="0088193C">
        <w:t xml:space="preserve"> (</w:t>
      </w:r>
      <w:r w:rsidR="0088193C">
        <w:fldChar w:fldCharType="begin"/>
      </w:r>
      <w:r w:rsidR="0088193C">
        <w:instrText xml:space="preserve"> REF _Ref202356382 \h </w:instrText>
      </w:r>
      <w:r w:rsidR="0088193C">
        <w:fldChar w:fldCharType="separate"/>
      </w:r>
      <w:r w:rsidR="00997E3B">
        <w:t>Рисунок </w:t>
      </w:r>
      <w:r w:rsidR="00997E3B">
        <w:rPr>
          <w:noProof/>
        </w:rPr>
        <w:t>23</w:t>
      </w:r>
      <w:r w:rsidR="0088193C">
        <w:fldChar w:fldCharType="end"/>
      </w:r>
      <w:r w:rsidR="0088193C">
        <w:t>)</w:t>
      </w:r>
      <w:r w:rsidRPr="008572F9">
        <w:t>;</w:t>
      </w:r>
    </w:p>
    <w:p w14:paraId="0E693EC3" w14:textId="77777777" w:rsidR="002628F1" w:rsidRPr="008572F9" w:rsidRDefault="008572F9" w:rsidP="008572F9">
      <w:pPr>
        <w:pStyle w:val="phfigure"/>
      </w:pPr>
      <w:r w:rsidRPr="008572F9">
        <w:rPr>
          <w:noProof/>
        </w:rPr>
        <w:lastRenderedPageBreak/>
        <w:drawing>
          <wp:inline distT="0" distB="0" distL="0" distR="0" wp14:anchorId="2A8EFFBA" wp14:editId="4AF55391">
            <wp:extent cx="6295390" cy="5287783"/>
            <wp:effectExtent l="19050" t="19050" r="10160" b="27305"/>
            <wp:docPr id="100025" name="Рисунок 100025" descr="Окно редакто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206496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28778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6996979" w14:textId="77777777" w:rsidR="002628F1" w:rsidRPr="008572F9" w:rsidRDefault="006F420A" w:rsidP="0088193C">
      <w:pPr>
        <w:pStyle w:val="phfiguretitle"/>
      </w:pPr>
      <w:bookmarkStart w:id="95" w:name="_Ref202356382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23</w:t>
      </w:r>
      <w:r w:rsidR="008572F9" w:rsidRPr="008572F9">
        <w:fldChar w:fldCharType="end"/>
      </w:r>
      <w:bookmarkEnd w:id="95"/>
      <w:r w:rsidR="008572F9" w:rsidRPr="008572F9">
        <w:t xml:space="preserve"> </w:t>
      </w:r>
      <w:r w:rsidR="0088193C">
        <w:t xml:space="preserve">– </w:t>
      </w:r>
      <w:r w:rsidR="008572F9" w:rsidRPr="008572F9">
        <w:t xml:space="preserve">Окно </w:t>
      </w:r>
      <w:r w:rsidR="0088193C">
        <w:t>«</w:t>
      </w:r>
      <w:r w:rsidR="0088193C" w:rsidRPr="008572F9">
        <w:t>Редактор отчета</w:t>
      </w:r>
      <w:r w:rsidR="0088193C">
        <w:t>»</w:t>
      </w:r>
    </w:p>
    <w:p w14:paraId="76702E5B" w14:textId="77777777" w:rsidR="002628F1" w:rsidRPr="008572F9" w:rsidRDefault="008572F9" w:rsidP="008572F9">
      <w:pPr>
        <w:pStyle w:val="phlistitemized1"/>
      </w:pPr>
      <w:r w:rsidRPr="008572F9">
        <w:t xml:space="preserve">добавьте необходимые данные на вкладки </w:t>
      </w:r>
      <w:r>
        <w:t>«</w:t>
      </w:r>
      <w:r w:rsidRPr="008572F9">
        <w:t>Компоненты</w:t>
      </w:r>
      <w:r>
        <w:t>»</w:t>
      </w:r>
      <w:r w:rsidRPr="008572F9">
        <w:t xml:space="preserve"> и </w:t>
      </w:r>
      <w:r>
        <w:t>«</w:t>
      </w:r>
      <w:r w:rsidRPr="008572F9">
        <w:t>Редактор</w:t>
      </w:r>
      <w:r>
        <w:t>»</w:t>
      </w:r>
      <w:r w:rsidRPr="008572F9">
        <w:t>;</w:t>
      </w:r>
    </w:p>
    <w:p w14:paraId="48AF4C5F" w14:textId="77777777" w:rsidR="002628F1" w:rsidRDefault="0088193C" w:rsidP="008572F9">
      <w:pPr>
        <w:pStyle w:val="phlistitemized1"/>
      </w:pPr>
      <w:r>
        <w:t>п</w:t>
      </w:r>
      <w:r w:rsidR="008572F9" w:rsidRPr="008572F9">
        <w:t xml:space="preserve">ерейдите на вкладку </w:t>
      </w:r>
      <w:r w:rsidR="008572F9">
        <w:t>«</w:t>
      </w:r>
      <w:r w:rsidR="008572F9" w:rsidRPr="008572F9">
        <w:t>Компоненты</w:t>
      </w:r>
      <w:r w:rsidR="008572F9">
        <w:t>»</w:t>
      </w:r>
      <w:r w:rsidR="008572F9" w:rsidRPr="008572F9">
        <w:t>. Скопируйте и вставьте на вкладку</w:t>
      </w:r>
      <w:r>
        <w:t xml:space="preserve"> </w:t>
      </w:r>
      <w:r w:rsidR="00BE4D9C">
        <w:t>скрипт</w:t>
      </w:r>
      <w:r>
        <w:t>:</w:t>
      </w:r>
    </w:p>
    <w:p w14:paraId="0811C756" w14:textId="77777777" w:rsidR="0088193C" w:rsidRPr="00BE4D9C" w:rsidRDefault="0088193C" w:rsidP="00BE4D9C">
      <w:pPr>
        <w:pStyle w:val="affa"/>
      </w:pPr>
      <w:r w:rsidRPr="00BE4D9C">
        <w:t>&lt;component cmptype="DataSet" name="PHONES" compile="true"&gt;</w:t>
      </w:r>
    </w:p>
    <w:p w14:paraId="2D18D428" w14:textId="77777777" w:rsidR="0088193C" w:rsidRPr="00BE4D9C" w:rsidRDefault="0088193C" w:rsidP="00BE4D9C">
      <w:pPr>
        <w:pStyle w:val="affa"/>
      </w:pPr>
      <w:r w:rsidRPr="00BE4D9C">
        <w:t xml:space="preserve">    &lt;![CDATA[</w:t>
      </w:r>
    </w:p>
    <w:p w14:paraId="2C8FD8ED" w14:textId="77777777" w:rsidR="0088193C" w:rsidRPr="00BE4D9C" w:rsidRDefault="0088193C" w:rsidP="00BE4D9C">
      <w:pPr>
        <w:pStyle w:val="affa"/>
      </w:pPr>
      <w:r w:rsidRPr="00BE4D9C">
        <w:t xml:space="preserve">    select t.*</w:t>
      </w:r>
    </w:p>
    <w:p w14:paraId="2581C022" w14:textId="77777777" w:rsidR="0088193C" w:rsidRPr="00BE4D9C" w:rsidRDefault="0088193C" w:rsidP="00BE4D9C">
      <w:pPr>
        <w:pStyle w:val="affa"/>
      </w:pPr>
      <w:r w:rsidRPr="00BE4D9C">
        <w:t xml:space="preserve">      from (select l.ID,</w:t>
      </w:r>
    </w:p>
    <w:p w14:paraId="7DB4AF7D" w14:textId="77777777" w:rsidR="0088193C" w:rsidRPr="00BE4D9C" w:rsidRDefault="0088193C" w:rsidP="00BE4D9C">
      <w:pPr>
        <w:pStyle w:val="affa"/>
      </w:pPr>
      <w:r w:rsidRPr="00BE4D9C">
        <w:t xml:space="preserve">                   l.FULLNAME,</w:t>
      </w:r>
    </w:p>
    <w:p w14:paraId="17BD5822" w14:textId="77777777" w:rsidR="0088193C" w:rsidRPr="00BE4D9C" w:rsidRDefault="0088193C" w:rsidP="00BE4D9C">
      <w:pPr>
        <w:pStyle w:val="affa"/>
      </w:pPr>
      <w:r w:rsidRPr="00BE4D9C">
        <w:t xml:space="preserve">                   e.ID  EMPLOYEE,</w:t>
      </w:r>
    </w:p>
    <w:p w14:paraId="55EABE6E" w14:textId="77777777" w:rsidR="0088193C" w:rsidRPr="00BE4D9C" w:rsidRDefault="0088193C" w:rsidP="00BE4D9C">
      <w:pPr>
        <w:pStyle w:val="affa"/>
      </w:pPr>
      <w:r w:rsidRPr="00BE4D9C">
        <w:t xml:space="preserve">                   e.FIO EMPLOYEE_FIO,</w:t>
      </w:r>
    </w:p>
    <w:p w14:paraId="29987700" w14:textId="77777777" w:rsidR="0088193C" w:rsidRPr="00BE4D9C" w:rsidRDefault="0088193C" w:rsidP="00BE4D9C">
      <w:pPr>
        <w:pStyle w:val="affa"/>
      </w:pPr>
      <w:r w:rsidRPr="00BE4D9C">
        <w:t xml:space="preserve">                   j.TITLE JOBTITLE,</w:t>
      </w:r>
    </w:p>
    <w:p w14:paraId="591A0A33" w14:textId="77777777" w:rsidR="0088193C" w:rsidRPr="00BE4D9C" w:rsidRDefault="0088193C" w:rsidP="00BE4D9C">
      <w:pPr>
        <w:pStyle w:val="affa"/>
      </w:pPr>
      <w:r w:rsidRPr="00BE4D9C">
        <w:t xml:space="preserve">                   a.SURNAME||' '||a.FIRSTNAME||' '||a.LASTNAME AGENT_FIO,</w:t>
      </w:r>
    </w:p>
    <w:p w14:paraId="57062024" w14:textId="77777777" w:rsidR="0088193C" w:rsidRPr="00BE4D9C" w:rsidRDefault="0088193C" w:rsidP="00BE4D9C">
      <w:pPr>
        <w:pStyle w:val="affa"/>
      </w:pPr>
      <w:r w:rsidRPr="00BE4D9C">
        <w:t xml:space="preserve">                   ac.CONTACT,</w:t>
      </w:r>
    </w:p>
    <w:p w14:paraId="210BE836" w14:textId="77777777" w:rsidR="0088193C" w:rsidRPr="00BE4D9C" w:rsidRDefault="0088193C" w:rsidP="00BE4D9C">
      <w:pPr>
        <w:pStyle w:val="affa"/>
      </w:pPr>
      <w:r w:rsidRPr="00BE4D9C">
        <w:t xml:space="preserve">                   D_PKG_UNITPROPS.GET_DVAL('AGENT_CONTACTS', ac.ID, 'CCAddContactDate') ADD_DATE</w:t>
      </w:r>
    </w:p>
    <w:p w14:paraId="60D81F01" w14:textId="77777777" w:rsidR="0088193C" w:rsidRPr="00BE4D9C" w:rsidRDefault="0088193C" w:rsidP="00BE4D9C">
      <w:pPr>
        <w:pStyle w:val="affa"/>
      </w:pPr>
      <w:r w:rsidRPr="00BE4D9C">
        <w:t xml:space="preserve">              from D_V_EMPLOYERS_FIO e</w:t>
      </w:r>
    </w:p>
    <w:p w14:paraId="5E2A5CD4" w14:textId="77777777" w:rsidR="0088193C" w:rsidRPr="00BE4D9C" w:rsidRDefault="0088193C" w:rsidP="00BE4D9C">
      <w:pPr>
        <w:pStyle w:val="affa"/>
      </w:pPr>
      <w:r w:rsidRPr="00BE4D9C">
        <w:t xml:space="preserve">                   </w:t>
      </w:r>
      <w:r w:rsidRPr="00BE4D9C">
        <w:rPr>
          <w:rFonts w:eastAsia="monospace"/>
        </w:rPr>
        <w:t>join</w:t>
      </w:r>
      <w:r w:rsidRPr="00BE4D9C">
        <w:t xml:space="preserve"> D_V_LPU_BASE l on e.LPU = l.ID</w:t>
      </w:r>
    </w:p>
    <w:p w14:paraId="1A380756" w14:textId="77777777" w:rsidR="0088193C" w:rsidRPr="00BE4D9C" w:rsidRDefault="0088193C" w:rsidP="00BE4D9C">
      <w:pPr>
        <w:pStyle w:val="affa"/>
      </w:pPr>
      <w:r w:rsidRPr="00BE4D9C">
        <w:lastRenderedPageBreak/>
        <w:t xml:space="preserve">                   </w:t>
      </w:r>
      <w:r w:rsidRPr="00BE4D9C">
        <w:rPr>
          <w:rFonts w:eastAsia="monospace"/>
        </w:rPr>
        <w:t>left</w:t>
      </w:r>
      <w:r w:rsidRPr="00BE4D9C">
        <w:t xml:space="preserve"> </w:t>
      </w:r>
      <w:r w:rsidRPr="00BE4D9C">
        <w:rPr>
          <w:rFonts w:eastAsia="monospace"/>
        </w:rPr>
        <w:t>join</w:t>
      </w:r>
      <w:r w:rsidRPr="00BE4D9C">
        <w:t xml:space="preserve"> D_V_JOBTITLES_BASE j on j.ID = e.JOBTITLE</w:t>
      </w:r>
    </w:p>
    <w:p w14:paraId="727E2B4E" w14:textId="77777777" w:rsidR="0088193C" w:rsidRPr="00BE4D9C" w:rsidRDefault="0088193C" w:rsidP="00BE4D9C">
      <w:pPr>
        <w:pStyle w:val="affa"/>
      </w:pPr>
      <w:r w:rsidRPr="00BE4D9C">
        <w:t xml:space="preserve">                   </w:t>
      </w:r>
      <w:r w:rsidRPr="00BE4D9C">
        <w:rPr>
          <w:rFonts w:eastAsia="monospace"/>
        </w:rPr>
        <w:t>join</w:t>
      </w:r>
      <w:r w:rsidRPr="00BE4D9C">
        <w:t xml:space="preserve"> D_V_UNITPROP_VALUES uv on uv.NUM_VALUE = e.ID</w:t>
      </w:r>
    </w:p>
    <w:p w14:paraId="6D5050F6" w14:textId="77777777" w:rsidR="0088193C" w:rsidRPr="00BE4D9C" w:rsidRDefault="0088193C" w:rsidP="00BE4D9C">
      <w:pPr>
        <w:pStyle w:val="affa"/>
      </w:pPr>
      <w:r w:rsidRPr="00BE4D9C">
        <w:t xml:space="preserve">                   </w:t>
      </w:r>
      <w:r w:rsidRPr="00BE4D9C">
        <w:rPr>
          <w:rFonts w:eastAsia="monospace"/>
        </w:rPr>
        <w:t>join</w:t>
      </w:r>
      <w:r w:rsidRPr="00BE4D9C">
        <w:t xml:space="preserve"> D_V_UNITPROPS_BASE u on uv.PID = u.ID</w:t>
      </w:r>
    </w:p>
    <w:p w14:paraId="3D3ED07F" w14:textId="77777777" w:rsidR="0088193C" w:rsidRPr="00BE4D9C" w:rsidRDefault="0088193C" w:rsidP="00BE4D9C">
      <w:pPr>
        <w:pStyle w:val="affa"/>
      </w:pPr>
      <w:r w:rsidRPr="00BE4D9C">
        <w:t xml:space="preserve">                   </w:t>
      </w:r>
      <w:r w:rsidRPr="00BE4D9C">
        <w:rPr>
          <w:rFonts w:eastAsia="monospace"/>
        </w:rPr>
        <w:t>join</w:t>
      </w:r>
      <w:r w:rsidRPr="00BE4D9C">
        <w:t xml:space="preserve"> D_V_AGENT_CONTACTS_BASE ac on uv.UNIT_ID = ac.ID</w:t>
      </w:r>
    </w:p>
    <w:p w14:paraId="2DD17DF7" w14:textId="77777777" w:rsidR="0088193C" w:rsidRPr="00BE4D9C" w:rsidRDefault="0088193C" w:rsidP="00BE4D9C">
      <w:pPr>
        <w:pStyle w:val="affa"/>
      </w:pPr>
      <w:r w:rsidRPr="00BE4D9C">
        <w:t xml:space="preserve">                   </w:t>
      </w:r>
      <w:r w:rsidRPr="00BE4D9C">
        <w:rPr>
          <w:rFonts w:eastAsia="monospace"/>
        </w:rPr>
        <w:t>join</w:t>
      </w:r>
      <w:r w:rsidRPr="00BE4D9C">
        <w:t xml:space="preserve"> D_V_AGENTS_BASE a on a.ID = ac.PID</w:t>
      </w:r>
    </w:p>
    <w:p w14:paraId="58DA40CC" w14:textId="77777777" w:rsidR="0088193C" w:rsidRPr="00BE4D9C" w:rsidRDefault="0088193C" w:rsidP="00BE4D9C">
      <w:pPr>
        <w:pStyle w:val="affa"/>
      </w:pPr>
      <w:r w:rsidRPr="00BE4D9C">
        <w:t xml:space="preserve">             where u.PRP_CODE = 'CCAddContactEmployee'</w:t>
      </w:r>
    </w:p>
    <w:p w14:paraId="47F4CAAB" w14:textId="77777777" w:rsidR="0088193C" w:rsidRPr="00BE4D9C" w:rsidRDefault="0088193C" w:rsidP="00BE4D9C">
      <w:pPr>
        <w:pStyle w:val="affa"/>
      </w:pPr>
      <w:r w:rsidRPr="00BE4D9C">
        <w:t xml:space="preserve">               </w:t>
      </w:r>
      <w:r w:rsidRPr="00BE4D9C">
        <w:rPr>
          <w:rFonts w:eastAsia="monospace"/>
        </w:rPr>
        <w:t>and</w:t>
      </w:r>
      <w:r w:rsidRPr="00BE4D9C">
        <w:t xml:space="preserve"> uv.UNIT = 'AGENT_CONTACTS'</w:t>
      </w:r>
    </w:p>
    <w:p w14:paraId="150FE5EE" w14:textId="77777777" w:rsidR="0088193C" w:rsidRPr="00BE4D9C" w:rsidRDefault="0088193C" w:rsidP="00BE4D9C">
      <w:pPr>
        <w:pStyle w:val="affa"/>
      </w:pPr>
      <w:r w:rsidRPr="00BE4D9C">
        <w:t xml:space="preserve">               </w:t>
      </w:r>
      <w:r w:rsidRPr="00BE4D9C">
        <w:rPr>
          <w:rFonts w:eastAsia="monospace"/>
        </w:rPr>
        <w:t>and</w:t>
      </w:r>
      <w:r w:rsidRPr="00BE4D9C">
        <w:t xml:space="preserve"> u.PRP_DATA_TYPE = 1</w:t>
      </w:r>
    </w:p>
    <w:p w14:paraId="1DF48CD7" w14:textId="77777777" w:rsidR="0088193C" w:rsidRPr="00BE4D9C" w:rsidRDefault="0088193C" w:rsidP="00BE4D9C">
      <w:pPr>
        <w:pStyle w:val="affa"/>
      </w:pPr>
      <w:r w:rsidRPr="00BE4D9C">
        <w:t xml:space="preserve">           @if(:LPU){</w:t>
      </w:r>
    </w:p>
    <w:p w14:paraId="49CBE27B" w14:textId="77777777" w:rsidR="0088193C" w:rsidRPr="00BE4D9C" w:rsidRDefault="0088193C" w:rsidP="00BE4D9C">
      <w:pPr>
        <w:pStyle w:val="affa"/>
      </w:pPr>
      <w:r w:rsidRPr="00BE4D9C">
        <w:t xml:space="preserve">               </w:t>
      </w:r>
      <w:r w:rsidRPr="00BE4D9C">
        <w:rPr>
          <w:rFonts w:eastAsia="monospace"/>
        </w:rPr>
        <w:t>and</w:t>
      </w:r>
      <w:r w:rsidRPr="00BE4D9C">
        <w:t xml:space="preserve"> l.ID = :LPU</w:t>
      </w:r>
    </w:p>
    <w:p w14:paraId="2DBC6260" w14:textId="77777777" w:rsidR="0088193C" w:rsidRPr="00BE4D9C" w:rsidRDefault="0088193C" w:rsidP="00BE4D9C">
      <w:pPr>
        <w:pStyle w:val="affa"/>
      </w:pPr>
      <w:r w:rsidRPr="00BE4D9C">
        <w:t xml:space="preserve">           @}</w:t>
      </w:r>
    </w:p>
    <w:p w14:paraId="2F16C09D" w14:textId="77777777" w:rsidR="0088193C" w:rsidRPr="00BE4D9C" w:rsidRDefault="0088193C" w:rsidP="00BE4D9C">
      <w:pPr>
        <w:pStyle w:val="affa"/>
      </w:pPr>
      <w:r w:rsidRPr="00BE4D9C">
        <w:t xml:space="preserve">           @if(:EMPLOYEE){</w:t>
      </w:r>
    </w:p>
    <w:p w14:paraId="16E8024E" w14:textId="77777777" w:rsidR="0088193C" w:rsidRPr="00BE4D9C" w:rsidRDefault="0088193C" w:rsidP="00BE4D9C">
      <w:pPr>
        <w:pStyle w:val="affa"/>
      </w:pPr>
      <w:r w:rsidRPr="00BE4D9C">
        <w:t xml:space="preserve">               </w:t>
      </w:r>
      <w:r w:rsidRPr="00BE4D9C">
        <w:rPr>
          <w:rFonts w:eastAsia="monospace"/>
        </w:rPr>
        <w:t>and</w:t>
      </w:r>
      <w:r w:rsidRPr="00BE4D9C">
        <w:t xml:space="preserve"> e.ID = :EMPLOYEE</w:t>
      </w:r>
    </w:p>
    <w:p w14:paraId="5DAD37CF" w14:textId="77777777" w:rsidR="0088193C" w:rsidRPr="00BE4D9C" w:rsidRDefault="0088193C" w:rsidP="00BE4D9C">
      <w:pPr>
        <w:pStyle w:val="affa"/>
      </w:pPr>
      <w:r w:rsidRPr="00BE4D9C">
        <w:t xml:space="preserve">           @}</w:t>
      </w:r>
    </w:p>
    <w:p w14:paraId="5942F95B" w14:textId="77777777" w:rsidR="0088193C" w:rsidRPr="00BE4D9C" w:rsidRDefault="0088193C" w:rsidP="00BE4D9C">
      <w:pPr>
        <w:pStyle w:val="affa"/>
      </w:pPr>
      <w:r w:rsidRPr="00BE4D9C">
        <w:t xml:space="preserve">           @if(:JOBTITLE){</w:t>
      </w:r>
    </w:p>
    <w:p w14:paraId="79650D3E" w14:textId="77777777" w:rsidR="0088193C" w:rsidRPr="00BE4D9C" w:rsidRDefault="0088193C" w:rsidP="00BE4D9C">
      <w:pPr>
        <w:pStyle w:val="affa"/>
      </w:pPr>
      <w:r w:rsidRPr="00BE4D9C">
        <w:t xml:space="preserve">               </w:t>
      </w:r>
      <w:r w:rsidRPr="00BE4D9C">
        <w:rPr>
          <w:rFonts w:eastAsia="monospace"/>
        </w:rPr>
        <w:t>and</w:t>
      </w:r>
      <w:r w:rsidRPr="00BE4D9C">
        <w:t xml:space="preserve"> j.ID = :JOBTITLE</w:t>
      </w:r>
    </w:p>
    <w:p w14:paraId="34BA0706" w14:textId="77777777" w:rsidR="0088193C" w:rsidRPr="00BE4D9C" w:rsidRDefault="0088193C" w:rsidP="00BE4D9C">
      <w:pPr>
        <w:pStyle w:val="affa"/>
      </w:pPr>
      <w:r w:rsidRPr="00BE4D9C">
        <w:t xml:space="preserve">           @}</w:t>
      </w:r>
    </w:p>
    <w:p w14:paraId="5FAC42A0" w14:textId="77777777" w:rsidR="0088193C" w:rsidRPr="00BE4D9C" w:rsidRDefault="0088193C" w:rsidP="00BE4D9C">
      <w:pPr>
        <w:pStyle w:val="affa"/>
      </w:pPr>
      <w:r w:rsidRPr="00BE4D9C">
        <w:t xml:space="preserve">           @if(:PATIENT){</w:t>
      </w:r>
    </w:p>
    <w:p w14:paraId="6E84DEF8" w14:textId="77777777" w:rsidR="0088193C" w:rsidRPr="00BE4D9C" w:rsidRDefault="0088193C" w:rsidP="00BE4D9C">
      <w:pPr>
        <w:pStyle w:val="affa"/>
      </w:pPr>
      <w:r w:rsidRPr="00BE4D9C">
        <w:t xml:space="preserve">               </w:t>
      </w:r>
      <w:r w:rsidRPr="00BE4D9C">
        <w:rPr>
          <w:rFonts w:eastAsia="monospace"/>
        </w:rPr>
        <w:t>and</w:t>
      </w:r>
      <w:r w:rsidRPr="00BE4D9C">
        <w:t xml:space="preserve"> </w:t>
      </w:r>
      <w:r w:rsidRPr="00BE4D9C">
        <w:rPr>
          <w:rFonts w:eastAsia="monospace"/>
        </w:rPr>
        <w:t>lower</w:t>
      </w:r>
      <w:r w:rsidRPr="00BE4D9C">
        <w:t xml:space="preserve">(a.SURNAME||' '||a.FIRSTNAME||' '||a.LASTNAME) </w:t>
      </w:r>
      <w:r w:rsidRPr="00BE4D9C">
        <w:rPr>
          <w:rFonts w:eastAsia="monospace"/>
        </w:rPr>
        <w:t>like</w:t>
      </w:r>
      <w:r w:rsidRPr="00BE4D9C">
        <w:t xml:space="preserve"> '%'||</w:t>
      </w:r>
      <w:r w:rsidRPr="00BE4D9C">
        <w:rPr>
          <w:rFonts w:eastAsia="monospace"/>
        </w:rPr>
        <w:t>lower</w:t>
      </w:r>
      <w:r w:rsidRPr="00BE4D9C">
        <w:t>(:PATIENT)||'%'</w:t>
      </w:r>
    </w:p>
    <w:p w14:paraId="7A6AD10B" w14:textId="77777777" w:rsidR="0088193C" w:rsidRPr="00BE4D9C" w:rsidRDefault="0088193C" w:rsidP="00BE4D9C">
      <w:pPr>
        <w:pStyle w:val="affa"/>
      </w:pPr>
      <w:r w:rsidRPr="00BE4D9C">
        <w:t xml:space="preserve">           @}</w:t>
      </w:r>
    </w:p>
    <w:p w14:paraId="6EE2840F" w14:textId="77777777" w:rsidR="0088193C" w:rsidRPr="00BE4D9C" w:rsidRDefault="0088193C" w:rsidP="00BE4D9C">
      <w:pPr>
        <w:pStyle w:val="affa"/>
      </w:pPr>
      <w:r w:rsidRPr="00BE4D9C">
        <w:t xml:space="preserve">           @if(:PHONE){</w:t>
      </w:r>
    </w:p>
    <w:p w14:paraId="02F13767" w14:textId="77777777" w:rsidR="0088193C" w:rsidRPr="00BE4D9C" w:rsidRDefault="0088193C" w:rsidP="00BE4D9C">
      <w:pPr>
        <w:pStyle w:val="affa"/>
      </w:pPr>
      <w:r w:rsidRPr="00BE4D9C">
        <w:t xml:space="preserve">               </w:t>
      </w:r>
      <w:r w:rsidRPr="00BE4D9C">
        <w:rPr>
          <w:rFonts w:eastAsia="monospace"/>
        </w:rPr>
        <w:t>and</w:t>
      </w:r>
      <w:r w:rsidRPr="00BE4D9C">
        <w:t xml:space="preserve"> regexp_replace(ac.CONTACT, '[^0-9]', '') </w:t>
      </w:r>
      <w:r w:rsidRPr="00BE4D9C">
        <w:rPr>
          <w:rFonts w:eastAsia="monospace"/>
        </w:rPr>
        <w:t>like</w:t>
      </w:r>
      <w:r w:rsidRPr="00BE4D9C">
        <w:t xml:space="preserve"> '%'||:PHONE||'%'</w:t>
      </w:r>
    </w:p>
    <w:p w14:paraId="7AE718F2" w14:textId="77777777" w:rsidR="0088193C" w:rsidRPr="00BE4D9C" w:rsidRDefault="0088193C" w:rsidP="00BE4D9C">
      <w:pPr>
        <w:pStyle w:val="affa"/>
      </w:pPr>
      <w:r w:rsidRPr="00BE4D9C">
        <w:t xml:space="preserve">           @}</w:t>
      </w:r>
    </w:p>
    <w:p w14:paraId="0EB4F468" w14:textId="77777777" w:rsidR="0088193C" w:rsidRPr="00BE4D9C" w:rsidRDefault="0088193C" w:rsidP="00BE4D9C">
      <w:pPr>
        <w:pStyle w:val="affa"/>
      </w:pPr>
      <w:r w:rsidRPr="00BE4D9C">
        <w:t xml:space="preserve">               </w:t>
      </w:r>
      <w:r w:rsidRPr="00BE4D9C">
        <w:rPr>
          <w:rFonts w:eastAsia="monospace"/>
        </w:rPr>
        <w:t>and</w:t>
      </w:r>
      <w:r w:rsidRPr="00BE4D9C">
        <w:t xml:space="preserve"> ac.CT_CODE </w:t>
      </w:r>
      <w:r w:rsidRPr="00BE4D9C">
        <w:rPr>
          <w:rFonts w:eastAsia="monospace"/>
        </w:rPr>
        <w:t>in</w:t>
      </w:r>
      <w:r w:rsidRPr="00BE4D9C">
        <w:t xml:space="preserve"> ('1', '2')</w:t>
      </w:r>
    </w:p>
    <w:p w14:paraId="4F10E0F8" w14:textId="77777777" w:rsidR="0088193C" w:rsidRPr="00BE4D9C" w:rsidRDefault="0088193C" w:rsidP="00BE4D9C">
      <w:pPr>
        <w:pStyle w:val="affa"/>
      </w:pPr>
      <w:r w:rsidRPr="00BE4D9C">
        <w:t xml:space="preserve">               </w:t>
      </w:r>
      <w:r w:rsidRPr="00BE4D9C">
        <w:rPr>
          <w:rFonts w:eastAsia="monospace"/>
        </w:rPr>
        <w:t>and</w:t>
      </w:r>
      <w:r w:rsidRPr="00BE4D9C">
        <w:t xml:space="preserve"> exists (select </w:t>
      </w:r>
      <w:r w:rsidRPr="00BE4D9C">
        <w:rPr>
          <w:rFonts w:eastAsia="monospace"/>
        </w:rPr>
        <w:t>null</w:t>
      </w:r>
    </w:p>
    <w:p w14:paraId="559363DB" w14:textId="77777777" w:rsidR="0088193C" w:rsidRPr="00BE4D9C" w:rsidRDefault="0088193C" w:rsidP="00BE4D9C">
      <w:pPr>
        <w:pStyle w:val="affa"/>
      </w:pPr>
      <w:r w:rsidRPr="00BE4D9C">
        <w:t xml:space="preserve">                             from D_V_UNITPROPS_BASE ud</w:t>
      </w:r>
    </w:p>
    <w:p w14:paraId="126AB9A1" w14:textId="77777777" w:rsidR="0088193C" w:rsidRPr="00BE4D9C" w:rsidRDefault="0088193C" w:rsidP="00BE4D9C">
      <w:pPr>
        <w:pStyle w:val="affa"/>
      </w:pPr>
      <w:r w:rsidRPr="00BE4D9C">
        <w:t xml:space="preserve">                                  </w:t>
      </w:r>
      <w:r w:rsidRPr="00BE4D9C">
        <w:rPr>
          <w:rFonts w:eastAsia="monospace"/>
        </w:rPr>
        <w:t>join</w:t>
      </w:r>
      <w:r w:rsidRPr="00BE4D9C">
        <w:t xml:space="preserve"> D_V_UNITPROP_VALUES uvd on uvd.PID = ud.ID</w:t>
      </w:r>
    </w:p>
    <w:p w14:paraId="23600CA3" w14:textId="77777777" w:rsidR="0088193C" w:rsidRPr="00BE4D9C" w:rsidRDefault="0088193C" w:rsidP="00BE4D9C">
      <w:pPr>
        <w:pStyle w:val="affa"/>
      </w:pPr>
      <w:r w:rsidRPr="00BE4D9C">
        <w:t xml:space="preserve">                            where ud.PRP_CODE = 'CCAddContactDate'</w:t>
      </w:r>
    </w:p>
    <w:p w14:paraId="36D19711" w14:textId="77777777" w:rsidR="0088193C" w:rsidRPr="00BE4D9C" w:rsidRDefault="0088193C" w:rsidP="00BE4D9C">
      <w:pPr>
        <w:pStyle w:val="affa"/>
      </w:pPr>
      <w:r w:rsidRPr="00BE4D9C">
        <w:t xml:space="preserve">                              </w:t>
      </w:r>
      <w:r w:rsidRPr="00BE4D9C">
        <w:rPr>
          <w:rFonts w:eastAsia="monospace"/>
        </w:rPr>
        <w:t>and</w:t>
      </w:r>
      <w:r w:rsidRPr="00BE4D9C">
        <w:t xml:space="preserve"> uvd.UNIT = 'AGENT_CONTACTS'</w:t>
      </w:r>
    </w:p>
    <w:p w14:paraId="219D3674" w14:textId="77777777" w:rsidR="0088193C" w:rsidRPr="00BE4D9C" w:rsidRDefault="0088193C" w:rsidP="00BE4D9C">
      <w:pPr>
        <w:pStyle w:val="affa"/>
      </w:pPr>
      <w:r w:rsidRPr="00BE4D9C">
        <w:t xml:space="preserve">                              </w:t>
      </w:r>
      <w:r w:rsidRPr="00BE4D9C">
        <w:rPr>
          <w:rFonts w:eastAsia="monospace"/>
        </w:rPr>
        <w:t>and</w:t>
      </w:r>
      <w:r w:rsidRPr="00BE4D9C">
        <w:t xml:space="preserve"> ud.PRP_DATA_TYPE = 2</w:t>
      </w:r>
    </w:p>
    <w:p w14:paraId="273EBA5D" w14:textId="77777777" w:rsidR="0088193C" w:rsidRPr="00BE4D9C" w:rsidRDefault="0088193C" w:rsidP="00BE4D9C">
      <w:pPr>
        <w:pStyle w:val="affa"/>
      </w:pPr>
      <w:r w:rsidRPr="00BE4D9C">
        <w:t xml:space="preserve">                              </w:t>
      </w:r>
      <w:r w:rsidRPr="00BE4D9C">
        <w:rPr>
          <w:rFonts w:eastAsia="monospace"/>
        </w:rPr>
        <w:t>and</w:t>
      </w:r>
      <w:r w:rsidRPr="00BE4D9C">
        <w:t xml:space="preserve"> uvd.UNIT_ID = ac.ID</w:t>
      </w:r>
    </w:p>
    <w:p w14:paraId="2C803A6F" w14:textId="77777777" w:rsidR="0088193C" w:rsidRPr="00BE4D9C" w:rsidRDefault="0088193C" w:rsidP="00BE4D9C">
      <w:pPr>
        <w:pStyle w:val="affa"/>
      </w:pPr>
      <w:r w:rsidRPr="00BE4D9C">
        <w:t xml:space="preserve">                           @if(:BEGIN_DATE){</w:t>
      </w:r>
    </w:p>
    <w:p w14:paraId="4E4E7416" w14:textId="77777777" w:rsidR="0088193C" w:rsidRPr="00BE4D9C" w:rsidRDefault="0088193C" w:rsidP="00BE4D9C">
      <w:pPr>
        <w:pStyle w:val="affa"/>
      </w:pPr>
      <w:r w:rsidRPr="00BE4D9C">
        <w:t xml:space="preserve">                              </w:t>
      </w:r>
      <w:r w:rsidRPr="00BE4D9C">
        <w:rPr>
          <w:rFonts w:eastAsia="monospace"/>
        </w:rPr>
        <w:t>and</w:t>
      </w:r>
      <w:r w:rsidRPr="00BE4D9C">
        <w:t xml:space="preserve"> uvd.DAT_VALUE &gt;= to_date(:BEGIN_DATE, 'DD.MM.YYYY')</w:t>
      </w:r>
    </w:p>
    <w:p w14:paraId="32C85FF0" w14:textId="77777777" w:rsidR="0088193C" w:rsidRPr="00BE4D9C" w:rsidRDefault="0088193C" w:rsidP="00BE4D9C">
      <w:pPr>
        <w:pStyle w:val="affa"/>
      </w:pPr>
      <w:r w:rsidRPr="00BE4D9C">
        <w:t xml:space="preserve">                           @}</w:t>
      </w:r>
    </w:p>
    <w:p w14:paraId="4C153BE6" w14:textId="77777777" w:rsidR="0088193C" w:rsidRPr="00BE4D9C" w:rsidRDefault="0088193C" w:rsidP="00BE4D9C">
      <w:pPr>
        <w:pStyle w:val="affa"/>
      </w:pPr>
      <w:r w:rsidRPr="00BE4D9C">
        <w:t xml:space="preserve">                           @if(:END_DATE){</w:t>
      </w:r>
    </w:p>
    <w:p w14:paraId="65A7CBDB" w14:textId="77777777" w:rsidR="0088193C" w:rsidRPr="00BE4D9C" w:rsidRDefault="0088193C" w:rsidP="00BE4D9C">
      <w:pPr>
        <w:pStyle w:val="affa"/>
      </w:pPr>
      <w:r w:rsidRPr="00BE4D9C">
        <w:t xml:space="preserve">                              </w:t>
      </w:r>
      <w:r w:rsidRPr="00BE4D9C">
        <w:rPr>
          <w:rFonts w:eastAsia="monospace"/>
        </w:rPr>
        <w:t>and</w:t>
      </w:r>
      <w:r w:rsidRPr="00BE4D9C">
        <w:t xml:space="preserve"> uvd.DAT_VALUE &lt;= to_date(:END_DATE, 'DD.MM.YYYY') + 1 - (60/60/60/60/24)</w:t>
      </w:r>
    </w:p>
    <w:p w14:paraId="71448093" w14:textId="77777777" w:rsidR="0088193C" w:rsidRPr="00BE4D9C" w:rsidRDefault="0088193C" w:rsidP="00BE4D9C">
      <w:pPr>
        <w:pStyle w:val="affa"/>
      </w:pPr>
      <w:r w:rsidRPr="00BE4D9C">
        <w:t xml:space="preserve">                           @}</w:t>
      </w:r>
    </w:p>
    <w:p w14:paraId="6C057672" w14:textId="77777777" w:rsidR="0088193C" w:rsidRPr="00BE4D9C" w:rsidRDefault="0088193C" w:rsidP="00BE4D9C">
      <w:pPr>
        <w:pStyle w:val="affa"/>
      </w:pPr>
      <w:r w:rsidRPr="00BE4D9C">
        <w:t xml:space="preserve">                         )</w:t>
      </w:r>
    </w:p>
    <w:p w14:paraId="289DD4BF" w14:textId="77777777" w:rsidR="0088193C" w:rsidRPr="00BE4D9C" w:rsidRDefault="0088193C" w:rsidP="00BE4D9C">
      <w:pPr>
        <w:pStyle w:val="affa"/>
      </w:pPr>
      <w:r w:rsidRPr="00BE4D9C">
        <w:t xml:space="preserve">           ) t</w:t>
      </w:r>
    </w:p>
    <w:p w14:paraId="49F77B6D" w14:textId="77777777" w:rsidR="0088193C" w:rsidRPr="00BE4D9C" w:rsidRDefault="0088193C" w:rsidP="00BE4D9C">
      <w:pPr>
        <w:pStyle w:val="affa"/>
      </w:pPr>
      <w:r w:rsidRPr="00BE4D9C">
        <w:t xml:space="preserve">     order by t.FULLNAME, t.ADD_DATE</w:t>
      </w:r>
    </w:p>
    <w:p w14:paraId="3646EED9" w14:textId="77777777" w:rsidR="0088193C" w:rsidRPr="00BE4D9C" w:rsidRDefault="0088193C" w:rsidP="00BE4D9C">
      <w:pPr>
        <w:pStyle w:val="affa"/>
      </w:pPr>
      <w:r w:rsidRPr="00BE4D9C">
        <w:t xml:space="preserve">    ]]&gt;</w:t>
      </w:r>
    </w:p>
    <w:p w14:paraId="5A45C409" w14:textId="77777777" w:rsidR="0088193C" w:rsidRPr="00BE4D9C" w:rsidRDefault="0088193C" w:rsidP="00BE4D9C">
      <w:pPr>
        <w:pStyle w:val="affa"/>
      </w:pPr>
      <w:r w:rsidRPr="00BE4D9C">
        <w:t xml:space="preserve">    &lt;component cmptype="Variable" name="BEGIN_DATE" srctype="var" src="BEGIN_DATE" get="gBEGIN_DATE"&gt;&lt;/component&gt;</w:t>
      </w:r>
    </w:p>
    <w:p w14:paraId="417E78DE" w14:textId="77777777" w:rsidR="0088193C" w:rsidRPr="00BE4D9C" w:rsidRDefault="0088193C" w:rsidP="00BE4D9C">
      <w:pPr>
        <w:pStyle w:val="affa"/>
      </w:pPr>
      <w:r w:rsidRPr="00BE4D9C">
        <w:lastRenderedPageBreak/>
        <w:t xml:space="preserve">    &lt;component cmptype="Variable" name="END_DATE" srctype="var" src="END_DATE" get="gEND_DATE"&gt;&lt;/component&gt;</w:t>
      </w:r>
    </w:p>
    <w:p w14:paraId="2BEFB032" w14:textId="77777777" w:rsidR="0088193C" w:rsidRPr="00BE4D9C" w:rsidRDefault="0088193C" w:rsidP="00BE4D9C">
      <w:pPr>
        <w:pStyle w:val="affa"/>
      </w:pPr>
      <w:r w:rsidRPr="00BE4D9C">
        <w:t xml:space="preserve">    &lt;component cmptype="Variable" name="LPU" srctype="var" src="LPU" get="gLPU"&gt;&lt;/component&gt;</w:t>
      </w:r>
    </w:p>
    <w:p w14:paraId="254735F3" w14:textId="77777777" w:rsidR="0088193C" w:rsidRPr="00BE4D9C" w:rsidRDefault="0088193C" w:rsidP="00BE4D9C">
      <w:pPr>
        <w:pStyle w:val="affa"/>
      </w:pPr>
      <w:r w:rsidRPr="00BE4D9C">
        <w:t xml:space="preserve">    &lt;component cmptype="Variable" name="EMPLOYEE" srctype="var" src="EMPLOYEE" get="gEMPLOYEE"&gt;&lt;/component&gt;</w:t>
      </w:r>
    </w:p>
    <w:p w14:paraId="37ED5F34" w14:textId="77777777" w:rsidR="0088193C" w:rsidRPr="00BE4D9C" w:rsidRDefault="0088193C" w:rsidP="00BE4D9C">
      <w:pPr>
        <w:pStyle w:val="affa"/>
      </w:pPr>
      <w:r w:rsidRPr="00BE4D9C">
        <w:t xml:space="preserve">    &lt;component cmptype="Variable" name="JOBTITLE" srctype="var" src="JOBTITLE" get="gJOBTITLE"&gt;&lt;/component&gt;</w:t>
      </w:r>
    </w:p>
    <w:p w14:paraId="286A2303" w14:textId="77777777" w:rsidR="0088193C" w:rsidRPr="00BE4D9C" w:rsidRDefault="0088193C" w:rsidP="00BE4D9C">
      <w:pPr>
        <w:pStyle w:val="affa"/>
      </w:pPr>
      <w:r w:rsidRPr="00BE4D9C">
        <w:t xml:space="preserve">    &lt;component cmptype="Variable" name="PATIENT" srctype="var" src="PATIENT" get="gPATIENT"&gt;&lt;/component&gt;</w:t>
      </w:r>
    </w:p>
    <w:p w14:paraId="0ACDEAC2" w14:textId="77777777" w:rsidR="0088193C" w:rsidRPr="00BE4D9C" w:rsidRDefault="0088193C" w:rsidP="00BE4D9C">
      <w:pPr>
        <w:pStyle w:val="affa"/>
      </w:pPr>
      <w:r w:rsidRPr="00BE4D9C">
        <w:t xml:space="preserve">    &lt;component cmptype="Variable" name="PHONE" srctype="var" src="PHONE" get="gPHONE"&gt;&lt;/component&gt;</w:t>
      </w:r>
    </w:p>
    <w:p w14:paraId="18B3BE97" w14:textId="77777777" w:rsidR="0088193C" w:rsidRDefault="0088193C" w:rsidP="00BE4D9C">
      <w:pPr>
        <w:pStyle w:val="affa"/>
        <w:rPr>
          <w:lang w:val="ru-RU"/>
        </w:rPr>
      </w:pPr>
      <w:r w:rsidRPr="00BE4D9C">
        <w:t>&lt;/component&gt;</w:t>
      </w:r>
    </w:p>
    <w:p w14:paraId="42A35D7A" w14:textId="77777777" w:rsidR="00BE4D9C" w:rsidRPr="00BE4D9C" w:rsidRDefault="00BE4D9C" w:rsidP="00BE4D9C">
      <w:pPr>
        <w:pStyle w:val="affa"/>
        <w:rPr>
          <w:lang w:val="ru-RU"/>
        </w:rPr>
      </w:pPr>
    </w:p>
    <w:p w14:paraId="1045FB1F" w14:textId="77777777" w:rsidR="002628F1" w:rsidRDefault="00BE4D9C" w:rsidP="008572F9">
      <w:pPr>
        <w:pStyle w:val="phlistitemized1"/>
      </w:pPr>
      <w:r>
        <w:t>п</w:t>
      </w:r>
      <w:r w:rsidR="008572F9" w:rsidRPr="008572F9">
        <w:t xml:space="preserve">ерейдите на вкладку </w:t>
      </w:r>
      <w:r w:rsidR="008572F9">
        <w:t>«</w:t>
      </w:r>
      <w:r w:rsidR="008572F9" w:rsidRPr="008572F9">
        <w:t>Редактор</w:t>
      </w:r>
      <w:r w:rsidR="008572F9">
        <w:t>»</w:t>
      </w:r>
      <w:r w:rsidR="008572F9" w:rsidRPr="008572F9">
        <w:t xml:space="preserve">. Нажмите на кнопку </w:t>
      </w:r>
      <w:r w:rsidR="008572F9">
        <w:t>«</w:t>
      </w:r>
      <w:r w:rsidR="008572F9" w:rsidRPr="008572F9">
        <w:t>Источник</w:t>
      </w:r>
      <w:r w:rsidR="008572F9">
        <w:t>»</w:t>
      </w:r>
      <w:r w:rsidR="008572F9" w:rsidRPr="008572F9">
        <w:t>. Скопируйте и вставьте на вкладку</w:t>
      </w:r>
      <w:r>
        <w:t xml:space="preserve"> скрипт:</w:t>
      </w:r>
    </w:p>
    <w:p w14:paraId="67BF9A05" w14:textId="77777777" w:rsidR="00BE4D9C" w:rsidRPr="008F03CF" w:rsidRDefault="00BE4D9C" w:rsidP="00BE4D9C">
      <w:pPr>
        <w:pStyle w:val="affa"/>
        <w:rPr>
          <w:lang w:val="ru-RU"/>
        </w:rPr>
      </w:pPr>
      <w:r w:rsidRPr="008F03CF">
        <w:rPr>
          <w:rStyle w:val="scroll-codedefaultnewcontentplain"/>
          <w:color w:val="auto"/>
          <w:lang w:val="ru-RU"/>
        </w:rPr>
        <w:t>&lt;</w:t>
      </w:r>
      <w:r w:rsidRPr="00BE4D9C">
        <w:rPr>
          <w:rStyle w:val="scroll-codedefaultnewcontentkeyword"/>
          <w:b w:val="0"/>
          <w:bCs w:val="0"/>
          <w:color w:val="auto"/>
        </w:rPr>
        <w:t>div</w:t>
      </w:r>
      <w:r w:rsidRPr="008F03CF">
        <w:rPr>
          <w:rStyle w:val="scroll-codedefaultnewcontentplain"/>
          <w:color w:val="auto"/>
          <w:lang w:val="ru-RU"/>
        </w:rPr>
        <w:t xml:space="preserve"> </w:t>
      </w:r>
      <w:r w:rsidRPr="00BE4D9C">
        <w:rPr>
          <w:rStyle w:val="scroll-codedefaultnewcontentcolor1"/>
          <w:rFonts w:eastAsia="monospace"/>
          <w:color w:val="auto"/>
        </w:rPr>
        <w:t>class</w:t>
      </w:r>
      <w:r w:rsidRPr="008F03CF">
        <w:rPr>
          <w:rStyle w:val="scroll-codedefaultnewcontentplain"/>
          <w:color w:val="auto"/>
          <w:lang w:val="ru-RU"/>
        </w:rPr>
        <w:t>=</w:t>
      </w:r>
      <w:r w:rsidRPr="008F03CF">
        <w:rPr>
          <w:rStyle w:val="scroll-codedefaultnewcontentstring"/>
          <w:color w:val="auto"/>
          <w:lang w:val="ru-RU"/>
        </w:rPr>
        <w:t>"</w:t>
      </w:r>
      <w:r w:rsidRPr="00BE4D9C">
        <w:rPr>
          <w:rStyle w:val="scroll-codedefaultnewcontentstring"/>
          <w:color w:val="auto"/>
        </w:rPr>
        <w:t>add</w:t>
      </w:r>
      <w:r w:rsidRPr="008F03CF">
        <w:rPr>
          <w:rStyle w:val="scroll-codedefaultnewcontentstring"/>
          <w:color w:val="auto"/>
          <w:lang w:val="ru-RU"/>
        </w:rPr>
        <w:t>_</w:t>
      </w:r>
      <w:r w:rsidRPr="00BE4D9C">
        <w:rPr>
          <w:rStyle w:val="scroll-codedefaultnewcontentstring"/>
          <w:color w:val="auto"/>
        </w:rPr>
        <w:t>phones</w:t>
      </w:r>
      <w:r w:rsidRPr="008F03CF">
        <w:rPr>
          <w:rStyle w:val="scroll-codedefaultnewcontentstring"/>
          <w:color w:val="auto"/>
          <w:lang w:val="ru-RU"/>
        </w:rPr>
        <w:t>"</w:t>
      </w:r>
      <w:r w:rsidRPr="008F03CF">
        <w:rPr>
          <w:rStyle w:val="scroll-codedefaultnewcontentplain"/>
          <w:color w:val="auto"/>
          <w:lang w:val="ru-RU"/>
        </w:rPr>
        <w:t>&gt;</w:t>
      </w:r>
    </w:p>
    <w:p w14:paraId="3C848FC7" w14:textId="77777777" w:rsidR="00BE4D9C" w:rsidRPr="008F03CF" w:rsidRDefault="00BE4D9C" w:rsidP="00BE4D9C">
      <w:pPr>
        <w:pStyle w:val="affa"/>
        <w:rPr>
          <w:lang w:val="ru-RU"/>
        </w:rPr>
      </w:pPr>
      <w:r w:rsidRPr="008F03CF">
        <w:rPr>
          <w:rStyle w:val="scroll-codedefaultnewcontentplain"/>
          <w:color w:val="auto"/>
          <w:lang w:val="ru-RU"/>
        </w:rPr>
        <w:t>&lt;</w:t>
      </w:r>
      <w:r w:rsidRPr="00BE4D9C">
        <w:rPr>
          <w:rStyle w:val="scroll-codedefaultnewcontentkeyword"/>
          <w:b w:val="0"/>
          <w:bCs w:val="0"/>
          <w:color w:val="auto"/>
        </w:rPr>
        <w:t>p</w:t>
      </w:r>
      <w:r w:rsidRPr="008F03CF">
        <w:rPr>
          <w:rStyle w:val="scroll-codedefaultnewcontentplain"/>
          <w:color w:val="auto"/>
          <w:lang w:val="ru-RU"/>
        </w:rPr>
        <w:t>&gt;Отчет по добавленным номерам&lt;/</w:t>
      </w:r>
      <w:r w:rsidRPr="00BE4D9C">
        <w:rPr>
          <w:rStyle w:val="scroll-codedefaultnewcontentkeyword"/>
          <w:b w:val="0"/>
          <w:bCs w:val="0"/>
          <w:color w:val="auto"/>
        </w:rPr>
        <w:t>p</w:t>
      </w:r>
      <w:r w:rsidRPr="008F03CF">
        <w:rPr>
          <w:rStyle w:val="scroll-codedefaultnewcontentplain"/>
          <w:color w:val="auto"/>
          <w:lang w:val="ru-RU"/>
        </w:rPr>
        <w:t>&gt;</w:t>
      </w:r>
    </w:p>
    <w:p w14:paraId="448C9697" w14:textId="77777777" w:rsidR="00BE4D9C" w:rsidRPr="008F03CF" w:rsidRDefault="00BE4D9C" w:rsidP="00BE4D9C">
      <w:pPr>
        <w:pStyle w:val="affa"/>
        <w:rPr>
          <w:lang w:val="ru-RU"/>
        </w:rPr>
      </w:pPr>
      <w:r w:rsidRPr="00BE4D9C">
        <w:t> </w:t>
      </w:r>
    </w:p>
    <w:p w14:paraId="6079FBC4" w14:textId="77777777" w:rsidR="00BE4D9C" w:rsidRPr="00BE4D9C" w:rsidRDefault="00BE4D9C" w:rsidP="00BE4D9C">
      <w:pPr>
        <w:pStyle w:val="affa"/>
      </w:pPr>
      <w:r w:rsidRPr="00BE4D9C">
        <w:rPr>
          <w:rStyle w:val="scroll-codedefaultnewcontentplain"/>
          <w:color w:val="auto"/>
        </w:rPr>
        <w:t>&lt;</w:t>
      </w:r>
      <w:r w:rsidRPr="00BE4D9C">
        <w:rPr>
          <w:rStyle w:val="scroll-codedefaultnewcontentkeyword"/>
          <w:b w:val="0"/>
          <w:bCs w:val="0"/>
          <w:color w:val="auto"/>
        </w:rPr>
        <w:t>p</w:t>
      </w:r>
      <w:r w:rsidRPr="00BE4D9C">
        <w:rPr>
          <w:rStyle w:val="scroll-codedefaultnewcontentplain"/>
          <w:color w:val="auto"/>
        </w:rPr>
        <w:t>&gt; &lt;/</w:t>
      </w:r>
      <w:r w:rsidRPr="00BE4D9C">
        <w:rPr>
          <w:rStyle w:val="scroll-codedefaultnewcontentkeyword"/>
          <w:b w:val="0"/>
          <w:bCs w:val="0"/>
          <w:color w:val="auto"/>
        </w:rPr>
        <w:t>p</w:t>
      </w:r>
      <w:r w:rsidRPr="00BE4D9C">
        <w:rPr>
          <w:rStyle w:val="scroll-codedefaultnewcontentplain"/>
          <w:color w:val="auto"/>
        </w:rPr>
        <w:t>&gt;</w:t>
      </w:r>
    </w:p>
    <w:p w14:paraId="42BC7109" w14:textId="77777777" w:rsidR="00BE4D9C" w:rsidRPr="00BE4D9C" w:rsidRDefault="00BE4D9C" w:rsidP="00BE4D9C">
      <w:pPr>
        <w:pStyle w:val="affa"/>
      </w:pPr>
      <w:r w:rsidRPr="00BE4D9C">
        <w:t> </w:t>
      </w:r>
    </w:p>
    <w:p w14:paraId="52493026" w14:textId="77777777" w:rsidR="00BE4D9C" w:rsidRPr="00BE4D9C" w:rsidRDefault="00BE4D9C" w:rsidP="00BE4D9C">
      <w:pPr>
        <w:pStyle w:val="affa"/>
      </w:pPr>
      <w:r w:rsidRPr="00BE4D9C">
        <w:rPr>
          <w:rStyle w:val="scroll-codedefaultnewcontentplain"/>
          <w:color w:val="auto"/>
        </w:rPr>
        <w:t>&lt;</w:t>
      </w:r>
      <w:r w:rsidRPr="00BE4D9C">
        <w:rPr>
          <w:rStyle w:val="scroll-codedefaultnewcontentkeyword"/>
          <w:b w:val="0"/>
          <w:bCs w:val="0"/>
          <w:color w:val="auto"/>
        </w:rPr>
        <w:t>table</w:t>
      </w:r>
      <w:r w:rsidRPr="00BE4D9C">
        <w:rPr>
          <w:rStyle w:val="scroll-codedefaultnewcontentplain"/>
          <w:color w:val="auto"/>
        </w:rPr>
        <w:t xml:space="preserve"> </w:t>
      </w:r>
      <w:r w:rsidRPr="00BE4D9C">
        <w:rPr>
          <w:rStyle w:val="scroll-codedefaultnewcontentcolor1"/>
          <w:rFonts w:eastAsia="monospace"/>
          <w:color w:val="auto"/>
        </w:rPr>
        <w:t>border</w:t>
      </w:r>
      <w:r w:rsidRPr="00BE4D9C">
        <w:rPr>
          <w:rStyle w:val="scroll-codedefaultnewcontentplain"/>
          <w:color w:val="auto"/>
        </w:rPr>
        <w:t>=</w:t>
      </w:r>
      <w:r w:rsidRPr="00BE4D9C">
        <w:rPr>
          <w:rStyle w:val="scroll-codedefaultnewcontentstring"/>
          <w:color w:val="auto"/>
        </w:rPr>
        <w:t>"1"</w:t>
      </w:r>
      <w:r w:rsidRPr="00BE4D9C">
        <w:rPr>
          <w:rStyle w:val="scroll-codedefaultnewcontentplain"/>
          <w:color w:val="auto"/>
        </w:rPr>
        <w:t xml:space="preserve"> </w:t>
      </w:r>
      <w:r w:rsidRPr="00BE4D9C">
        <w:rPr>
          <w:rStyle w:val="scroll-codedefaultnewcontentcolor1"/>
          <w:rFonts w:eastAsia="monospace"/>
          <w:color w:val="auto"/>
        </w:rPr>
        <w:t>cellpadding</w:t>
      </w:r>
      <w:r w:rsidRPr="00BE4D9C">
        <w:rPr>
          <w:rStyle w:val="scroll-codedefaultnewcontentplain"/>
          <w:color w:val="auto"/>
        </w:rPr>
        <w:t>=</w:t>
      </w:r>
      <w:r w:rsidRPr="00BE4D9C">
        <w:rPr>
          <w:rStyle w:val="scroll-codedefaultnewcontentstring"/>
          <w:color w:val="auto"/>
        </w:rPr>
        <w:t>"1"</w:t>
      </w:r>
      <w:r w:rsidRPr="00BE4D9C">
        <w:rPr>
          <w:rStyle w:val="scroll-codedefaultnewcontentplain"/>
          <w:color w:val="auto"/>
        </w:rPr>
        <w:t xml:space="preserve"> </w:t>
      </w:r>
      <w:r w:rsidRPr="00BE4D9C">
        <w:rPr>
          <w:rStyle w:val="scroll-codedefaultnewcontentcolor1"/>
          <w:rFonts w:eastAsia="monospace"/>
          <w:color w:val="auto"/>
        </w:rPr>
        <w:t>cellspacing</w:t>
      </w:r>
      <w:r w:rsidRPr="00BE4D9C">
        <w:rPr>
          <w:rStyle w:val="scroll-codedefaultnewcontentplain"/>
          <w:color w:val="auto"/>
        </w:rPr>
        <w:t>=</w:t>
      </w:r>
      <w:r w:rsidRPr="00BE4D9C">
        <w:rPr>
          <w:rStyle w:val="scroll-codedefaultnewcontentstring"/>
          <w:color w:val="auto"/>
        </w:rPr>
        <w:t>"1"</w:t>
      </w:r>
      <w:r w:rsidRPr="00BE4D9C">
        <w:rPr>
          <w:rStyle w:val="scroll-codedefaultnewcontentplain"/>
          <w:color w:val="auto"/>
        </w:rPr>
        <w:t>&gt;</w:t>
      </w:r>
    </w:p>
    <w:p w14:paraId="5CC8FF64" w14:textId="77777777" w:rsidR="00BE4D9C" w:rsidRPr="00BE4D9C" w:rsidRDefault="00BE4D9C" w:rsidP="00BE4D9C">
      <w:pPr>
        <w:pStyle w:val="affa"/>
      </w:pPr>
      <w:r w:rsidRPr="00BE4D9C">
        <w:rPr>
          <w:rStyle w:val="scroll-codedefaultnewcontentplain"/>
          <w:color w:val="auto"/>
        </w:rPr>
        <w:t xml:space="preserve">    &lt;</w:t>
      </w:r>
      <w:r w:rsidRPr="00BE4D9C">
        <w:rPr>
          <w:rStyle w:val="scroll-codedefaultnewcontentkeyword"/>
          <w:b w:val="0"/>
          <w:bCs w:val="0"/>
          <w:color w:val="auto"/>
        </w:rPr>
        <w:t>tbody</w:t>
      </w:r>
      <w:r w:rsidRPr="00BE4D9C">
        <w:rPr>
          <w:rStyle w:val="scroll-codedefaultnewcontentplain"/>
          <w:color w:val="auto"/>
        </w:rPr>
        <w:t>&gt;</w:t>
      </w:r>
    </w:p>
    <w:p w14:paraId="25FA7426" w14:textId="77777777" w:rsidR="00BE4D9C" w:rsidRPr="00BE4D9C" w:rsidRDefault="00BE4D9C" w:rsidP="00BE4D9C">
      <w:pPr>
        <w:pStyle w:val="affa"/>
      </w:pPr>
      <w:r w:rsidRPr="00BE4D9C">
        <w:rPr>
          <w:rStyle w:val="scroll-codedefaultnewcontentplain"/>
          <w:color w:val="auto"/>
        </w:rPr>
        <w:t xml:space="preserve">        &lt;</w:t>
      </w:r>
      <w:r w:rsidRPr="00BE4D9C">
        <w:rPr>
          <w:rStyle w:val="scroll-codedefaultnewcontentkeyword"/>
          <w:b w:val="0"/>
          <w:bCs w:val="0"/>
          <w:color w:val="auto"/>
        </w:rPr>
        <w:t>tr</w:t>
      </w:r>
      <w:r w:rsidRPr="00BE4D9C">
        <w:rPr>
          <w:rStyle w:val="scroll-codedefaultnewcontentplain"/>
          <w:color w:val="auto"/>
        </w:rPr>
        <w:t>&gt;</w:t>
      </w:r>
    </w:p>
    <w:p w14:paraId="1446A0F6" w14:textId="77777777" w:rsidR="00BE4D9C" w:rsidRPr="00BE4D9C" w:rsidRDefault="00BE4D9C" w:rsidP="00BE4D9C">
      <w:pPr>
        <w:pStyle w:val="affa"/>
      </w:pPr>
      <w:r w:rsidRPr="00BE4D9C">
        <w:rPr>
          <w:rStyle w:val="scroll-codedefaultnewcontentplain"/>
          <w:color w:val="auto"/>
        </w:rPr>
        <w:t xml:space="preserve">            &lt;</w:t>
      </w:r>
      <w:r w:rsidRPr="00BE4D9C">
        <w:rPr>
          <w:rStyle w:val="scroll-codedefaultnewcontentkeyword"/>
          <w:b w:val="0"/>
          <w:bCs w:val="0"/>
          <w:color w:val="auto"/>
        </w:rPr>
        <w:t>th</w:t>
      </w:r>
      <w:r w:rsidRPr="00BE4D9C">
        <w:rPr>
          <w:rStyle w:val="scroll-codedefaultnewcontentplain"/>
          <w:color w:val="auto"/>
        </w:rPr>
        <w:t>&gt;МО&lt;/</w:t>
      </w:r>
      <w:r w:rsidRPr="00BE4D9C">
        <w:rPr>
          <w:rStyle w:val="scroll-codedefaultnewcontentkeyword"/>
          <w:b w:val="0"/>
          <w:bCs w:val="0"/>
          <w:color w:val="auto"/>
        </w:rPr>
        <w:t>th</w:t>
      </w:r>
      <w:r w:rsidRPr="00BE4D9C">
        <w:rPr>
          <w:rStyle w:val="scroll-codedefaultnewcontentplain"/>
          <w:color w:val="auto"/>
        </w:rPr>
        <w:t>&gt;</w:t>
      </w:r>
    </w:p>
    <w:p w14:paraId="7499B7F5" w14:textId="77777777" w:rsidR="00BE4D9C" w:rsidRPr="008F03CF" w:rsidRDefault="00BE4D9C" w:rsidP="00BE4D9C">
      <w:pPr>
        <w:pStyle w:val="affa"/>
        <w:rPr>
          <w:lang w:val="ru-RU"/>
        </w:rPr>
      </w:pPr>
      <w:r w:rsidRPr="00BE4D9C">
        <w:rPr>
          <w:rStyle w:val="scroll-codedefaultnewcontentplain"/>
          <w:color w:val="auto"/>
        </w:rPr>
        <w:t xml:space="preserve">            </w:t>
      </w:r>
      <w:r w:rsidRPr="008F03CF">
        <w:rPr>
          <w:rStyle w:val="scroll-codedefaultnewcontentplain"/>
          <w:color w:val="auto"/>
          <w:lang w:val="ru-RU"/>
        </w:rPr>
        <w:t>&lt;</w:t>
      </w:r>
      <w:r w:rsidRPr="00BE4D9C">
        <w:rPr>
          <w:rStyle w:val="scroll-codedefaultnewcontentkeyword"/>
          <w:b w:val="0"/>
          <w:bCs w:val="0"/>
          <w:color w:val="auto"/>
        </w:rPr>
        <w:t>th</w:t>
      </w:r>
      <w:r w:rsidRPr="008F03CF">
        <w:rPr>
          <w:rStyle w:val="scroll-codedefaultnewcontentplain"/>
          <w:color w:val="auto"/>
          <w:lang w:val="ru-RU"/>
        </w:rPr>
        <w:t>&gt;ФИО пользователя, добавившего номер телефона&lt;/</w:t>
      </w:r>
      <w:r w:rsidRPr="00BE4D9C">
        <w:rPr>
          <w:rStyle w:val="scroll-codedefaultnewcontentkeyword"/>
          <w:b w:val="0"/>
          <w:bCs w:val="0"/>
          <w:color w:val="auto"/>
        </w:rPr>
        <w:t>th</w:t>
      </w:r>
      <w:r w:rsidRPr="008F03CF">
        <w:rPr>
          <w:rStyle w:val="scroll-codedefaultnewcontentplain"/>
          <w:color w:val="auto"/>
          <w:lang w:val="ru-RU"/>
        </w:rPr>
        <w:t>&gt;</w:t>
      </w:r>
    </w:p>
    <w:p w14:paraId="483333DB" w14:textId="77777777" w:rsidR="00BE4D9C" w:rsidRPr="008F03CF" w:rsidRDefault="00BE4D9C" w:rsidP="00BE4D9C">
      <w:pPr>
        <w:pStyle w:val="affa"/>
        <w:rPr>
          <w:lang w:val="ru-RU"/>
        </w:rPr>
      </w:pPr>
      <w:r w:rsidRPr="008F03CF">
        <w:rPr>
          <w:rStyle w:val="scroll-codedefaultnewcontentplain"/>
          <w:color w:val="auto"/>
          <w:lang w:val="ru-RU"/>
        </w:rPr>
        <w:t xml:space="preserve">            &lt;</w:t>
      </w:r>
      <w:r w:rsidRPr="00BE4D9C">
        <w:rPr>
          <w:rStyle w:val="scroll-codedefaultnewcontentkeyword"/>
          <w:b w:val="0"/>
          <w:bCs w:val="0"/>
          <w:color w:val="auto"/>
        </w:rPr>
        <w:t>th</w:t>
      </w:r>
      <w:r w:rsidRPr="008F03CF">
        <w:rPr>
          <w:rStyle w:val="scroll-codedefaultnewcontentplain"/>
          <w:color w:val="auto"/>
          <w:lang w:val="ru-RU"/>
        </w:rPr>
        <w:t>&gt;Должность&lt;/</w:t>
      </w:r>
      <w:r w:rsidRPr="00BE4D9C">
        <w:rPr>
          <w:rStyle w:val="scroll-codedefaultnewcontentkeyword"/>
          <w:b w:val="0"/>
          <w:bCs w:val="0"/>
          <w:color w:val="auto"/>
        </w:rPr>
        <w:t>th</w:t>
      </w:r>
      <w:r w:rsidRPr="008F03CF">
        <w:rPr>
          <w:rStyle w:val="scroll-codedefaultnewcontentplain"/>
          <w:color w:val="auto"/>
          <w:lang w:val="ru-RU"/>
        </w:rPr>
        <w:t>&gt;</w:t>
      </w:r>
    </w:p>
    <w:p w14:paraId="6F592A27" w14:textId="77777777" w:rsidR="00BE4D9C" w:rsidRPr="008F03CF" w:rsidRDefault="00BE4D9C" w:rsidP="00BE4D9C">
      <w:pPr>
        <w:pStyle w:val="affa"/>
        <w:rPr>
          <w:lang w:val="ru-RU"/>
        </w:rPr>
      </w:pPr>
      <w:r w:rsidRPr="008F03CF">
        <w:rPr>
          <w:rStyle w:val="scroll-codedefaultnewcontentplain"/>
          <w:color w:val="auto"/>
          <w:lang w:val="ru-RU"/>
        </w:rPr>
        <w:t xml:space="preserve">            &lt;</w:t>
      </w:r>
      <w:r w:rsidRPr="00BE4D9C">
        <w:rPr>
          <w:rStyle w:val="scroll-codedefaultnewcontentkeyword"/>
          <w:b w:val="0"/>
          <w:bCs w:val="0"/>
          <w:color w:val="auto"/>
        </w:rPr>
        <w:t>th</w:t>
      </w:r>
      <w:r w:rsidRPr="008F03CF">
        <w:rPr>
          <w:rStyle w:val="scroll-codedefaultnewcontentplain"/>
          <w:color w:val="auto"/>
          <w:lang w:val="ru-RU"/>
        </w:rPr>
        <w:t>&gt;ФИО пациента&lt;/</w:t>
      </w:r>
      <w:r w:rsidRPr="00BE4D9C">
        <w:rPr>
          <w:rStyle w:val="scroll-codedefaultnewcontentkeyword"/>
          <w:b w:val="0"/>
          <w:bCs w:val="0"/>
          <w:color w:val="auto"/>
        </w:rPr>
        <w:t>th</w:t>
      </w:r>
      <w:r w:rsidRPr="008F03CF">
        <w:rPr>
          <w:rStyle w:val="scroll-codedefaultnewcontentplain"/>
          <w:color w:val="auto"/>
          <w:lang w:val="ru-RU"/>
        </w:rPr>
        <w:t>&gt;</w:t>
      </w:r>
    </w:p>
    <w:p w14:paraId="4AB312F4" w14:textId="77777777" w:rsidR="00BE4D9C" w:rsidRPr="008F03CF" w:rsidRDefault="00BE4D9C" w:rsidP="00BE4D9C">
      <w:pPr>
        <w:pStyle w:val="affa"/>
        <w:rPr>
          <w:lang w:val="ru-RU"/>
        </w:rPr>
      </w:pPr>
      <w:r w:rsidRPr="008F03CF">
        <w:rPr>
          <w:rStyle w:val="scroll-codedefaultnewcontentplain"/>
          <w:color w:val="auto"/>
          <w:lang w:val="ru-RU"/>
        </w:rPr>
        <w:t xml:space="preserve">            &lt;</w:t>
      </w:r>
      <w:r w:rsidRPr="00BE4D9C">
        <w:rPr>
          <w:rStyle w:val="scroll-codedefaultnewcontentkeyword"/>
          <w:b w:val="0"/>
          <w:bCs w:val="0"/>
          <w:color w:val="auto"/>
        </w:rPr>
        <w:t>th</w:t>
      </w:r>
      <w:r w:rsidRPr="008F03CF">
        <w:rPr>
          <w:rStyle w:val="scroll-codedefaultnewcontentplain"/>
          <w:color w:val="auto"/>
          <w:lang w:val="ru-RU"/>
        </w:rPr>
        <w:t>&gt;Номер телефона&lt;/</w:t>
      </w:r>
      <w:r w:rsidRPr="00BE4D9C">
        <w:rPr>
          <w:rStyle w:val="scroll-codedefaultnewcontentkeyword"/>
          <w:b w:val="0"/>
          <w:bCs w:val="0"/>
          <w:color w:val="auto"/>
        </w:rPr>
        <w:t>th</w:t>
      </w:r>
      <w:r w:rsidRPr="008F03CF">
        <w:rPr>
          <w:rStyle w:val="scroll-codedefaultnewcontentplain"/>
          <w:color w:val="auto"/>
          <w:lang w:val="ru-RU"/>
        </w:rPr>
        <w:t>&gt;</w:t>
      </w:r>
    </w:p>
    <w:p w14:paraId="52EAECFC" w14:textId="77777777" w:rsidR="00BE4D9C" w:rsidRPr="008F03CF" w:rsidRDefault="00BE4D9C" w:rsidP="00BE4D9C">
      <w:pPr>
        <w:pStyle w:val="affa"/>
        <w:rPr>
          <w:lang w:val="ru-RU"/>
        </w:rPr>
      </w:pPr>
      <w:r w:rsidRPr="008F03CF">
        <w:rPr>
          <w:rStyle w:val="scroll-codedefaultnewcontentplain"/>
          <w:color w:val="auto"/>
          <w:lang w:val="ru-RU"/>
        </w:rPr>
        <w:t xml:space="preserve">            &lt;</w:t>
      </w:r>
      <w:r w:rsidRPr="00BE4D9C">
        <w:rPr>
          <w:rStyle w:val="scroll-codedefaultnewcontentkeyword"/>
          <w:b w:val="0"/>
          <w:bCs w:val="0"/>
          <w:color w:val="auto"/>
        </w:rPr>
        <w:t>th</w:t>
      </w:r>
      <w:r w:rsidRPr="008F03CF">
        <w:rPr>
          <w:rStyle w:val="scroll-codedefaultnewcontentplain"/>
          <w:color w:val="auto"/>
          <w:lang w:val="ru-RU"/>
        </w:rPr>
        <w:t>&gt;Дата добавления&lt;/</w:t>
      </w:r>
      <w:r w:rsidRPr="00BE4D9C">
        <w:rPr>
          <w:rStyle w:val="scroll-codedefaultnewcontentkeyword"/>
          <w:b w:val="0"/>
          <w:bCs w:val="0"/>
          <w:color w:val="auto"/>
        </w:rPr>
        <w:t>th</w:t>
      </w:r>
      <w:r w:rsidRPr="008F03CF">
        <w:rPr>
          <w:rStyle w:val="scroll-codedefaultnewcontentplain"/>
          <w:color w:val="auto"/>
          <w:lang w:val="ru-RU"/>
        </w:rPr>
        <w:t>&gt;</w:t>
      </w:r>
    </w:p>
    <w:p w14:paraId="1992714A" w14:textId="77777777" w:rsidR="00BE4D9C" w:rsidRPr="00BE4D9C" w:rsidRDefault="00BE4D9C" w:rsidP="00BE4D9C">
      <w:pPr>
        <w:pStyle w:val="affa"/>
      </w:pPr>
      <w:r w:rsidRPr="008F03CF">
        <w:rPr>
          <w:rStyle w:val="scroll-codedefaultnewcontentplain"/>
          <w:color w:val="auto"/>
          <w:lang w:val="ru-RU"/>
        </w:rPr>
        <w:t xml:space="preserve">        </w:t>
      </w:r>
      <w:r w:rsidRPr="00BE4D9C">
        <w:rPr>
          <w:rStyle w:val="scroll-codedefaultnewcontentplain"/>
          <w:color w:val="auto"/>
        </w:rPr>
        <w:t>&lt;/</w:t>
      </w:r>
      <w:r w:rsidRPr="00BE4D9C">
        <w:rPr>
          <w:rStyle w:val="scroll-codedefaultnewcontentkeyword"/>
          <w:b w:val="0"/>
          <w:bCs w:val="0"/>
          <w:color w:val="auto"/>
        </w:rPr>
        <w:t>tr</w:t>
      </w:r>
      <w:r w:rsidRPr="00BE4D9C">
        <w:rPr>
          <w:rStyle w:val="scroll-codedefaultnewcontentplain"/>
          <w:color w:val="auto"/>
        </w:rPr>
        <w:t>&gt;</w:t>
      </w:r>
    </w:p>
    <w:p w14:paraId="2210F362" w14:textId="77777777" w:rsidR="00BE4D9C" w:rsidRPr="00BE4D9C" w:rsidRDefault="00BE4D9C" w:rsidP="00BE4D9C">
      <w:pPr>
        <w:pStyle w:val="affa"/>
      </w:pPr>
      <w:r w:rsidRPr="00BE4D9C">
        <w:rPr>
          <w:rStyle w:val="scroll-codedefaultnewcontentplain"/>
          <w:color w:val="auto"/>
        </w:rPr>
        <w:t xml:space="preserve">        &lt;</w:t>
      </w:r>
      <w:r w:rsidRPr="00BE4D9C">
        <w:rPr>
          <w:rStyle w:val="scroll-codedefaultnewcontentkeyword"/>
          <w:b w:val="0"/>
          <w:bCs w:val="0"/>
          <w:color w:val="auto"/>
        </w:rPr>
        <w:t>tr</w:t>
      </w:r>
      <w:r w:rsidRPr="00BE4D9C">
        <w:rPr>
          <w:rStyle w:val="scroll-codedefaultnewcontentplain"/>
          <w:color w:val="auto"/>
        </w:rPr>
        <w:t xml:space="preserve"> </w:t>
      </w:r>
      <w:r w:rsidRPr="00BE4D9C">
        <w:rPr>
          <w:rStyle w:val="scroll-codedefaultnewcontentcolor1"/>
          <w:rFonts w:eastAsia="monospace"/>
          <w:color w:val="auto"/>
        </w:rPr>
        <w:t>dataset</w:t>
      </w:r>
      <w:r w:rsidRPr="00BE4D9C">
        <w:rPr>
          <w:rStyle w:val="scroll-codedefaultnewcontentplain"/>
          <w:color w:val="auto"/>
        </w:rPr>
        <w:t>=</w:t>
      </w:r>
      <w:r w:rsidRPr="00BE4D9C">
        <w:rPr>
          <w:rStyle w:val="scroll-codedefaultnewcontentstring"/>
          <w:color w:val="auto"/>
        </w:rPr>
        <w:t>"PHONES"</w:t>
      </w:r>
      <w:r w:rsidRPr="00BE4D9C">
        <w:rPr>
          <w:rStyle w:val="scroll-codedefaultnewcontentplain"/>
          <w:color w:val="auto"/>
        </w:rPr>
        <w:t xml:space="preserve"> </w:t>
      </w:r>
      <w:r w:rsidRPr="00BE4D9C">
        <w:rPr>
          <w:rStyle w:val="scroll-codedefaultnewcontentcolor1"/>
          <w:rFonts w:eastAsia="monospace"/>
          <w:color w:val="auto"/>
        </w:rPr>
        <w:t>repeate</w:t>
      </w:r>
      <w:r w:rsidRPr="00BE4D9C">
        <w:rPr>
          <w:rStyle w:val="scroll-codedefaultnewcontentplain"/>
          <w:color w:val="auto"/>
        </w:rPr>
        <w:t>=</w:t>
      </w:r>
      <w:r w:rsidRPr="00BE4D9C">
        <w:rPr>
          <w:rStyle w:val="scroll-codedefaultnewcontentstring"/>
          <w:color w:val="auto"/>
        </w:rPr>
        <w:t>"0"</w:t>
      </w:r>
      <w:r w:rsidRPr="00BE4D9C">
        <w:rPr>
          <w:rStyle w:val="scroll-codedefaultnewcontentplain"/>
          <w:color w:val="auto"/>
        </w:rPr>
        <w:t>&gt;</w:t>
      </w:r>
    </w:p>
    <w:p w14:paraId="7F55C5B9" w14:textId="77777777" w:rsidR="00BE4D9C" w:rsidRPr="00BE4D9C" w:rsidRDefault="00BE4D9C" w:rsidP="00BE4D9C">
      <w:pPr>
        <w:pStyle w:val="affa"/>
      </w:pPr>
      <w:r w:rsidRPr="00BE4D9C">
        <w:rPr>
          <w:rStyle w:val="scroll-codedefaultnewcontentplain"/>
          <w:color w:val="auto"/>
        </w:rPr>
        <w:t xml:space="preserve">            &lt;</w:t>
      </w:r>
      <w:r w:rsidRPr="00BE4D9C">
        <w:rPr>
          <w:rStyle w:val="scroll-codedefaultnewcontentkeyword"/>
          <w:b w:val="0"/>
          <w:bCs w:val="0"/>
          <w:color w:val="auto"/>
        </w:rPr>
        <w:t>td</w:t>
      </w:r>
      <w:r w:rsidRPr="00BE4D9C">
        <w:rPr>
          <w:rStyle w:val="scroll-codedefaultnewcontentplain"/>
          <w:color w:val="auto"/>
        </w:rPr>
        <w:t>&gt;&lt;</w:t>
      </w:r>
      <w:r w:rsidRPr="00BE4D9C">
        <w:rPr>
          <w:rStyle w:val="scroll-codedefaultnewcontentkeyword"/>
          <w:b w:val="0"/>
          <w:bCs w:val="0"/>
          <w:color w:val="auto"/>
        </w:rPr>
        <w:t>component</w:t>
      </w:r>
      <w:r w:rsidRPr="00BE4D9C">
        <w:rPr>
          <w:rStyle w:val="scroll-codedefaultnewcontentplain"/>
          <w:color w:val="auto"/>
        </w:rPr>
        <w:t xml:space="preserve"> </w:t>
      </w:r>
      <w:r w:rsidRPr="00BE4D9C">
        <w:rPr>
          <w:rStyle w:val="scroll-codedefaultnewcontentcolor1"/>
          <w:rFonts w:eastAsia="monospace"/>
          <w:color w:val="auto"/>
        </w:rPr>
        <w:t>captionfield</w:t>
      </w:r>
      <w:r w:rsidRPr="00BE4D9C">
        <w:rPr>
          <w:rStyle w:val="scroll-codedefaultnewcontentplain"/>
          <w:color w:val="auto"/>
        </w:rPr>
        <w:t>=</w:t>
      </w:r>
      <w:r w:rsidRPr="00BE4D9C">
        <w:rPr>
          <w:rStyle w:val="scroll-codedefaultnewcontentstring"/>
          <w:color w:val="auto"/>
        </w:rPr>
        <w:t>"FULLNAME"</w:t>
      </w:r>
      <w:r w:rsidRPr="00BE4D9C">
        <w:rPr>
          <w:rStyle w:val="scroll-codedefaultnewcontentplain"/>
          <w:color w:val="auto"/>
        </w:rPr>
        <w:t xml:space="preserve"> </w:t>
      </w:r>
      <w:r w:rsidRPr="00BE4D9C">
        <w:rPr>
          <w:rStyle w:val="scroll-codedefaultnewcontentcolor1"/>
          <w:rFonts w:eastAsia="monospace"/>
          <w:color w:val="auto"/>
        </w:rPr>
        <w:t>cmptype</w:t>
      </w:r>
      <w:r w:rsidRPr="00BE4D9C">
        <w:rPr>
          <w:rStyle w:val="scroll-codedefaultnewcontentplain"/>
          <w:color w:val="auto"/>
        </w:rPr>
        <w:t>=</w:t>
      </w:r>
      <w:r w:rsidRPr="00BE4D9C">
        <w:rPr>
          <w:rStyle w:val="scroll-codedefaultnewcontentstring"/>
          <w:color w:val="auto"/>
        </w:rPr>
        <w:t>"Label"</w:t>
      </w:r>
      <w:r w:rsidRPr="00BE4D9C">
        <w:rPr>
          <w:rStyle w:val="scroll-codedefaultnewcontentplain"/>
          <w:color w:val="auto"/>
        </w:rPr>
        <w:t>&gt;&lt;/</w:t>
      </w:r>
      <w:r w:rsidRPr="00BE4D9C">
        <w:rPr>
          <w:rStyle w:val="scroll-codedefaultnewcontentkeyword"/>
          <w:b w:val="0"/>
          <w:bCs w:val="0"/>
          <w:color w:val="auto"/>
        </w:rPr>
        <w:t>component</w:t>
      </w:r>
      <w:r w:rsidRPr="00BE4D9C">
        <w:rPr>
          <w:rStyle w:val="scroll-codedefaultnewcontentplain"/>
          <w:color w:val="auto"/>
        </w:rPr>
        <w:t>&gt;&lt;/</w:t>
      </w:r>
      <w:r w:rsidRPr="00BE4D9C">
        <w:rPr>
          <w:rStyle w:val="scroll-codedefaultnewcontentkeyword"/>
          <w:b w:val="0"/>
          <w:bCs w:val="0"/>
          <w:color w:val="auto"/>
        </w:rPr>
        <w:t>td</w:t>
      </w:r>
      <w:r w:rsidRPr="00BE4D9C">
        <w:rPr>
          <w:rStyle w:val="scroll-codedefaultnewcontentplain"/>
          <w:color w:val="auto"/>
        </w:rPr>
        <w:t>&gt;</w:t>
      </w:r>
    </w:p>
    <w:p w14:paraId="188F4338" w14:textId="77777777" w:rsidR="00BE4D9C" w:rsidRPr="00BE4D9C" w:rsidRDefault="00BE4D9C" w:rsidP="00BE4D9C">
      <w:pPr>
        <w:pStyle w:val="affa"/>
      </w:pPr>
      <w:r w:rsidRPr="00BE4D9C">
        <w:rPr>
          <w:rStyle w:val="scroll-codedefaultnewcontentplain"/>
          <w:color w:val="auto"/>
        </w:rPr>
        <w:t xml:space="preserve">            &lt;</w:t>
      </w:r>
      <w:r w:rsidRPr="00BE4D9C">
        <w:rPr>
          <w:rStyle w:val="scroll-codedefaultnewcontentkeyword"/>
          <w:b w:val="0"/>
          <w:bCs w:val="0"/>
          <w:color w:val="auto"/>
        </w:rPr>
        <w:t>td</w:t>
      </w:r>
      <w:r w:rsidRPr="00BE4D9C">
        <w:rPr>
          <w:rStyle w:val="scroll-codedefaultnewcontentplain"/>
          <w:color w:val="auto"/>
        </w:rPr>
        <w:t>&gt;&lt;</w:t>
      </w:r>
      <w:r w:rsidRPr="00BE4D9C">
        <w:rPr>
          <w:rStyle w:val="scroll-codedefaultnewcontentkeyword"/>
          <w:b w:val="0"/>
          <w:bCs w:val="0"/>
          <w:color w:val="auto"/>
        </w:rPr>
        <w:t>component</w:t>
      </w:r>
      <w:r w:rsidRPr="00BE4D9C">
        <w:rPr>
          <w:rStyle w:val="scroll-codedefaultnewcontentplain"/>
          <w:color w:val="auto"/>
        </w:rPr>
        <w:t xml:space="preserve"> </w:t>
      </w:r>
      <w:r w:rsidRPr="00BE4D9C">
        <w:rPr>
          <w:rStyle w:val="scroll-codedefaultnewcontentcolor1"/>
          <w:rFonts w:eastAsia="monospace"/>
          <w:color w:val="auto"/>
        </w:rPr>
        <w:t>captionfield</w:t>
      </w:r>
      <w:r w:rsidRPr="00BE4D9C">
        <w:rPr>
          <w:rStyle w:val="scroll-codedefaultnewcontentplain"/>
          <w:color w:val="auto"/>
        </w:rPr>
        <w:t>=</w:t>
      </w:r>
      <w:r w:rsidRPr="00BE4D9C">
        <w:rPr>
          <w:rStyle w:val="scroll-codedefaultnewcontentstring"/>
          <w:color w:val="auto"/>
        </w:rPr>
        <w:t>"EMPLOYEE_FIO"</w:t>
      </w:r>
      <w:r w:rsidRPr="00BE4D9C">
        <w:rPr>
          <w:rStyle w:val="scroll-codedefaultnewcontentplain"/>
          <w:color w:val="auto"/>
        </w:rPr>
        <w:t xml:space="preserve"> </w:t>
      </w:r>
      <w:r w:rsidRPr="00BE4D9C">
        <w:rPr>
          <w:rStyle w:val="scroll-codedefaultnewcontentcolor1"/>
          <w:rFonts w:eastAsia="monospace"/>
          <w:color w:val="auto"/>
        </w:rPr>
        <w:t>cmptype</w:t>
      </w:r>
      <w:r w:rsidRPr="00BE4D9C">
        <w:rPr>
          <w:rStyle w:val="scroll-codedefaultnewcontentplain"/>
          <w:color w:val="auto"/>
        </w:rPr>
        <w:t>=</w:t>
      </w:r>
      <w:r w:rsidRPr="00BE4D9C">
        <w:rPr>
          <w:rStyle w:val="scroll-codedefaultnewcontentstring"/>
          <w:color w:val="auto"/>
        </w:rPr>
        <w:t>"Label"</w:t>
      </w:r>
      <w:r w:rsidRPr="00BE4D9C">
        <w:rPr>
          <w:rStyle w:val="scroll-codedefaultnewcontentplain"/>
          <w:color w:val="auto"/>
        </w:rPr>
        <w:t>&gt;&lt;/</w:t>
      </w:r>
      <w:r w:rsidRPr="00BE4D9C">
        <w:rPr>
          <w:rStyle w:val="scroll-codedefaultnewcontentkeyword"/>
          <w:b w:val="0"/>
          <w:bCs w:val="0"/>
          <w:color w:val="auto"/>
        </w:rPr>
        <w:t>component</w:t>
      </w:r>
      <w:r w:rsidRPr="00BE4D9C">
        <w:rPr>
          <w:rStyle w:val="scroll-codedefaultnewcontentplain"/>
          <w:color w:val="auto"/>
        </w:rPr>
        <w:t>&gt;&lt;/</w:t>
      </w:r>
      <w:r w:rsidRPr="00BE4D9C">
        <w:rPr>
          <w:rStyle w:val="scroll-codedefaultnewcontentkeyword"/>
          <w:b w:val="0"/>
          <w:bCs w:val="0"/>
          <w:color w:val="auto"/>
        </w:rPr>
        <w:t>td</w:t>
      </w:r>
      <w:r w:rsidRPr="00BE4D9C">
        <w:rPr>
          <w:rStyle w:val="scroll-codedefaultnewcontentplain"/>
          <w:color w:val="auto"/>
        </w:rPr>
        <w:t>&gt;</w:t>
      </w:r>
    </w:p>
    <w:p w14:paraId="4B127C4E" w14:textId="77777777" w:rsidR="00BE4D9C" w:rsidRPr="00BE4D9C" w:rsidRDefault="00BE4D9C" w:rsidP="00BE4D9C">
      <w:pPr>
        <w:pStyle w:val="affa"/>
      </w:pPr>
      <w:r w:rsidRPr="00BE4D9C">
        <w:rPr>
          <w:rStyle w:val="scroll-codedefaultnewcontentplain"/>
          <w:color w:val="auto"/>
        </w:rPr>
        <w:t xml:space="preserve">            &lt;</w:t>
      </w:r>
      <w:r w:rsidRPr="00BE4D9C">
        <w:rPr>
          <w:rStyle w:val="scroll-codedefaultnewcontentkeyword"/>
          <w:b w:val="0"/>
          <w:bCs w:val="0"/>
          <w:color w:val="auto"/>
        </w:rPr>
        <w:t>td</w:t>
      </w:r>
      <w:r w:rsidRPr="00BE4D9C">
        <w:rPr>
          <w:rStyle w:val="scroll-codedefaultnewcontentplain"/>
          <w:color w:val="auto"/>
        </w:rPr>
        <w:t>&gt;&lt;</w:t>
      </w:r>
      <w:r w:rsidRPr="00BE4D9C">
        <w:rPr>
          <w:rStyle w:val="scroll-codedefaultnewcontentkeyword"/>
          <w:b w:val="0"/>
          <w:bCs w:val="0"/>
          <w:color w:val="auto"/>
        </w:rPr>
        <w:t>component</w:t>
      </w:r>
      <w:r w:rsidRPr="00BE4D9C">
        <w:rPr>
          <w:rStyle w:val="scroll-codedefaultnewcontentplain"/>
          <w:color w:val="auto"/>
        </w:rPr>
        <w:t xml:space="preserve"> </w:t>
      </w:r>
      <w:r w:rsidRPr="00BE4D9C">
        <w:rPr>
          <w:rStyle w:val="scroll-codedefaultnewcontentcolor1"/>
          <w:rFonts w:eastAsia="monospace"/>
          <w:color w:val="auto"/>
        </w:rPr>
        <w:t>captionfield</w:t>
      </w:r>
      <w:r w:rsidRPr="00BE4D9C">
        <w:rPr>
          <w:rStyle w:val="scroll-codedefaultnewcontentplain"/>
          <w:color w:val="auto"/>
        </w:rPr>
        <w:t>=</w:t>
      </w:r>
      <w:r w:rsidRPr="00BE4D9C">
        <w:rPr>
          <w:rStyle w:val="scroll-codedefaultnewcontentstring"/>
          <w:color w:val="auto"/>
        </w:rPr>
        <w:t>"JOBTITLE"</w:t>
      </w:r>
      <w:r w:rsidRPr="00BE4D9C">
        <w:rPr>
          <w:rStyle w:val="scroll-codedefaultnewcontentplain"/>
          <w:color w:val="auto"/>
        </w:rPr>
        <w:t xml:space="preserve"> </w:t>
      </w:r>
      <w:r w:rsidRPr="00BE4D9C">
        <w:rPr>
          <w:rStyle w:val="scroll-codedefaultnewcontentcolor1"/>
          <w:rFonts w:eastAsia="monospace"/>
          <w:color w:val="auto"/>
        </w:rPr>
        <w:t>cmptype</w:t>
      </w:r>
      <w:r w:rsidRPr="00BE4D9C">
        <w:rPr>
          <w:rStyle w:val="scroll-codedefaultnewcontentplain"/>
          <w:color w:val="auto"/>
        </w:rPr>
        <w:t>=</w:t>
      </w:r>
      <w:r w:rsidRPr="00BE4D9C">
        <w:rPr>
          <w:rStyle w:val="scroll-codedefaultnewcontentstring"/>
          <w:color w:val="auto"/>
        </w:rPr>
        <w:t>"Label"</w:t>
      </w:r>
      <w:r w:rsidRPr="00BE4D9C">
        <w:rPr>
          <w:rStyle w:val="scroll-codedefaultnewcontentplain"/>
          <w:color w:val="auto"/>
        </w:rPr>
        <w:t>&gt;&lt;/</w:t>
      </w:r>
      <w:r w:rsidRPr="00BE4D9C">
        <w:rPr>
          <w:rStyle w:val="scroll-codedefaultnewcontentkeyword"/>
          <w:b w:val="0"/>
          <w:bCs w:val="0"/>
          <w:color w:val="auto"/>
        </w:rPr>
        <w:t>component</w:t>
      </w:r>
      <w:r w:rsidRPr="00BE4D9C">
        <w:rPr>
          <w:rStyle w:val="scroll-codedefaultnewcontentplain"/>
          <w:color w:val="auto"/>
        </w:rPr>
        <w:t>&gt;&lt;/</w:t>
      </w:r>
      <w:r w:rsidRPr="00BE4D9C">
        <w:rPr>
          <w:rStyle w:val="scroll-codedefaultnewcontentkeyword"/>
          <w:b w:val="0"/>
          <w:bCs w:val="0"/>
          <w:color w:val="auto"/>
        </w:rPr>
        <w:t>td</w:t>
      </w:r>
      <w:r w:rsidRPr="00BE4D9C">
        <w:rPr>
          <w:rStyle w:val="scroll-codedefaultnewcontentplain"/>
          <w:color w:val="auto"/>
        </w:rPr>
        <w:t>&gt;</w:t>
      </w:r>
    </w:p>
    <w:p w14:paraId="1F37A8AF" w14:textId="77777777" w:rsidR="00BE4D9C" w:rsidRPr="00BE4D9C" w:rsidRDefault="00BE4D9C" w:rsidP="00BE4D9C">
      <w:pPr>
        <w:pStyle w:val="affa"/>
      </w:pPr>
      <w:r w:rsidRPr="00BE4D9C">
        <w:rPr>
          <w:rStyle w:val="scroll-codedefaultnewcontentplain"/>
          <w:color w:val="auto"/>
        </w:rPr>
        <w:t xml:space="preserve">            &lt;</w:t>
      </w:r>
      <w:r w:rsidRPr="00BE4D9C">
        <w:rPr>
          <w:rStyle w:val="scroll-codedefaultnewcontentkeyword"/>
          <w:b w:val="0"/>
          <w:bCs w:val="0"/>
          <w:color w:val="auto"/>
        </w:rPr>
        <w:t>td</w:t>
      </w:r>
      <w:r w:rsidRPr="00BE4D9C">
        <w:rPr>
          <w:rStyle w:val="scroll-codedefaultnewcontentplain"/>
          <w:color w:val="auto"/>
        </w:rPr>
        <w:t>&gt;&lt;</w:t>
      </w:r>
      <w:r w:rsidRPr="00BE4D9C">
        <w:rPr>
          <w:rStyle w:val="scroll-codedefaultnewcontentkeyword"/>
          <w:b w:val="0"/>
          <w:bCs w:val="0"/>
          <w:color w:val="auto"/>
        </w:rPr>
        <w:t>component</w:t>
      </w:r>
      <w:r w:rsidRPr="00BE4D9C">
        <w:rPr>
          <w:rStyle w:val="scroll-codedefaultnewcontentplain"/>
          <w:color w:val="auto"/>
        </w:rPr>
        <w:t xml:space="preserve"> </w:t>
      </w:r>
      <w:r w:rsidRPr="00BE4D9C">
        <w:rPr>
          <w:rStyle w:val="scroll-codedefaultnewcontentcolor1"/>
          <w:rFonts w:eastAsia="monospace"/>
          <w:color w:val="auto"/>
        </w:rPr>
        <w:t>captionfield</w:t>
      </w:r>
      <w:r w:rsidRPr="00BE4D9C">
        <w:rPr>
          <w:rStyle w:val="scroll-codedefaultnewcontentplain"/>
          <w:color w:val="auto"/>
        </w:rPr>
        <w:t>=</w:t>
      </w:r>
      <w:r w:rsidRPr="00BE4D9C">
        <w:rPr>
          <w:rStyle w:val="scroll-codedefaultnewcontentstring"/>
          <w:color w:val="auto"/>
        </w:rPr>
        <w:t>"AGENT_FIO"</w:t>
      </w:r>
      <w:r w:rsidRPr="00BE4D9C">
        <w:rPr>
          <w:rStyle w:val="scroll-codedefaultnewcontentplain"/>
          <w:color w:val="auto"/>
        </w:rPr>
        <w:t xml:space="preserve"> </w:t>
      </w:r>
      <w:r w:rsidRPr="00BE4D9C">
        <w:rPr>
          <w:rStyle w:val="scroll-codedefaultnewcontentcolor1"/>
          <w:rFonts w:eastAsia="monospace"/>
          <w:color w:val="auto"/>
        </w:rPr>
        <w:t>cmptype</w:t>
      </w:r>
      <w:r w:rsidRPr="00BE4D9C">
        <w:rPr>
          <w:rStyle w:val="scroll-codedefaultnewcontentplain"/>
          <w:color w:val="auto"/>
        </w:rPr>
        <w:t>=</w:t>
      </w:r>
      <w:r w:rsidRPr="00BE4D9C">
        <w:rPr>
          <w:rStyle w:val="scroll-codedefaultnewcontentstring"/>
          <w:color w:val="auto"/>
        </w:rPr>
        <w:t>"Label"</w:t>
      </w:r>
      <w:r w:rsidRPr="00BE4D9C">
        <w:rPr>
          <w:rStyle w:val="scroll-codedefaultnewcontentplain"/>
          <w:color w:val="auto"/>
        </w:rPr>
        <w:t>&gt;&lt;/</w:t>
      </w:r>
      <w:r w:rsidRPr="00BE4D9C">
        <w:rPr>
          <w:rStyle w:val="scroll-codedefaultnewcontentkeyword"/>
          <w:b w:val="0"/>
          <w:bCs w:val="0"/>
          <w:color w:val="auto"/>
        </w:rPr>
        <w:t>component</w:t>
      </w:r>
      <w:r w:rsidRPr="00BE4D9C">
        <w:rPr>
          <w:rStyle w:val="scroll-codedefaultnewcontentplain"/>
          <w:color w:val="auto"/>
        </w:rPr>
        <w:t>&gt;&lt;/</w:t>
      </w:r>
      <w:r w:rsidRPr="00BE4D9C">
        <w:rPr>
          <w:rStyle w:val="scroll-codedefaultnewcontentkeyword"/>
          <w:b w:val="0"/>
          <w:bCs w:val="0"/>
          <w:color w:val="auto"/>
        </w:rPr>
        <w:t>td</w:t>
      </w:r>
      <w:r w:rsidRPr="00BE4D9C">
        <w:rPr>
          <w:rStyle w:val="scroll-codedefaultnewcontentplain"/>
          <w:color w:val="auto"/>
        </w:rPr>
        <w:t>&gt;</w:t>
      </w:r>
    </w:p>
    <w:p w14:paraId="354F0E14" w14:textId="77777777" w:rsidR="00BE4D9C" w:rsidRPr="00BE4D9C" w:rsidRDefault="00BE4D9C" w:rsidP="00BE4D9C">
      <w:pPr>
        <w:pStyle w:val="affa"/>
      </w:pPr>
      <w:r w:rsidRPr="00BE4D9C">
        <w:rPr>
          <w:rStyle w:val="scroll-codedefaultnewcontentplain"/>
          <w:color w:val="auto"/>
        </w:rPr>
        <w:t xml:space="preserve">            &lt;</w:t>
      </w:r>
      <w:r w:rsidRPr="00BE4D9C">
        <w:rPr>
          <w:rStyle w:val="scroll-codedefaultnewcontentkeyword"/>
          <w:b w:val="0"/>
          <w:bCs w:val="0"/>
          <w:color w:val="auto"/>
        </w:rPr>
        <w:t>td</w:t>
      </w:r>
      <w:r w:rsidRPr="00BE4D9C">
        <w:rPr>
          <w:rStyle w:val="scroll-codedefaultnewcontentplain"/>
          <w:color w:val="auto"/>
        </w:rPr>
        <w:t>&gt;&lt;</w:t>
      </w:r>
      <w:r w:rsidRPr="00BE4D9C">
        <w:rPr>
          <w:rStyle w:val="scroll-codedefaultnewcontentkeyword"/>
          <w:b w:val="0"/>
          <w:bCs w:val="0"/>
          <w:color w:val="auto"/>
        </w:rPr>
        <w:t>component</w:t>
      </w:r>
      <w:r w:rsidRPr="00BE4D9C">
        <w:rPr>
          <w:rStyle w:val="scroll-codedefaultnewcontentplain"/>
          <w:color w:val="auto"/>
        </w:rPr>
        <w:t xml:space="preserve"> </w:t>
      </w:r>
      <w:r w:rsidRPr="00BE4D9C">
        <w:rPr>
          <w:rStyle w:val="scroll-codedefaultnewcontentcolor1"/>
          <w:rFonts w:eastAsia="monospace"/>
          <w:color w:val="auto"/>
        </w:rPr>
        <w:t>captionfield</w:t>
      </w:r>
      <w:r w:rsidRPr="00BE4D9C">
        <w:rPr>
          <w:rStyle w:val="scroll-codedefaultnewcontentplain"/>
          <w:color w:val="auto"/>
        </w:rPr>
        <w:t>=</w:t>
      </w:r>
      <w:r w:rsidRPr="00BE4D9C">
        <w:rPr>
          <w:rStyle w:val="scroll-codedefaultnewcontentstring"/>
          <w:color w:val="auto"/>
        </w:rPr>
        <w:t>"CONTACT"</w:t>
      </w:r>
      <w:r w:rsidRPr="00BE4D9C">
        <w:rPr>
          <w:rStyle w:val="scroll-codedefaultnewcontentplain"/>
          <w:color w:val="auto"/>
        </w:rPr>
        <w:t xml:space="preserve"> </w:t>
      </w:r>
      <w:r w:rsidRPr="00BE4D9C">
        <w:rPr>
          <w:rStyle w:val="scroll-codedefaultnewcontentcolor1"/>
          <w:rFonts w:eastAsia="monospace"/>
          <w:color w:val="auto"/>
        </w:rPr>
        <w:t>cmptype</w:t>
      </w:r>
      <w:r w:rsidRPr="00BE4D9C">
        <w:rPr>
          <w:rStyle w:val="scroll-codedefaultnewcontentplain"/>
          <w:color w:val="auto"/>
        </w:rPr>
        <w:t>=</w:t>
      </w:r>
      <w:r w:rsidRPr="00BE4D9C">
        <w:rPr>
          <w:rStyle w:val="scroll-codedefaultnewcontentstring"/>
          <w:color w:val="auto"/>
        </w:rPr>
        <w:t>"Label"</w:t>
      </w:r>
      <w:r w:rsidRPr="00BE4D9C">
        <w:rPr>
          <w:rStyle w:val="scroll-codedefaultnewcontentplain"/>
          <w:color w:val="auto"/>
        </w:rPr>
        <w:t>&gt;&lt;/</w:t>
      </w:r>
      <w:r w:rsidRPr="00BE4D9C">
        <w:rPr>
          <w:rStyle w:val="scroll-codedefaultnewcontentkeyword"/>
          <w:b w:val="0"/>
          <w:bCs w:val="0"/>
          <w:color w:val="auto"/>
        </w:rPr>
        <w:t>component</w:t>
      </w:r>
      <w:r w:rsidRPr="00BE4D9C">
        <w:rPr>
          <w:rStyle w:val="scroll-codedefaultnewcontentplain"/>
          <w:color w:val="auto"/>
        </w:rPr>
        <w:t>&gt;&lt;/</w:t>
      </w:r>
      <w:r w:rsidRPr="00BE4D9C">
        <w:rPr>
          <w:rStyle w:val="scroll-codedefaultnewcontentkeyword"/>
          <w:b w:val="0"/>
          <w:bCs w:val="0"/>
          <w:color w:val="auto"/>
        </w:rPr>
        <w:t>td</w:t>
      </w:r>
      <w:r w:rsidRPr="00BE4D9C">
        <w:rPr>
          <w:rStyle w:val="scroll-codedefaultnewcontentplain"/>
          <w:color w:val="auto"/>
        </w:rPr>
        <w:t>&gt;</w:t>
      </w:r>
    </w:p>
    <w:p w14:paraId="34DBDA33" w14:textId="77777777" w:rsidR="00BE4D9C" w:rsidRPr="00BE4D9C" w:rsidRDefault="00BE4D9C" w:rsidP="00BE4D9C">
      <w:pPr>
        <w:pStyle w:val="affa"/>
      </w:pPr>
      <w:r w:rsidRPr="00BE4D9C">
        <w:rPr>
          <w:rStyle w:val="scroll-codedefaultnewcontentplain"/>
          <w:color w:val="auto"/>
        </w:rPr>
        <w:t xml:space="preserve">            &lt;</w:t>
      </w:r>
      <w:r w:rsidRPr="00BE4D9C">
        <w:rPr>
          <w:rStyle w:val="scroll-codedefaultnewcontentkeyword"/>
          <w:b w:val="0"/>
          <w:bCs w:val="0"/>
          <w:color w:val="auto"/>
        </w:rPr>
        <w:t>td</w:t>
      </w:r>
      <w:r w:rsidRPr="00BE4D9C">
        <w:rPr>
          <w:rStyle w:val="scroll-codedefaultnewcontentplain"/>
          <w:color w:val="auto"/>
        </w:rPr>
        <w:t>&gt;&lt;</w:t>
      </w:r>
      <w:r w:rsidRPr="00BE4D9C">
        <w:rPr>
          <w:rStyle w:val="scroll-codedefaultnewcontentkeyword"/>
          <w:b w:val="0"/>
          <w:bCs w:val="0"/>
          <w:color w:val="auto"/>
        </w:rPr>
        <w:t>component</w:t>
      </w:r>
      <w:r w:rsidRPr="00BE4D9C">
        <w:rPr>
          <w:rStyle w:val="scroll-codedefaultnewcontentplain"/>
          <w:color w:val="auto"/>
        </w:rPr>
        <w:t xml:space="preserve"> </w:t>
      </w:r>
      <w:r w:rsidRPr="00BE4D9C">
        <w:rPr>
          <w:rStyle w:val="scroll-codedefaultnewcontentcolor1"/>
          <w:rFonts w:eastAsia="monospace"/>
          <w:color w:val="auto"/>
        </w:rPr>
        <w:t>captionfield</w:t>
      </w:r>
      <w:r w:rsidRPr="00BE4D9C">
        <w:rPr>
          <w:rStyle w:val="scroll-codedefaultnewcontentplain"/>
          <w:color w:val="auto"/>
        </w:rPr>
        <w:t>=</w:t>
      </w:r>
      <w:r w:rsidRPr="00BE4D9C">
        <w:rPr>
          <w:rStyle w:val="scroll-codedefaultnewcontentstring"/>
          <w:color w:val="auto"/>
        </w:rPr>
        <w:t>"ADD_DATE"</w:t>
      </w:r>
      <w:r w:rsidRPr="00BE4D9C">
        <w:rPr>
          <w:rStyle w:val="scroll-codedefaultnewcontentplain"/>
          <w:color w:val="auto"/>
        </w:rPr>
        <w:t xml:space="preserve"> </w:t>
      </w:r>
      <w:r w:rsidRPr="00BE4D9C">
        <w:rPr>
          <w:rStyle w:val="scroll-codedefaultnewcontentcolor1"/>
          <w:rFonts w:eastAsia="monospace"/>
          <w:color w:val="auto"/>
        </w:rPr>
        <w:t>cmptype</w:t>
      </w:r>
      <w:r w:rsidRPr="00BE4D9C">
        <w:rPr>
          <w:rStyle w:val="scroll-codedefaultnewcontentplain"/>
          <w:color w:val="auto"/>
        </w:rPr>
        <w:t>=</w:t>
      </w:r>
      <w:r w:rsidRPr="00BE4D9C">
        <w:rPr>
          <w:rStyle w:val="scroll-codedefaultnewcontentstring"/>
          <w:color w:val="auto"/>
        </w:rPr>
        <w:t>"Label"</w:t>
      </w:r>
      <w:r w:rsidRPr="00BE4D9C">
        <w:rPr>
          <w:rStyle w:val="scroll-codedefaultnewcontentplain"/>
          <w:color w:val="auto"/>
        </w:rPr>
        <w:t>&gt;&lt;/</w:t>
      </w:r>
      <w:r w:rsidRPr="00BE4D9C">
        <w:rPr>
          <w:rStyle w:val="scroll-codedefaultnewcontentkeyword"/>
          <w:b w:val="0"/>
          <w:bCs w:val="0"/>
          <w:color w:val="auto"/>
        </w:rPr>
        <w:t>component</w:t>
      </w:r>
      <w:r w:rsidRPr="00BE4D9C">
        <w:rPr>
          <w:rStyle w:val="scroll-codedefaultnewcontentplain"/>
          <w:color w:val="auto"/>
        </w:rPr>
        <w:t>&gt;&lt;/</w:t>
      </w:r>
      <w:r w:rsidRPr="00BE4D9C">
        <w:rPr>
          <w:rStyle w:val="scroll-codedefaultnewcontentkeyword"/>
          <w:b w:val="0"/>
          <w:bCs w:val="0"/>
          <w:color w:val="auto"/>
        </w:rPr>
        <w:t>td</w:t>
      </w:r>
      <w:r w:rsidRPr="00BE4D9C">
        <w:rPr>
          <w:rStyle w:val="scroll-codedefaultnewcontentplain"/>
          <w:color w:val="auto"/>
        </w:rPr>
        <w:t>&gt;</w:t>
      </w:r>
    </w:p>
    <w:p w14:paraId="714EB48F" w14:textId="77777777" w:rsidR="00BE4D9C" w:rsidRPr="00BE4D9C" w:rsidRDefault="00BE4D9C" w:rsidP="00BE4D9C">
      <w:pPr>
        <w:pStyle w:val="affa"/>
      </w:pPr>
      <w:r w:rsidRPr="00BE4D9C">
        <w:rPr>
          <w:rStyle w:val="scroll-codedefaultnewcontentplain"/>
          <w:color w:val="auto"/>
        </w:rPr>
        <w:t xml:space="preserve">        &lt;/</w:t>
      </w:r>
      <w:r w:rsidRPr="00BE4D9C">
        <w:rPr>
          <w:rStyle w:val="scroll-codedefaultnewcontentkeyword"/>
          <w:b w:val="0"/>
          <w:bCs w:val="0"/>
          <w:color w:val="auto"/>
        </w:rPr>
        <w:t>tr</w:t>
      </w:r>
      <w:r w:rsidRPr="00BE4D9C">
        <w:rPr>
          <w:rStyle w:val="scroll-codedefaultnewcontentplain"/>
          <w:color w:val="auto"/>
        </w:rPr>
        <w:t>&gt;</w:t>
      </w:r>
    </w:p>
    <w:p w14:paraId="7371D093" w14:textId="77777777" w:rsidR="00BE4D9C" w:rsidRPr="00BE4D9C" w:rsidRDefault="00BE4D9C" w:rsidP="00BE4D9C">
      <w:pPr>
        <w:pStyle w:val="affa"/>
      </w:pPr>
      <w:r w:rsidRPr="00BE4D9C">
        <w:rPr>
          <w:rStyle w:val="scroll-codedefaultnewcontentplain"/>
          <w:color w:val="auto"/>
        </w:rPr>
        <w:t xml:space="preserve">    &lt;/</w:t>
      </w:r>
      <w:r w:rsidRPr="00BE4D9C">
        <w:rPr>
          <w:rStyle w:val="scroll-codedefaultnewcontentkeyword"/>
          <w:b w:val="0"/>
          <w:bCs w:val="0"/>
          <w:color w:val="auto"/>
        </w:rPr>
        <w:t>tbody</w:t>
      </w:r>
      <w:r w:rsidRPr="00BE4D9C">
        <w:rPr>
          <w:rStyle w:val="scroll-codedefaultnewcontentplain"/>
          <w:color w:val="auto"/>
        </w:rPr>
        <w:t>&gt;</w:t>
      </w:r>
    </w:p>
    <w:p w14:paraId="705B96B4" w14:textId="77777777" w:rsidR="00BE4D9C" w:rsidRPr="00BE4D9C" w:rsidRDefault="00BE4D9C" w:rsidP="00BE4D9C">
      <w:pPr>
        <w:pStyle w:val="affa"/>
      </w:pPr>
      <w:r w:rsidRPr="00BE4D9C">
        <w:rPr>
          <w:rStyle w:val="scroll-codedefaultnewcontentplain"/>
          <w:color w:val="auto"/>
        </w:rPr>
        <w:t>&lt;/</w:t>
      </w:r>
      <w:r w:rsidRPr="00BE4D9C">
        <w:rPr>
          <w:rStyle w:val="scroll-codedefaultnewcontentkeyword"/>
          <w:b w:val="0"/>
          <w:bCs w:val="0"/>
          <w:color w:val="auto"/>
        </w:rPr>
        <w:t>table</w:t>
      </w:r>
      <w:r w:rsidRPr="00BE4D9C">
        <w:rPr>
          <w:rStyle w:val="scroll-codedefaultnewcontentplain"/>
          <w:color w:val="auto"/>
        </w:rPr>
        <w:t>&gt;</w:t>
      </w:r>
    </w:p>
    <w:p w14:paraId="04B1689C" w14:textId="77777777" w:rsidR="00BE4D9C" w:rsidRPr="00BE4D9C" w:rsidRDefault="00BE4D9C" w:rsidP="00BE4D9C">
      <w:pPr>
        <w:pStyle w:val="affa"/>
      </w:pPr>
      <w:r w:rsidRPr="00BE4D9C">
        <w:rPr>
          <w:rStyle w:val="scroll-codedefaultnewcontentplain"/>
          <w:color w:val="auto"/>
        </w:rPr>
        <w:t>&lt;/</w:t>
      </w:r>
      <w:r w:rsidRPr="00BE4D9C">
        <w:rPr>
          <w:rStyle w:val="scroll-codedefaultnewcontentkeyword"/>
          <w:b w:val="0"/>
          <w:bCs w:val="0"/>
          <w:color w:val="auto"/>
        </w:rPr>
        <w:t>div</w:t>
      </w:r>
      <w:r w:rsidRPr="00BE4D9C">
        <w:rPr>
          <w:rStyle w:val="scroll-codedefaultnewcontentplain"/>
          <w:color w:val="auto"/>
        </w:rPr>
        <w:t>&gt;</w:t>
      </w:r>
    </w:p>
    <w:p w14:paraId="2506EDD5" w14:textId="77777777" w:rsidR="00BE4D9C" w:rsidRPr="00BE4D9C" w:rsidRDefault="00BE4D9C" w:rsidP="00BE4D9C">
      <w:pPr>
        <w:pStyle w:val="affa"/>
      </w:pPr>
      <w:r w:rsidRPr="00BE4D9C">
        <w:rPr>
          <w:rStyle w:val="scroll-codedefaultnewcontentplain"/>
          <w:color w:val="auto"/>
        </w:rPr>
        <w:t>&lt;</w:t>
      </w:r>
      <w:r w:rsidRPr="00BE4D9C">
        <w:rPr>
          <w:rStyle w:val="scroll-codedefaultnewcontentkeyword"/>
          <w:b w:val="0"/>
          <w:bCs w:val="0"/>
          <w:color w:val="auto"/>
        </w:rPr>
        <w:t>style</w:t>
      </w:r>
      <w:r w:rsidRPr="00BE4D9C">
        <w:rPr>
          <w:rStyle w:val="scroll-codedefaultnewcontentplain"/>
          <w:color w:val="auto"/>
        </w:rPr>
        <w:t xml:space="preserve"> </w:t>
      </w:r>
      <w:r w:rsidRPr="00BE4D9C">
        <w:rPr>
          <w:rStyle w:val="scroll-codedefaultnewcontentcolor1"/>
          <w:rFonts w:eastAsia="monospace"/>
          <w:color w:val="auto"/>
        </w:rPr>
        <w:t>type</w:t>
      </w:r>
      <w:r w:rsidRPr="00BE4D9C">
        <w:rPr>
          <w:rStyle w:val="scroll-codedefaultnewcontentplain"/>
          <w:color w:val="auto"/>
        </w:rPr>
        <w:t>=</w:t>
      </w:r>
      <w:r w:rsidRPr="00BE4D9C">
        <w:rPr>
          <w:rStyle w:val="scroll-codedefaultnewcontentstring"/>
          <w:color w:val="auto"/>
        </w:rPr>
        <w:t>"text/css"</w:t>
      </w:r>
      <w:r w:rsidRPr="00BE4D9C">
        <w:rPr>
          <w:rStyle w:val="scroll-codedefaultnewcontentplain"/>
          <w:color w:val="auto"/>
        </w:rPr>
        <w:t>&gt;.add_phones table {</w:t>
      </w:r>
    </w:p>
    <w:p w14:paraId="15DED0F5" w14:textId="77777777" w:rsidR="00BE4D9C" w:rsidRPr="00BE4D9C" w:rsidRDefault="00BE4D9C" w:rsidP="00BE4D9C">
      <w:pPr>
        <w:pStyle w:val="affa"/>
      </w:pPr>
      <w:r w:rsidRPr="00BE4D9C">
        <w:rPr>
          <w:rStyle w:val="scroll-codedefaultnewcontentplain"/>
          <w:color w:val="auto"/>
        </w:rPr>
        <w:t xml:space="preserve">        width: 100%</w:t>
      </w:r>
    </w:p>
    <w:p w14:paraId="200312E9" w14:textId="77777777" w:rsidR="00BE4D9C" w:rsidRPr="00BE4D9C" w:rsidRDefault="00BE4D9C" w:rsidP="00BE4D9C">
      <w:pPr>
        <w:pStyle w:val="affa"/>
      </w:pPr>
      <w:r w:rsidRPr="00BE4D9C">
        <w:rPr>
          <w:rStyle w:val="scroll-codedefaultnewcontentplain"/>
          <w:color w:val="auto"/>
        </w:rPr>
        <w:t xml:space="preserve">    }</w:t>
      </w:r>
    </w:p>
    <w:p w14:paraId="30F92832" w14:textId="77777777" w:rsidR="00BE4D9C" w:rsidRPr="00BE4D9C" w:rsidRDefault="00BE4D9C" w:rsidP="00BE4D9C">
      <w:pPr>
        <w:pStyle w:val="affa"/>
      </w:pPr>
      <w:r w:rsidRPr="00BE4D9C">
        <w:rPr>
          <w:rStyle w:val="scroll-codedefaultnewcontentplain"/>
          <w:color w:val="auto"/>
        </w:rPr>
        <w:t xml:space="preserve">    .add_phones th, .add_phones td {</w:t>
      </w:r>
    </w:p>
    <w:p w14:paraId="6187DECD" w14:textId="77777777" w:rsidR="00BE4D9C" w:rsidRPr="00BE4D9C" w:rsidRDefault="00BE4D9C" w:rsidP="00BE4D9C">
      <w:pPr>
        <w:pStyle w:val="affa"/>
      </w:pPr>
      <w:r w:rsidRPr="00BE4D9C">
        <w:rPr>
          <w:rStyle w:val="scroll-codedefaultnewcontentplain"/>
          <w:color w:val="auto"/>
        </w:rPr>
        <w:lastRenderedPageBreak/>
        <w:t xml:space="preserve">        padding: 2px;</w:t>
      </w:r>
    </w:p>
    <w:p w14:paraId="347B5A1B" w14:textId="77777777" w:rsidR="00BE4D9C" w:rsidRPr="00BE4D9C" w:rsidRDefault="00BE4D9C" w:rsidP="00BE4D9C">
      <w:pPr>
        <w:pStyle w:val="affa"/>
      </w:pPr>
      <w:r w:rsidRPr="00BE4D9C">
        <w:rPr>
          <w:rStyle w:val="scroll-codedefaultnewcontentplain"/>
          <w:color w:val="auto"/>
        </w:rPr>
        <w:t xml:space="preserve">    }</w:t>
      </w:r>
    </w:p>
    <w:p w14:paraId="7B3C8C68" w14:textId="77777777" w:rsidR="00BE4D9C" w:rsidRDefault="00BE4D9C" w:rsidP="00BE4D9C">
      <w:pPr>
        <w:pStyle w:val="affa"/>
        <w:rPr>
          <w:rStyle w:val="scroll-codedefaultnewcontentplain"/>
          <w:color w:val="auto"/>
          <w:lang w:val="ru-RU"/>
        </w:rPr>
      </w:pPr>
      <w:r w:rsidRPr="00BE4D9C">
        <w:rPr>
          <w:rStyle w:val="scroll-codedefaultnewcontentplain"/>
          <w:color w:val="auto"/>
        </w:rPr>
        <w:t>&lt;/</w:t>
      </w:r>
      <w:r w:rsidRPr="00BE4D9C">
        <w:rPr>
          <w:rStyle w:val="scroll-codedefaultnewcontentkeyword"/>
          <w:b w:val="0"/>
          <w:bCs w:val="0"/>
          <w:color w:val="auto"/>
        </w:rPr>
        <w:t>style</w:t>
      </w:r>
      <w:r w:rsidRPr="00BE4D9C">
        <w:rPr>
          <w:rStyle w:val="scroll-codedefaultnewcontentplain"/>
          <w:color w:val="auto"/>
        </w:rPr>
        <w:t>&gt;</w:t>
      </w:r>
    </w:p>
    <w:p w14:paraId="5CE36060" w14:textId="77777777" w:rsidR="00BE4D9C" w:rsidRPr="00BE4D9C" w:rsidRDefault="00BE4D9C" w:rsidP="00BE4D9C">
      <w:pPr>
        <w:pStyle w:val="affa"/>
        <w:rPr>
          <w:lang w:val="ru-RU"/>
        </w:rPr>
      </w:pPr>
    </w:p>
    <w:p w14:paraId="19F5209D" w14:textId="77777777" w:rsidR="002628F1" w:rsidRPr="008572F9" w:rsidRDefault="008572F9" w:rsidP="008572F9">
      <w:pPr>
        <w:pStyle w:val="phlistitemized1"/>
      </w:pPr>
      <w:r w:rsidRPr="008572F9">
        <w:t xml:space="preserve">нажмите на кнопку </w:t>
      </w:r>
      <w:r>
        <w:t>«</w:t>
      </w:r>
      <w:r w:rsidRPr="008572F9">
        <w:t>Сохранить</w:t>
      </w:r>
      <w:r>
        <w:t>»</w:t>
      </w:r>
      <w:r w:rsidRPr="008572F9">
        <w:t xml:space="preserve"> для завершения редактирования отчета.</w:t>
      </w:r>
    </w:p>
    <w:p w14:paraId="6BF0E36D" w14:textId="77777777" w:rsidR="002628F1" w:rsidRPr="008572F9" w:rsidRDefault="008572F9">
      <w:pPr>
        <w:pStyle w:val="2"/>
      </w:pPr>
      <w:bookmarkStart w:id="96" w:name="_Toc256000018"/>
      <w:bookmarkStart w:id="97" w:name="scroll-bookmark-29"/>
      <w:bookmarkStart w:id="98" w:name="_Toc204948260"/>
      <w:r w:rsidRPr="008572F9">
        <w:t>Настройка пользовательских процедур и заданий</w:t>
      </w:r>
      <w:bookmarkEnd w:id="96"/>
      <w:bookmarkEnd w:id="97"/>
      <w:bookmarkEnd w:id="98"/>
    </w:p>
    <w:p w14:paraId="1351B5E0" w14:textId="77777777" w:rsidR="002628F1" w:rsidRPr="008572F9" w:rsidRDefault="008572F9">
      <w:pPr>
        <w:pStyle w:val="3"/>
      </w:pPr>
      <w:bookmarkStart w:id="99" w:name="_Toc256000019"/>
      <w:bookmarkStart w:id="100" w:name="scroll-bookmark-30"/>
      <w:bookmarkStart w:id="101" w:name="_Toc204948261"/>
      <w:r w:rsidRPr="008572F9">
        <w:t>Добавление ПП</w:t>
      </w:r>
      <w:bookmarkEnd w:id="99"/>
      <w:bookmarkEnd w:id="100"/>
      <w:bookmarkEnd w:id="101"/>
    </w:p>
    <w:p w14:paraId="40BB0DCB" w14:textId="77777777" w:rsidR="002628F1" w:rsidRPr="008572F9" w:rsidRDefault="008572F9" w:rsidP="008572F9">
      <w:pPr>
        <w:pStyle w:val="phnormal"/>
      </w:pPr>
      <w:r w:rsidRPr="008572F9">
        <w:t>Для создания ПП выполните следующие действия:</w:t>
      </w:r>
    </w:p>
    <w:p w14:paraId="630D0028" w14:textId="77777777" w:rsidR="002628F1" w:rsidRPr="008572F9" w:rsidRDefault="008572F9" w:rsidP="008572F9">
      <w:pPr>
        <w:pStyle w:val="phlistitemized1"/>
      </w:pPr>
      <w:r w:rsidRPr="008572F9">
        <w:t xml:space="preserve">выберите пункт главного меню </w:t>
      </w:r>
      <w:r>
        <w:t>«</w:t>
      </w:r>
      <w:r w:rsidRPr="008572F9">
        <w:t>Система</w:t>
      </w:r>
      <w:r>
        <w:t xml:space="preserve">/ </w:t>
      </w:r>
      <w:r w:rsidRPr="008572F9">
        <w:t>Пользовательские процедуры</w:t>
      </w:r>
      <w:r>
        <w:t>»</w:t>
      </w:r>
      <w:r w:rsidRPr="008572F9">
        <w:t>;</w:t>
      </w:r>
    </w:p>
    <w:p w14:paraId="04CBEF74" w14:textId="77777777" w:rsidR="002628F1" w:rsidRPr="008572F9" w:rsidRDefault="008572F9" w:rsidP="008572F9">
      <w:pPr>
        <w:pStyle w:val="phlistitemized1"/>
      </w:pPr>
      <w:r w:rsidRPr="008572F9">
        <w:t xml:space="preserve">в блоке </w:t>
      </w:r>
      <w:r>
        <w:t>«</w:t>
      </w:r>
      <w:r w:rsidRPr="008572F9">
        <w:t>Пользовательские процедуры</w:t>
      </w:r>
      <w:r>
        <w:t>»</w:t>
      </w:r>
      <w:r w:rsidRPr="008572F9">
        <w:t xml:space="preserve"> выберите пункт контекстного меню </w:t>
      </w:r>
      <w:r>
        <w:t>«</w:t>
      </w:r>
      <w:r w:rsidRPr="008572F9">
        <w:t>Добавить</w:t>
      </w:r>
      <w:r>
        <w:t>»</w:t>
      </w:r>
      <w:r w:rsidRPr="008572F9">
        <w:t>;</w:t>
      </w:r>
    </w:p>
    <w:p w14:paraId="1EADDE5B" w14:textId="77777777" w:rsidR="002628F1" w:rsidRPr="008572F9" w:rsidRDefault="008572F9" w:rsidP="008572F9">
      <w:pPr>
        <w:pStyle w:val="phlistitemized1"/>
      </w:pPr>
      <w:r w:rsidRPr="008572F9">
        <w:t>заполните поля согласно таблице</w:t>
      </w:r>
      <w:r w:rsidR="00E51D21">
        <w:t xml:space="preserve"> (</w:t>
      </w:r>
      <w:r w:rsidR="00E51D21">
        <w:fldChar w:fldCharType="begin"/>
      </w:r>
      <w:r w:rsidR="00E51D21">
        <w:instrText xml:space="preserve"> REF _Ref202356862 \h </w:instrText>
      </w:r>
      <w:r w:rsidR="00E51D21">
        <w:fldChar w:fldCharType="separate"/>
      </w:r>
      <w:r w:rsidR="00997E3B">
        <w:rPr>
          <w:spacing w:val="20"/>
        </w:rPr>
        <w:t>Таблица </w:t>
      </w:r>
      <w:r w:rsidR="00997E3B">
        <w:rPr>
          <w:noProof/>
        </w:rPr>
        <w:t>10</w:t>
      </w:r>
      <w:r w:rsidR="00E51D21">
        <w:fldChar w:fldCharType="end"/>
      </w:r>
      <w:r w:rsidR="00E51D21">
        <w:t>)</w:t>
      </w:r>
      <w:r w:rsidRPr="008572F9">
        <w:t>;</w:t>
      </w:r>
    </w:p>
    <w:p w14:paraId="0F37F8CB" w14:textId="77777777" w:rsidR="002628F1" w:rsidRPr="008572F9" w:rsidRDefault="006F420A" w:rsidP="00E51D21">
      <w:pPr>
        <w:pStyle w:val="phtabletitle"/>
      </w:pPr>
      <w:bookmarkStart w:id="102" w:name="_Ref202356862"/>
      <w:r>
        <w:rPr>
          <w:spacing w:val="20"/>
        </w:rPr>
        <w:t>Таблица </w:t>
      </w:r>
      <w:r w:rsidR="008572F9" w:rsidRPr="008572F9">
        <w:fldChar w:fldCharType="begin"/>
      </w:r>
      <w:r w:rsidR="008572F9" w:rsidRPr="008572F9">
        <w:instrText>SEQ Таблица \* ARABIC</w:instrText>
      </w:r>
      <w:r w:rsidR="008572F9" w:rsidRPr="008572F9">
        <w:fldChar w:fldCharType="separate"/>
      </w:r>
      <w:r w:rsidR="00997E3B">
        <w:rPr>
          <w:noProof/>
        </w:rPr>
        <w:t>10</w:t>
      </w:r>
      <w:r w:rsidR="008572F9" w:rsidRPr="008572F9">
        <w:fldChar w:fldCharType="end"/>
      </w:r>
      <w:bookmarkEnd w:id="102"/>
      <w:r w:rsidR="008572F9" w:rsidRPr="008572F9">
        <w:t xml:space="preserve"> </w:t>
      </w:r>
      <w:r w:rsidR="00E51D21">
        <w:t xml:space="preserve">– </w:t>
      </w:r>
      <w:r w:rsidR="008572F9" w:rsidRPr="008572F9">
        <w:t>Заполнение полей окна добавления пользовательской процедуры</w:t>
      </w:r>
    </w:p>
    <w:tbl>
      <w:tblPr>
        <w:tblStyle w:val="ad"/>
        <w:tblW w:w="5000" w:type="pct"/>
        <w:tblLayout w:type="fixed"/>
        <w:tblLook w:val="04A0" w:firstRow="1" w:lastRow="0" w:firstColumn="1" w:lastColumn="0" w:noHBand="0" w:noVBand="1"/>
      </w:tblPr>
      <w:tblGrid>
        <w:gridCol w:w="1102"/>
        <w:gridCol w:w="1816"/>
        <w:gridCol w:w="1314"/>
        <w:gridCol w:w="1406"/>
        <w:gridCol w:w="2974"/>
        <w:gridCol w:w="1802"/>
      </w:tblGrid>
      <w:tr w:rsidR="00084D54" w:rsidRPr="008572F9" w14:paraId="738A1CBA" w14:textId="77777777" w:rsidTr="00084D54">
        <w:trPr>
          <w:tblHeader/>
        </w:trPr>
        <w:tc>
          <w:tcPr>
            <w:tcW w:w="529" w:type="pct"/>
          </w:tcPr>
          <w:p w14:paraId="71502BE8" w14:textId="77777777" w:rsidR="002628F1" w:rsidRPr="008572F9" w:rsidRDefault="008572F9" w:rsidP="008572F9">
            <w:pPr>
              <w:pStyle w:val="phtablecolcaption"/>
            </w:pPr>
            <w:bookmarkStart w:id="103" w:name="scroll-bookmark-31"/>
            <w:r w:rsidRPr="008572F9">
              <w:t>Код</w:t>
            </w:r>
            <w:bookmarkEnd w:id="103"/>
          </w:p>
        </w:tc>
        <w:tc>
          <w:tcPr>
            <w:tcW w:w="872" w:type="pct"/>
          </w:tcPr>
          <w:p w14:paraId="2BB14AE9" w14:textId="77777777" w:rsidR="002628F1" w:rsidRPr="008572F9" w:rsidRDefault="008572F9" w:rsidP="008572F9">
            <w:pPr>
              <w:pStyle w:val="phtablecolcaption"/>
            </w:pPr>
            <w:r w:rsidRPr="008572F9">
              <w:t>Наименование</w:t>
            </w:r>
          </w:p>
        </w:tc>
        <w:tc>
          <w:tcPr>
            <w:tcW w:w="631" w:type="pct"/>
          </w:tcPr>
          <w:p w14:paraId="4B938836" w14:textId="77777777" w:rsidR="002628F1" w:rsidRPr="008572F9" w:rsidRDefault="008572F9" w:rsidP="008572F9">
            <w:pPr>
              <w:pStyle w:val="phtablecolcaption"/>
            </w:pPr>
            <w:r w:rsidRPr="008572F9">
              <w:t>Тип</w:t>
            </w:r>
          </w:p>
        </w:tc>
        <w:tc>
          <w:tcPr>
            <w:tcW w:w="675" w:type="pct"/>
          </w:tcPr>
          <w:p w14:paraId="75DD68F7" w14:textId="77777777" w:rsidR="002628F1" w:rsidRPr="008572F9" w:rsidRDefault="008572F9" w:rsidP="008572F9">
            <w:pPr>
              <w:pStyle w:val="phtablecolcaption"/>
            </w:pPr>
            <w:r w:rsidRPr="008572F9">
              <w:t>Способ запуска</w:t>
            </w:r>
          </w:p>
        </w:tc>
        <w:tc>
          <w:tcPr>
            <w:tcW w:w="1428" w:type="pct"/>
          </w:tcPr>
          <w:p w14:paraId="4A10B468" w14:textId="77777777" w:rsidR="002628F1" w:rsidRPr="008572F9" w:rsidRDefault="008572F9" w:rsidP="008572F9">
            <w:pPr>
              <w:pStyle w:val="phtablecolcaption"/>
            </w:pPr>
            <w:r w:rsidRPr="008572F9">
              <w:t>Неименованный блок</w:t>
            </w:r>
          </w:p>
        </w:tc>
        <w:tc>
          <w:tcPr>
            <w:tcW w:w="865" w:type="pct"/>
          </w:tcPr>
          <w:p w14:paraId="7DE5CA2D" w14:textId="77777777" w:rsidR="002628F1" w:rsidRPr="008572F9" w:rsidRDefault="008572F9" w:rsidP="008572F9">
            <w:pPr>
              <w:pStyle w:val="phtablecolcaption"/>
            </w:pPr>
            <w:r w:rsidRPr="008572F9">
              <w:t>Пояснение</w:t>
            </w:r>
          </w:p>
        </w:tc>
      </w:tr>
      <w:tr w:rsidR="00084D54" w:rsidRPr="008572F9" w14:paraId="6725D018" w14:textId="77777777" w:rsidTr="00084D54">
        <w:tc>
          <w:tcPr>
            <w:tcW w:w="529" w:type="pct"/>
          </w:tcPr>
          <w:p w14:paraId="147CF97E" w14:textId="77777777" w:rsidR="002628F1" w:rsidRPr="008572F9" w:rsidRDefault="008572F9" w:rsidP="008572F9">
            <w:pPr>
              <w:pStyle w:val="phtablecellleft"/>
            </w:pPr>
            <w:r w:rsidRPr="008572F9">
              <w:t>CCAddPhoneInfo</w:t>
            </w:r>
          </w:p>
        </w:tc>
        <w:tc>
          <w:tcPr>
            <w:tcW w:w="872" w:type="pct"/>
          </w:tcPr>
          <w:p w14:paraId="197C1C3C" w14:textId="77777777" w:rsidR="002628F1" w:rsidRPr="008572F9" w:rsidRDefault="008572F9" w:rsidP="008572F9">
            <w:pPr>
              <w:pStyle w:val="phtablecellleft"/>
            </w:pPr>
            <w:r w:rsidRPr="008572F9">
              <w:t>Добавление информации о дате добавления номера телефона и сотруднике, добавившем номер телефона</w:t>
            </w:r>
          </w:p>
        </w:tc>
        <w:tc>
          <w:tcPr>
            <w:tcW w:w="631" w:type="pct"/>
          </w:tcPr>
          <w:p w14:paraId="4953EBE2" w14:textId="77777777" w:rsidR="002628F1" w:rsidRPr="008572F9" w:rsidRDefault="008572F9" w:rsidP="008572F9">
            <w:pPr>
              <w:pStyle w:val="phtablecellleft"/>
            </w:pPr>
            <w:r w:rsidRPr="008572F9">
              <w:t>Неименованный блок</w:t>
            </w:r>
          </w:p>
        </w:tc>
        <w:tc>
          <w:tcPr>
            <w:tcW w:w="675" w:type="pct"/>
          </w:tcPr>
          <w:p w14:paraId="338D1EE2" w14:textId="77777777" w:rsidR="002628F1" w:rsidRPr="008572F9" w:rsidRDefault="008572F9" w:rsidP="008572F9">
            <w:pPr>
              <w:pStyle w:val="phtablecellleft"/>
            </w:pPr>
            <w:r w:rsidRPr="008572F9">
              <w:t>Автоматически</w:t>
            </w:r>
          </w:p>
        </w:tc>
        <w:tc>
          <w:tcPr>
            <w:tcW w:w="1428" w:type="pct"/>
          </w:tcPr>
          <w:p w14:paraId="47E69F84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>declare</w:t>
            </w:r>
          </w:p>
          <w:p w14:paraId="75825581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nFLAG NUMBER(1);</w:t>
            </w:r>
          </w:p>
          <w:p w14:paraId="24172BCD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nID D_PKG_STD.tREF;</w:t>
            </w:r>
          </w:p>
          <w:p w14:paraId="27F82DB8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nUP D_PKG_STD.tREF;</w:t>
            </w:r>
          </w:p>
          <w:p w14:paraId="76FEA1F0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>begin</w:t>
            </w:r>
          </w:p>
          <w:p w14:paraId="219779F0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select </w:t>
            </w:r>
            <w:r w:rsidRPr="008F03CF">
              <w:rPr>
                <w:rFonts w:eastAsia="monospace"/>
                <w:lang w:val="en-US"/>
              </w:rPr>
              <w:t>count</w:t>
            </w:r>
            <w:r w:rsidRPr="008F03CF">
              <w:rPr>
                <w:lang w:val="en-US"/>
              </w:rPr>
              <w:t>(1)</w:t>
            </w:r>
          </w:p>
          <w:p w14:paraId="4B2DA881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  into nFLAG</w:t>
            </w:r>
          </w:p>
          <w:p w14:paraId="31A63F2C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  from D_AGENT_CONTACTS ac</w:t>
            </w:r>
          </w:p>
          <w:p w14:paraId="51D23A73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       </w:t>
            </w:r>
            <w:r w:rsidRPr="008F03CF">
              <w:rPr>
                <w:rFonts w:eastAsia="monospace"/>
                <w:lang w:val="en-US"/>
              </w:rPr>
              <w:t>join</w:t>
            </w:r>
            <w:r w:rsidRPr="008F03CF">
              <w:rPr>
                <w:lang w:val="en-US"/>
              </w:rPr>
              <w:t xml:space="preserve"> D_CONTACT_TYPES ct on ct.ID = ac.CONTACT_TYPE</w:t>
            </w:r>
          </w:p>
          <w:p w14:paraId="091921DA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 where ac.ID = &lt;DOC_ID&gt;</w:t>
            </w:r>
          </w:p>
          <w:p w14:paraId="24345408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   </w:t>
            </w:r>
            <w:r w:rsidRPr="008F03CF">
              <w:rPr>
                <w:rFonts w:eastAsia="monospace"/>
                <w:lang w:val="en-US"/>
              </w:rPr>
              <w:t>and</w:t>
            </w:r>
            <w:r w:rsidRPr="008F03CF">
              <w:rPr>
                <w:lang w:val="en-US"/>
              </w:rPr>
              <w:t xml:space="preserve"> ct.CT_CODE </w:t>
            </w:r>
            <w:r w:rsidRPr="008F03CF">
              <w:rPr>
                <w:rFonts w:eastAsia="monospace"/>
                <w:lang w:val="en-US"/>
              </w:rPr>
              <w:t>in</w:t>
            </w:r>
            <w:r w:rsidRPr="008F03CF">
              <w:rPr>
                <w:lang w:val="en-US"/>
              </w:rPr>
              <w:t xml:space="preserve"> (1,2);</w:t>
            </w:r>
          </w:p>
          <w:p w14:paraId="0688745A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if nFLAG = 1 then</w:t>
            </w:r>
          </w:p>
          <w:p w14:paraId="3BE45213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  begin</w:t>
            </w:r>
          </w:p>
          <w:p w14:paraId="412D7147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    select u.ID</w:t>
            </w:r>
          </w:p>
          <w:p w14:paraId="075F8A7C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      into nUP</w:t>
            </w:r>
          </w:p>
          <w:p w14:paraId="77507AC7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      from D_UNITPROPS u</w:t>
            </w:r>
          </w:p>
          <w:p w14:paraId="65832C49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     where u.PRP_CODE = 'CCAddContactEmployee';</w:t>
            </w:r>
          </w:p>
          <w:p w14:paraId="7446E06E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  exception when no_data_found then</w:t>
            </w:r>
          </w:p>
          <w:p w14:paraId="5E1CDC16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    nUP := </w:t>
            </w:r>
            <w:r w:rsidRPr="008F03CF">
              <w:rPr>
                <w:rFonts w:eastAsia="monospace"/>
                <w:lang w:val="en-US"/>
              </w:rPr>
              <w:lastRenderedPageBreak/>
              <w:t>null</w:t>
            </w:r>
            <w:r w:rsidRPr="008F03CF">
              <w:rPr>
                <w:lang w:val="en-US"/>
              </w:rPr>
              <w:t>;</w:t>
            </w:r>
          </w:p>
          <w:p w14:paraId="14342936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  end;</w:t>
            </w:r>
          </w:p>
          <w:p w14:paraId="301DC1B4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  if nUP is </w:t>
            </w:r>
            <w:r w:rsidRPr="008F03CF">
              <w:rPr>
                <w:rFonts w:eastAsia="monospace"/>
                <w:lang w:val="en-US"/>
              </w:rPr>
              <w:t>not</w:t>
            </w:r>
            <w:r w:rsidRPr="008F03CF">
              <w:rPr>
                <w:lang w:val="en-US"/>
              </w:rPr>
              <w:t xml:space="preserve"> </w:t>
            </w:r>
            <w:r w:rsidRPr="008F03CF">
              <w:rPr>
                <w:rFonts w:eastAsia="monospace"/>
                <w:lang w:val="en-US"/>
              </w:rPr>
              <w:t>null</w:t>
            </w:r>
            <w:r w:rsidRPr="008F03CF">
              <w:rPr>
                <w:lang w:val="en-US"/>
              </w:rPr>
              <w:t xml:space="preserve"> then</w:t>
            </w:r>
          </w:p>
          <w:p w14:paraId="009CDC01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    D_PKG_UNITPROP_VALUES.SETVAL(pnINSERT_ID =&gt; nID,</w:t>
            </w:r>
          </w:p>
          <w:p w14:paraId="1CB0BC07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                                 pnLPU =&gt; &lt;LPU&gt;,</w:t>
            </w:r>
          </w:p>
          <w:p w14:paraId="432A0BB8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                                 pnPID =&gt; nUP,</w:t>
            </w:r>
          </w:p>
          <w:p w14:paraId="3F107982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                                 pnUNIT_ID =&gt; &lt;DOC_ID&gt;,</w:t>
            </w:r>
          </w:p>
          <w:p w14:paraId="76124258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                                 psUNIT =&gt; 'AGENT_CONTACTS',</w:t>
            </w:r>
          </w:p>
          <w:p w14:paraId="35882D2B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                                 psSTR_VALUE =&gt; </w:t>
            </w:r>
            <w:r w:rsidRPr="008F03CF">
              <w:rPr>
                <w:rFonts w:eastAsia="monospace"/>
                <w:lang w:val="en-US"/>
              </w:rPr>
              <w:t>null</w:t>
            </w:r>
            <w:r w:rsidRPr="008F03CF">
              <w:rPr>
                <w:lang w:val="en-US"/>
              </w:rPr>
              <w:t>,</w:t>
            </w:r>
          </w:p>
          <w:p w14:paraId="4439A68F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                                 pnNUM_VALUE =&gt; &lt;EMPLOYER&gt;,</w:t>
            </w:r>
          </w:p>
          <w:p w14:paraId="72B790EA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                                 pdDAT_VALUE =&gt; </w:t>
            </w:r>
            <w:r w:rsidRPr="008F03CF">
              <w:rPr>
                <w:rFonts w:eastAsia="monospace"/>
                <w:lang w:val="en-US"/>
              </w:rPr>
              <w:t>null</w:t>
            </w:r>
            <w:r w:rsidRPr="008F03CF">
              <w:rPr>
                <w:lang w:val="en-US"/>
              </w:rPr>
              <w:t>);</w:t>
            </w:r>
          </w:p>
          <w:p w14:paraId="073F6077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  end if;</w:t>
            </w:r>
          </w:p>
          <w:p w14:paraId="256467A9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  begin</w:t>
            </w:r>
          </w:p>
          <w:p w14:paraId="17E97B3D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    select u.ID</w:t>
            </w:r>
          </w:p>
          <w:p w14:paraId="73299984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      into nUP</w:t>
            </w:r>
          </w:p>
          <w:p w14:paraId="1DF34C4D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      from D_UNITPROPS u</w:t>
            </w:r>
          </w:p>
          <w:p w14:paraId="19C2D674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     where u.PRP_CODE = 'CCAddContactDate';</w:t>
            </w:r>
          </w:p>
          <w:p w14:paraId="62A9E79F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  exception when no_data_found then</w:t>
            </w:r>
          </w:p>
          <w:p w14:paraId="2B27A38B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    nUP := </w:t>
            </w:r>
            <w:r w:rsidRPr="008F03CF">
              <w:rPr>
                <w:rFonts w:eastAsia="monospace"/>
                <w:lang w:val="en-US"/>
              </w:rPr>
              <w:t>null</w:t>
            </w:r>
            <w:r w:rsidRPr="008F03CF">
              <w:rPr>
                <w:lang w:val="en-US"/>
              </w:rPr>
              <w:t>;</w:t>
            </w:r>
          </w:p>
          <w:p w14:paraId="2AB9CABD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  end;</w:t>
            </w:r>
          </w:p>
          <w:p w14:paraId="34A373D3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  if nUP is </w:t>
            </w:r>
            <w:r w:rsidRPr="008F03CF">
              <w:rPr>
                <w:rFonts w:eastAsia="monospace"/>
                <w:lang w:val="en-US"/>
              </w:rPr>
              <w:t>not</w:t>
            </w:r>
            <w:r w:rsidRPr="008F03CF">
              <w:rPr>
                <w:lang w:val="en-US"/>
              </w:rPr>
              <w:t xml:space="preserve"> </w:t>
            </w:r>
            <w:r w:rsidRPr="008F03CF">
              <w:rPr>
                <w:rFonts w:eastAsia="monospace"/>
                <w:lang w:val="en-US"/>
              </w:rPr>
              <w:t>null</w:t>
            </w:r>
            <w:r w:rsidRPr="008F03CF">
              <w:rPr>
                <w:lang w:val="en-US"/>
              </w:rPr>
              <w:t xml:space="preserve"> then                          </w:t>
            </w:r>
          </w:p>
          <w:p w14:paraId="7D9F4435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    D_PKG_UNITPROP_VALUES.SETVAL(pnINSERT_ID =&gt; nID,</w:t>
            </w:r>
          </w:p>
          <w:p w14:paraId="6208AE4C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                                 pnLPU =&gt; &lt;LPU&gt;,</w:t>
            </w:r>
          </w:p>
          <w:p w14:paraId="02137BFF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                                 pnPID =&gt; nUP,</w:t>
            </w:r>
          </w:p>
          <w:p w14:paraId="408885B5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                                 pnUNIT_ID =&gt; &lt;DOC_ID&gt;,</w:t>
            </w:r>
          </w:p>
          <w:p w14:paraId="507E40B4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                                 psUNIT =&gt; 'AGENT_CONTACTS',</w:t>
            </w:r>
          </w:p>
          <w:p w14:paraId="168522F8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                                 psSTR_VALUE =&gt; </w:t>
            </w:r>
            <w:r w:rsidRPr="008F03CF">
              <w:rPr>
                <w:rFonts w:eastAsia="monospace"/>
                <w:lang w:val="en-US"/>
              </w:rPr>
              <w:t>null</w:t>
            </w:r>
            <w:r w:rsidRPr="008F03CF">
              <w:rPr>
                <w:lang w:val="en-US"/>
              </w:rPr>
              <w:t>,</w:t>
            </w:r>
          </w:p>
          <w:p w14:paraId="0C9B34F3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                                 pnNUM_VALUE =&gt; </w:t>
            </w:r>
            <w:r w:rsidRPr="008F03CF">
              <w:rPr>
                <w:rFonts w:eastAsia="monospace"/>
                <w:lang w:val="en-US"/>
              </w:rPr>
              <w:t>null</w:t>
            </w:r>
            <w:r w:rsidRPr="008F03CF">
              <w:rPr>
                <w:lang w:val="en-US"/>
              </w:rPr>
              <w:t>,</w:t>
            </w:r>
          </w:p>
          <w:p w14:paraId="394B123D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                                 pdDAT_VALUE =&gt; sysdate);  </w:t>
            </w:r>
          </w:p>
          <w:p w14:paraId="10077E56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lastRenderedPageBreak/>
              <w:t xml:space="preserve">    end if;                                                            </w:t>
            </w:r>
          </w:p>
          <w:p w14:paraId="0A866A5C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 xml:space="preserve">  end if;</w:t>
            </w:r>
          </w:p>
          <w:p w14:paraId="61AAF8FA" w14:textId="77777777" w:rsidR="002628F1" w:rsidRPr="008572F9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lang w:val="en-US"/>
              </w:rPr>
              <w:t>end;</w:t>
            </w:r>
          </w:p>
        </w:tc>
        <w:tc>
          <w:tcPr>
            <w:tcW w:w="865" w:type="pct"/>
          </w:tcPr>
          <w:p w14:paraId="771E7971" w14:textId="77777777" w:rsidR="002628F1" w:rsidRPr="008572F9" w:rsidRDefault="008572F9" w:rsidP="008572F9">
            <w:pPr>
              <w:pStyle w:val="phtablecellleft"/>
            </w:pPr>
            <w:r w:rsidRPr="008572F9">
              <w:lastRenderedPageBreak/>
              <w:t>ПП необходимо настроить в каждой МО, где необходима фиксация добавления номеров пациентов операторами контакт-центра</w:t>
            </w:r>
          </w:p>
        </w:tc>
      </w:tr>
      <w:tr w:rsidR="00084D54" w:rsidRPr="008572F9" w14:paraId="3862A43B" w14:textId="77777777" w:rsidTr="00084D54">
        <w:tc>
          <w:tcPr>
            <w:tcW w:w="529" w:type="pct"/>
          </w:tcPr>
          <w:p w14:paraId="30AD263A" w14:textId="77777777" w:rsidR="002628F1" w:rsidRPr="008572F9" w:rsidRDefault="008572F9" w:rsidP="008572F9">
            <w:pPr>
              <w:pStyle w:val="phtablecellleft"/>
            </w:pPr>
            <w:r w:rsidRPr="008572F9">
              <w:lastRenderedPageBreak/>
              <w:t>CCUpdateReservation</w:t>
            </w:r>
          </w:p>
        </w:tc>
        <w:tc>
          <w:tcPr>
            <w:tcW w:w="872" w:type="pct"/>
          </w:tcPr>
          <w:p w14:paraId="7DA03C0F" w14:textId="77777777" w:rsidR="002628F1" w:rsidRPr="008572F9" w:rsidRDefault="008572F9" w:rsidP="008572F9">
            <w:pPr>
              <w:pStyle w:val="phtablecellleft"/>
            </w:pPr>
            <w:r w:rsidRPr="008572F9">
              <w:t>Актуализация слотов в таблице D_TIMETABLE на основании данных бронирования</w:t>
            </w:r>
          </w:p>
        </w:tc>
        <w:tc>
          <w:tcPr>
            <w:tcW w:w="631" w:type="pct"/>
          </w:tcPr>
          <w:p w14:paraId="072D061C" w14:textId="77777777" w:rsidR="002628F1" w:rsidRPr="008572F9" w:rsidRDefault="008572F9" w:rsidP="008572F9">
            <w:pPr>
              <w:pStyle w:val="phtablecellleft"/>
            </w:pPr>
            <w:r w:rsidRPr="008572F9">
              <w:t>Неименованный блок</w:t>
            </w:r>
          </w:p>
        </w:tc>
        <w:tc>
          <w:tcPr>
            <w:tcW w:w="675" w:type="pct"/>
          </w:tcPr>
          <w:p w14:paraId="655020FC" w14:textId="77777777" w:rsidR="002628F1" w:rsidRPr="008572F9" w:rsidRDefault="008572F9" w:rsidP="008572F9">
            <w:pPr>
              <w:pStyle w:val="phtablecellleft"/>
            </w:pPr>
            <w:r w:rsidRPr="008572F9">
              <w:t>Вручную</w:t>
            </w:r>
          </w:p>
        </w:tc>
        <w:tc>
          <w:tcPr>
            <w:tcW w:w="1428" w:type="pct"/>
          </w:tcPr>
          <w:p w14:paraId="4E0E41F5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rStyle w:val="scroll-codedefaultnewcontentkeyword"/>
                <w:b w:val="0"/>
                <w:bCs w:val="0"/>
                <w:color w:val="auto"/>
                <w:lang w:val="en-US"/>
              </w:rPr>
              <w:t>declare</w:t>
            </w:r>
          </w:p>
          <w:p w14:paraId="140528C0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rStyle w:val="scroll-codedefaultnewcontentplain"/>
                <w:color w:val="auto"/>
                <w:lang w:val="en-US"/>
              </w:rPr>
              <w:t xml:space="preserve">  BLOCK_CLSCH number(1);</w:t>
            </w:r>
          </w:p>
          <w:p w14:paraId="24F911F0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rStyle w:val="scroll-codedefaultnewcontentkeyword"/>
                <w:b w:val="0"/>
                <w:bCs w:val="0"/>
                <w:color w:val="auto"/>
                <w:lang w:val="en-US"/>
              </w:rPr>
              <w:t>begin</w:t>
            </w:r>
          </w:p>
          <w:p w14:paraId="0231E2E8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rStyle w:val="scroll-codedefaultnewcontentkeyword"/>
                <w:b w:val="0"/>
                <w:bCs w:val="0"/>
                <w:color w:val="auto"/>
                <w:lang w:val="en-US"/>
              </w:rPr>
              <w:t>for</w:t>
            </w:r>
            <w:r w:rsidRPr="008F03CF">
              <w:rPr>
                <w:rStyle w:val="scroll-codedefaultnewcontentplain"/>
                <w:color w:val="auto"/>
                <w:lang w:val="en-US"/>
              </w:rPr>
              <w:t xml:space="preserve"> r </w:t>
            </w:r>
            <w:r w:rsidRPr="008F03CF">
              <w:rPr>
                <w:rStyle w:val="scroll-codedefaultnewcontentcolor1"/>
                <w:rFonts w:eastAsia="monospace"/>
                <w:color w:val="auto"/>
                <w:lang w:val="en-US"/>
              </w:rPr>
              <w:t>in</w:t>
            </w:r>
          </w:p>
          <w:p w14:paraId="4EDA9308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rStyle w:val="scroll-codedefaultnewcontentplain"/>
                <w:color w:val="auto"/>
                <w:lang w:val="en-US"/>
              </w:rPr>
              <w:t xml:space="preserve"> (</w:t>
            </w:r>
            <w:r w:rsidRPr="008F03CF">
              <w:rPr>
                <w:rStyle w:val="scroll-codedefaultnewcontentkeyword"/>
                <w:b w:val="0"/>
                <w:bCs w:val="0"/>
                <w:color w:val="auto"/>
                <w:lang w:val="en-US"/>
              </w:rPr>
              <w:t>select</w:t>
            </w:r>
            <w:r w:rsidRPr="008F03CF">
              <w:rPr>
                <w:rStyle w:val="scroll-codedefaultnewcontentplain"/>
                <w:color w:val="auto"/>
                <w:lang w:val="en-US"/>
              </w:rPr>
              <w:t xml:space="preserve"> dr.ID reserv_id</w:t>
            </w:r>
          </w:p>
          <w:p w14:paraId="32476EF4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rStyle w:val="scroll-codedefaultnewcontentplain"/>
                <w:color w:val="auto"/>
                <w:lang w:val="en-US"/>
              </w:rPr>
              <w:t xml:space="preserve">    </w:t>
            </w:r>
            <w:r w:rsidRPr="008F03CF">
              <w:rPr>
                <w:rStyle w:val="scroll-codedefaultnewcontentkeyword"/>
                <w:b w:val="0"/>
                <w:bCs w:val="0"/>
                <w:color w:val="auto"/>
                <w:lang w:val="en-US"/>
              </w:rPr>
              <w:t>from</w:t>
            </w:r>
            <w:r w:rsidRPr="008F03CF">
              <w:rPr>
                <w:rStyle w:val="scroll-codedefaultnewcontentplain"/>
                <w:color w:val="auto"/>
                <w:lang w:val="en-US"/>
              </w:rPr>
              <w:t xml:space="preserve"> D_RESERVATION dr</w:t>
            </w:r>
          </w:p>
          <w:p w14:paraId="79785756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rStyle w:val="scroll-codedefaultnewcontentplain"/>
                <w:color w:val="auto"/>
                <w:lang w:val="en-US"/>
              </w:rPr>
              <w:t xml:space="preserve">   </w:t>
            </w:r>
            <w:r w:rsidRPr="008F03CF">
              <w:rPr>
                <w:rStyle w:val="scroll-codedefaultnewcontentkeyword"/>
                <w:b w:val="0"/>
                <w:bCs w:val="0"/>
                <w:color w:val="auto"/>
                <w:lang w:val="en-US"/>
              </w:rPr>
              <w:t>where</w:t>
            </w:r>
            <w:r w:rsidRPr="008F03CF">
              <w:rPr>
                <w:rStyle w:val="scroll-codedefaultnewcontentplain"/>
                <w:color w:val="auto"/>
                <w:lang w:val="en-US"/>
              </w:rPr>
              <w:t xml:space="preserve"> dr.STATUS </w:t>
            </w:r>
            <w:r w:rsidRPr="008F03CF">
              <w:rPr>
                <w:rStyle w:val="scroll-codedefaultnewcontentcolor1"/>
                <w:rFonts w:eastAsia="monospace"/>
                <w:color w:val="auto"/>
                <w:lang w:val="en-US"/>
              </w:rPr>
              <w:t>in</w:t>
            </w:r>
            <w:r w:rsidRPr="008F03CF">
              <w:rPr>
                <w:rStyle w:val="scroll-codedefaultnewcontentplain"/>
                <w:color w:val="auto"/>
                <w:lang w:val="en-US"/>
              </w:rPr>
              <w:t xml:space="preserve"> (1, 4)</w:t>
            </w:r>
          </w:p>
          <w:p w14:paraId="18BB7023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rStyle w:val="scroll-codedefaultnewcontentplain"/>
                <w:color w:val="auto"/>
                <w:lang w:val="en-US"/>
              </w:rPr>
              <w:t xml:space="preserve">     </w:t>
            </w:r>
            <w:r w:rsidRPr="008F03CF">
              <w:rPr>
                <w:rStyle w:val="scroll-codedefaultnewcontentcolor1"/>
                <w:rFonts w:eastAsia="monospace"/>
                <w:color w:val="auto"/>
                <w:lang w:val="en-US"/>
              </w:rPr>
              <w:t>and</w:t>
            </w:r>
            <w:r w:rsidRPr="008F03CF">
              <w:rPr>
                <w:rStyle w:val="scroll-codedefaultnewcontentplain"/>
                <w:color w:val="auto"/>
                <w:lang w:val="en-US"/>
              </w:rPr>
              <w:t xml:space="preserve"> trunc(dr.REC_DATE) = trunc(sysdate)</w:t>
            </w:r>
          </w:p>
          <w:p w14:paraId="69C9A5C9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rStyle w:val="scroll-codedefaultnewcontentplain"/>
                <w:color w:val="auto"/>
                <w:lang w:val="en-US"/>
              </w:rPr>
              <w:t xml:space="preserve">     </w:t>
            </w:r>
            <w:r w:rsidRPr="008F03CF">
              <w:rPr>
                <w:rStyle w:val="scroll-codedefaultnewcontentcolor1"/>
                <w:rFonts w:eastAsia="monospace"/>
                <w:color w:val="auto"/>
                <w:lang w:val="en-US"/>
              </w:rPr>
              <w:t>and</w:t>
            </w:r>
            <w:r w:rsidRPr="008F03CF">
              <w:rPr>
                <w:rStyle w:val="scroll-codedefaultnewcontentplain"/>
                <w:color w:val="auto"/>
                <w:lang w:val="en-US"/>
              </w:rPr>
              <w:t xml:space="preserve"> dr.REMOVE_DATE &lt;= sysdate )</w:t>
            </w:r>
          </w:p>
          <w:p w14:paraId="77E9FD43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rStyle w:val="scroll-codedefaultnewcontentplain"/>
                <w:color w:val="auto"/>
                <w:lang w:val="en-US"/>
              </w:rPr>
              <w:t>loop</w:t>
            </w:r>
          </w:p>
          <w:p w14:paraId="66A5ED19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rStyle w:val="scroll-codedefaultnewcontentplain"/>
                <w:color w:val="auto"/>
                <w:lang w:val="en-US"/>
              </w:rPr>
              <w:t xml:space="preserve">  </w:t>
            </w:r>
            <w:r w:rsidRPr="008F03CF">
              <w:rPr>
                <w:rStyle w:val="scroll-codedefaultnewcontentkeyword"/>
                <w:b w:val="0"/>
                <w:bCs w:val="0"/>
                <w:color w:val="auto"/>
                <w:lang w:val="en-US"/>
              </w:rPr>
              <w:t>select</w:t>
            </w:r>
            <w:r w:rsidRPr="008F03CF">
              <w:rPr>
                <w:rStyle w:val="scroll-codedefaultnewcontentplain"/>
                <w:color w:val="auto"/>
                <w:lang w:val="en-US"/>
              </w:rPr>
              <w:t xml:space="preserve"> </w:t>
            </w:r>
            <w:r w:rsidRPr="008F03CF">
              <w:rPr>
                <w:rStyle w:val="scroll-codedefaultnewcontentcolor2"/>
                <w:rFonts w:eastAsia="monospace"/>
                <w:color w:val="auto"/>
                <w:lang w:val="en-US"/>
              </w:rPr>
              <w:t>count</w:t>
            </w:r>
            <w:r w:rsidRPr="008F03CF">
              <w:rPr>
                <w:rStyle w:val="scroll-codedefaultnewcontentplain"/>
                <w:color w:val="auto"/>
                <w:lang w:val="en-US"/>
              </w:rPr>
              <w:t>(dt.ID)</w:t>
            </w:r>
          </w:p>
          <w:p w14:paraId="0685B85E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rStyle w:val="scroll-codedefaultnewcontentplain"/>
                <w:color w:val="auto"/>
                <w:lang w:val="en-US"/>
              </w:rPr>
              <w:t xml:space="preserve">    </w:t>
            </w:r>
            <w:r w:rsidRPr="008F03CF">
              <w:rPr>
                <w:rStyle w:val="scroll-codedefaultnewcontentkeyword"/>
                <w:b w:val="0"/>
                <w:bCs w:val="0"/>
                <w:color w:val="auto"/>
                <w:lang w:val="en-US"/>
              </w:rPr>
              <w:t>into</w:t>
            </w:r>
            <w:r w:rsidRPr="008F03CF">
              <w:rPr>
                <w:rStyle w:val="scroll-codedefaultnewcontentplain"/>
                <w:color w:val="auto"/>
                <w:lang w:val="en-US"/>
              </w:rPr>
              <w:t xml:space="preserve"> BLOCK_CLSCH</w:t>
            </w:r>
          </w:p>
          <w:p w14:paraId="52FEB149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rStyle w:val="scroll-codedefaultnewcontentplain"/>
                <w:color w:val="auto"/>
                <w:lang w:val="en-US"/>
              </w:rPr>
              <w:t xml:space="preserve">    </w:t>
            </w:r>
            <w:r w:rsidRPr="008F03CF">
              <w:rPr>
                <w:rStyle w:val="scroll-codedefaultnewcontentkeyword"/>
                <w:b w:val="0"/>
                <w:bCs w:val="0"/>
                <w:color w:val="auto"/>
                <w:lang w:val="en-US"/>
              </w:rPr>
              <w:t>from</w:t>
            </w:r>
            <w:r w:rsidRPr="008F03CF">
              <w:rPr>
                <w:rStyle w:val="scroll-codedefaultnewcontentplain"/>
                <w:color w:val="auto"/>
                <w:lang w:val="en-US"/>
              </w:rPr>
              <w:t xml:space="preserve"> D_TIMETABLE dt</w:t>
            </w:r>
          </w:p>
          <w:p w14:paraId="0FE40DC5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rStyle w:val="scroll-codedefaultnewcontentplain"/>
                <w:color w:val="auto"/>
                <w:lang w:val="en-US"/>
              </w:rPr>
              <w:t xml:space="preserve">         </w:t>
            </w:r>
            <w:r w:rsidRPr="008F03CF">
              <w:rPr>
                <w:rStyle w:val="scroll-codedefaultnewcontentcolor1"/>
                <w:rFonts w:eastAsia="monospace"/>
                <w:color w:val="auto"/>
                <w:lang w:val="en-US"/>
              </w:rPr>
              <w:t>join</w:t>
            </w:r>
            <w:r w:rsidRPr="008F03CF">
              <w:rPr>
                <w:rStyle w:val="scroll-codedefaultnewcontentplain"/>
                <w:color w:val="auto"/>
                <w:lang w:val="en-US"/>
              </w:rPr>
              <w:t xml:space="preserve"> D_CLSCHS_BLOCKS cb </w:t>
            </w:r>
            <w:r w:rsidRPr="008F03CF">
              <w:rPr>
                <w:rStyle w:val="scroll-codedefaultnewcontentkeyword"/>
                <w:b w:val="0"/>
                <w:bCs w:val="0"/>
                <w:color w:val="auto"/>
                <w:lang w:val="en-US"/>
              </w:rPr>
              <w:t>on</w:t>
            </w:r>
            <w:r w:rsidRPr="008F03CF">
              <w:rPr>
                <w:rStyle w:val="scroll-codedefaultnewcontentplain"/>
                <w:color w:val="auto"/>
                <w:lang w:val="en-US"/>
              </w:rPr>
              <w:t xml:space="preserve"> cb.PID = dt.CLSCHS</w:t>
            </w:r>
          </w:p>
          <w:p w14:paraId="3AF106A6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rStyle w:val="scroll-codedefaultnewcontentplain"/>
                <w:color w:val="auto"/>
                <w:lang w:val="en-US"/>
              </w:rPr>
              <w:t xml:space="preserve">   </w:t>
            </w:r>
            <w:r w:rsidRPr="008F03CF">
              <w:rPr>
                <w:rStyle w:val="scroll-codedefaultnewcontentkeyword"/>
                <w:b w:val="0"/>
                <w:bCs w:val="0"/>
                <w:color w:val="auto"/>
                <w:lang w:val="en-US"/>
              </w:rPr>
              <w:t>where</w:t>
            </w:r>
            <w:r w:rsidRPr="008F03CF">
              <w:rPr>
                <w:rStyle w:val="scroll-codedefaultnewcontentplain"/>
                <w:color w:val="auto"/>
                <w:lang w:val="en-US"/>
              </w:rPr>
              <w:t xml:space="preserve"> dt.RESERVATION = r.RESERV_ID</w:t>
            </w:r>
          </w:p>
          <w:p w14:paraId="4B98DE1A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rStyle w:val="scroll-codedefaultnewcontentplain"/>
                <w:color w:val="auto"/>
                <w:lang w:val="en-US"/>
              </w:rPr>
              <w:t xml:space="preserve">     </w:t>
            </w:r>
            <w:r w:rsidRPr="008F03CF">
              <w:rPr>
                <w:rStyle w:val="scroll-codedefaultnewcontentcolor1"/>
                <w:rFonts w:eastAsia="monospace"/>
                <w:color w:val="auto"/>
                <w:lang w:val="en-US"/>
              </w:rPr>
              <w:t>and</w:t>
            </w:r>
            <w:r w:rsidRPr="008F03CF">
              <w:rPr>
                <w:rStyle w:val="scroll-codedefaultnewcontentplain"/>
                <w:color w:val="auto"/>
                <w:lang w:val="en-US"/>
              </w:rPr>
              <w:t xml:space="preserve"> dt.TIMEBEGIN </w:t>
            </w:r>
            <w:r w:rsidRPr="008F03CF">
              <w:rPr>
                <w:rStyle w:val="scroll-codedefaultnewcontentcolor1"/>
                <w:rFonts w:eastAsia="monospace"/>
                <w:color w:val="auto"/>
                <w:lang w:val="en-US"/>
              </w:rPr>
              <w:t>between</w:t>
            </w:r>
            <w:r w:rsidRPr="008F03CF">
              <w:rPr>
                <w:rStyle w:val="scroll-codedefaultnewcontentplain"/>
                <w:color w:val="auto"/>
                <w:lang w:val="en-US"/>
              </w:rPr>
              <w:t xml:space="preserve"> cb.BL_DATE_BEGIN </w:t>
            </w:r>
            <w:r w:rsidRPr="008F03CF">
              <w:rPr>
                <w:rStyle w:val="scroll-codedefaultnewcontentcolor1"/>
                <w:rFonts w:eastAsia="monospace"/>
                <w:color w:val="auto"/>
                <w:lang w:val="en-US"/>
              </w:rPr>
              <w:t>and</w:t>
            </w:r>
            <w:r w:rsidRPr="008F03CF">
              <w:rPr>
                <w:rStyle w:val="scroll-codedefaultnewcontentplain"/>
                <w:color w:val="auto"/>
                <w:lang w:val="en-US"/>
              </w:rPr>
              <w:t xml:space="preserve"> cb.BL_DATE_END +1;</w:t>
            </w:r>
          </w:p>
          <w:p w14:paraId="428D7671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rStyle w:val="scroll-codedefaultnewcontentplain"/>
                <w:color w:val="auto"/>
                <w:lang w:val="en-US"/>
              </w:rPr>
              <w:t xml:space="preserve">  if BLOCK_CLSCH = 0 </w:t>
            </w:r>
            <w:r w:rsidRPr="008F03CF">
              <w:rPr>
                <w:rStyle w:val="scroll-codedefaultnewcontentkeyword"/>
                <w:b w:val="0"/>
                <w:bCs w:val="0"/>
                <w:color w:val="auto"/>
                <w:lang w:val="en-US"/>
              </w:rPr>
              <w:t>then</w:t>
            </w:r>
          </w:p>
          <w:p w14:paraId="4805B593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rStyle w:val="scroll-codedefaultnewcontentplain"/>
                <w:color w:val="auto"/>
                <w:lang w:val="en-US"/>
              </w:rPr>
              <w:t xml:space="preserve">    </w:t>
            </w:r>
            <w:r w:rsidRPr="008F03CF">
              <w:rPr>
                <w:rStyle w:val="scroll-codedefaultnewcontentkeyword"/>
                <w:b w:val="0"/>
                <w:bCs w:val="0"/>
                <w:color w:val="auto"/>
                <w:lang w:val="en-US"/>
              </w:rPr>
              <w:t>update</w:t>
            </w:r>
            <w:r w:rsidRPr="008F03CF">
              <w:rPr>
                <w:rStyle w:val="scroll-codedefaultnewcontentplain"/>
                <w:color w:val="auto"/>
                <w:lang w:val="en-US"/>
              </w:rPr>
              <w:t xml:space="preserve"> D_TIMETABLE dt</w:t>
            </w:r>
          </w:p>
          <w:p w14:paraId="1E13B128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rStyle w:val="scroll-codedefaultnewcontentplain"/>
                <w:color w:val="auto"/>
                <w:lang w:val="en-US"/>
              </w:rPr>
              <w:t xml:space="preserve">       </w:t>
            </w:r>
            <w:r w:rsidRPr="008F03CF">
              <w:rPr>
                <w:rStyle w:val="scroll-codedefaultnewcontentkeyword"/>
                <w:b w:val="0"/>
                <w:bCs w:val="0"/>
                <w:color w:val="auto"/>
                <w:lang w:val="en-US"/>
              </w:rPr>
              <w:t>set</w:t>
            </w:r>
            <w:r w:rsidRPr="008F03CF">
              <w:rPr>
                <w:rStyle w:val="scroll-codedefaultnewcontentplain"/>
                <w:color w:val="auto"/>
                <w:lang w:val="en-US"/>
              </w:rPr>
              <w:t xml:space="preserve"> dt.RESERVATION = </w:t>
            </w:r>
            <w:r w:rsidRPr="008F03CF">
              <w:rPr>
                <w:rStyle w:val="scroll-codedefaultnewcontentcolor1"/>
                <w:rFonts w:eastAsia="monospace"/>
                <w:color w:val="auto"/>
                <w:lang w:val="en-US"/>
              </w:rPr>
              <w:t>null</w:t>
            </w:r>
            <w:r w:rsidRPr="008F03CF">
              <w:rPr>
                <w:rStyle w:val="scroll-codedefaultnewcontentplain"/>
                <w:color w:val="auto"/>
                <w:lang w:val="en-US"/>
              </w:rPr>
              <w:t>,</w:t>
            </w:r>
          </w:p>
          <w:p w14:paraId="747FFC75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rStyle w:val="scroll-codedefaultnewcontentplain"/>
                <w:color w:val="auto"/>
                <w:lang w:val="en-US"/>
              </w:rPr>
              <w:t xml:space="preserve">           dt.STATUS = 0</w:t>
            </w:r>
          </w:p>
          <w:p w14:paraId="6D0505CB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rStyle w:val="scroll-codedefaultnewcontentplain"/>
                <w:color w:val="auto"/>
                <w:lang w:val="en-US"/>
              </w:rPr>
              <w:t xml:space="preserve">     </w:t>
            </w:r>
            <w:r w:rsidRPr="008F03CF">
              <w:rPr>
                <w:rStyle w:val="scroll-codedefaultnewcontentkeyword"/>
                <w:b w:val="0"/>
                <w:bCs w:val="0"/>
                <w:color w:val="auto"/>
                <w:lang w:val="en-US"/>
              </w:rPr>
              <w:t>where</w:t>
            </w:r>
            <w:r w:rsidRPr="008F03CF">
              <w:rPr>
                <w:rStyle w:val="scroll-codedefaultnewcontentplain"/>
                <w:color w:val="auto"/>
                <w:lang w:val="en-US"/>
              </w:rPr>
              <w:t xml:space="preserve"> dt.RESERVATION = r.RESERV_ID;</w:t>
            </w:r>
          </w:p>
          <w:p w14:paraId="74BC2F29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rStyle w:val="scroll-codedefaultnewcontentplain"/>
                <w:color w:val="auto"/>
                <w:lang w:val="en-US"/>
              </w:rPr>
              <w:t xml:space="preserve">  </w:t>
            </w:r>
            <w:r w:rsidRPr="008F03CF">
              <w:rPr>
                <w:rStyle w:val="scroll-codedefaultnewcontentkeyword"/>
                <w:b w:val="0"/>
                <w:bCs w:val="0"/>
                <w:color w:val="auto"/>
                <w:lang w:val="en-US"/>
              </w:rPr>
              <w:t>end</w:t>
            </w:r>
            <w:r w:rsidRPr="008F03CF">
              <w:rPr>
                <w:rStyle w:val="scroll-codedefaultnewcontentplain"/>
                <w:color w:val="auto"/>
                <w:lang w:val="en-US"/>
              </w:rPr>
              <w:t xml:space="preserve"> if;</w:t>
            </w:r>
          </w:p>
          <w:p w14:paraId="726A1FD1" w14:textId="77777777" w:rsidR="00E51D21" w:rsidRPr="008F03CF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rStyle w:val="scroll-codedefaultnewcontentkeyword"/>
                <w:b w:val="0"/>
                <w:bCs w:val="0"/>
                <w:color w:val="auto"/>
                <w:lang w:val="en-US"/>
              </w:rPr>
              <w:t>end</w:t>
            </w:r>
            <w:r w:rsidRPr="008F03CF">
              <w:rPr>
                <w:rStyle w:val="scroll-codedefaultnewcontentplain"/>
                <w:color w:val="auto"/>
                <w:lang w:val="en-US"/>
              </w:rPr>
              <w:t xml:space="preserve"> loop;</w:t>
            </w:r>
          </w:p>
          <w:p w14:paraId="6C5392BA" w14:textId="77777777" w:rsidR="002628F1" w:rsidRPr="008572F9" w:rsidRDefault="00E51D21" w:rsidP="00E51D21">
            <w:pPr>
              <w:pStyle w:val="affa"/>
              <w:rPr>
                <w:lang w:val="en-US"/>
              </w:rPr>
            </w:pPr>
            <w:r w:rsidRPr="008F03CF">
              <w:rPr>
                <w:rStyle w:val="scroll-codedefaultnewcontentkeyword"/>
                <w:b w:val="0"/>
                <w:bCs w:val="0"/>
                <w:color w:val="auto"/>
                <w:lang w:val="en-US"/>
              </w:rPr>
              <w:t>end</w:t>
            </w:r>
            <w:r w:rsidRPr="008F03CF">
              <w:rPr>
                <w:rStyle w:val="scroll-codedefaultnewcontentplain"/>
                <w:color w:val="auto"/>
                <w:lang w:val="en-US"/>
              </w:rPr>
              <w:t>;</w:t>
            </w:r>
          </w:p>
        </w:tc>
        <w:tc>
          <w:tcPr>
            <w:tcW w:w="865" w:type="pct"/>
          </w:tcPr>
          <w:p w14:paraId="5D30E8DF" w14:textId="77777777" w:rsidR="002628F1" w:rsidRPr="008572F9" w:rsidRDefault="008572F9" w:rsidP="008572F9">
            <w:pPr>
              <w:pStyle w:val="phtablecellleft"/>
            </w:pPr>
            <w:r w:rsidRPr="008572F9">
              <w:t>ПП предназначена для систематической актуализации слотов на основании данных бронирования в таблице времен расписания. ПП настраивается в эталонной МО</w:t>
            </w:r>
          </w:p>
        </w:tc>
      </w:tr>
    </w:tbl>
    <w:p w14:paraId="3B433085" w14:textId="77777777" w:rsidR="00E51D21" w:rsidRDefault="00E51D21" w:rsidP="00E51D21">
      <w:pPr>
        <w:pStyle w:val="phnormal"/>
      </w:pPr>
    </w:p>
    <w:p w14:paraId="1BA923ED" w14:textId="77777777" w:rsidR="002628F1" w:rsidRPr="008572F9" w:rsidRDefault="008572F9" w:rsidP="008572F9">
      <w:pPr>
        <w:pStyle w:val="phlistitemized1"/>
      </w:pPr>
      <w:r w:rsidRPr="008572F9">
        <w:t xml:space="preserve">нажмите на кнопку </w:t>
      </w:r>
      <w:r>
        <w:t>«</w:t>
      </w:r>
      <w:r w:rsidRPr="008572F9">
        <w:t>ОК</w:t>
      </w:r>
      <w:r>
        <w:t>»</w:t>
      </w:r>
      <w:r w:rsidRPr="008572F9">
        <w:t>.</w:t>
      </w:r>
    </w:p>
    <w:p w14:paraId="42D40B1F" w14:textId="77777777" w:rsidR="002628F1" w:rsidRPr="008572F9" w:rsidRDefault="008572F9">
      <w:pPr>
        <w:pStyle w:val="3"/>
      </w:pPr>
      <w:bookmarkStart w:id="104" w:name="_Toc256000020"/>
      <w:bookmarkStart w:id="105" w:name="scroll-bookmark-32"/>
      <w:bookmarkStart w:id="106" w:name="_Toc204948262"/>
      <w:r w:rsidRPr="008572F9">
        <w:lastRenderedPageBreak/>
        <w:t>Настройка связи ПП с разделами и действиями в них</w:t>
      </w:r>
      <w:bookmarkEnd w:id="104"/>
      <w:bookmarkEnd w:id="105"/>
      <w:bookmarkEnd w:id="106"/>
    </w:p>
    <w:p w14:paraId="5BBB7DCD" w14:textId="77777777" w:rsidR="002628F1" w:rsidRPr="008572F9" w:rsidRDefault="008572F9" w:rsidP="008936F1">
      <w:pPr>
        <w:pStyle w:val="phlistitemizedtitle"/>
      </w:pPr>
      <w:r w:rsidRPr="008572F9">
        <w:t>Для связи ПП с разделом и действием в нем выполните следующие действия:</w:t>
      </w:r>
    </w:p>
    <w:p w14:paraId="42D5FDA2" w14:textId="77777777" w:rsidR="002628F1" w:rsidRPr="008572F9" w:rsidRDefault="008572F9" w:rsidP="008572F9">
      <w:pPr>
        <w:pStyle w:val="phlistitemized1"/>
      </w:pPr>
      <w:r w:rsidRPr="008572F9">
        <w:t xml:space="preserve">выберите пункт главного меню </w:t>
      </w:r>
      <w:r>
        <w:t>«</w:t>
      </w:r>
      <w:r w:rsidRPr="008572F9">
        <w:t>Система</w:t>
      </w:r>
      <w:r>
        <w:t xml:space="preserve">/ </w:t>
      </w:r>
      <w:r w:rsidRPr="008572F9">
        <w:t>Пользовательские процедуры</w:t>
      </w:r>
      <w:r>
        <w:t>»</w:t>
      </w:r>
      <w:r w:rsidRPr="008572F9">
        <w:t>;</w:t>
      </w:r>
    </w:p>
    <w:p w14:paraId="267019BA" w14:textId="77777777" w:rsidR="002628F1" w:rsidRPr="008572F9" w:rsidRDefault="008572F9" w:rsidP="008572F9">
      <w:pPr>
        <w:pStyle w:val="phlistitemized1"/>
      </w:pPr>
      <w:r w:rsidRPr="008572F9">
        <w:t xml:space="preserve">в блоке </w:t>
      </w:r>
      <w:r>
        <w:t>«</w:t>
      </w:r>
      <w:r w:rsidRPr="008572F9">
        <w:t>Пользовательские процедуры</w:t>
      </w:r>
      <w:r>
        <w:t>»</w:t>
      </w:r>
      <w:r w:rsidRPr="008572F9">
        <w:t xml:space="preserve"> выделите строку с необходимой ПП;</w:t>
      </w:r>
    </w:p>
    <w:p w14:paraId="3597C14C" w14:textId="77777777" w:rsidR="002628F1" w:rsidRDefault="008572F9" w:rsidP="008572F9">
      <w:pPr>
        <w:pStyle w:val="phlistitemized1"/>
      </w:pPr>
      <w:r w:rsidRPr="008572F9">
        <w:t xml:space="preserve">на вкладке </w:t>
      </w:r>
      <w:r>
        <w:t>«</w:t>
      </w:r>
      <w:r w:rsidRPr="008572F9">
        <w:t>Связи с разделами</w:t>
      </w:r>
      <w:r>
        <w:t>»</w:t>
      </w:r>
      <w:r w:rsidRPr="008572F9">
        <w:t xml:space="preserve"> выберите пункт контекстного меню </w:t>
      </w:r>
      <w:r>
        <w:t>«</w:t>
      </w:r>
      <w:r w:rsidRPr="008572F9">
        <w:t>Добавить</w:t>
      </w:r>
      <w:r>
        <w:t>»</w:t>
      </w:r>
      <w:r w:rsidRPr="008572F9">
        <w:t>;</w:t>
      </w:r>
    </w:p>
    <w:p w14:paraId="19DF5A73" w14:textId="77777777" w:rsidR="00E51D21" w:rsidRPr="008572F9" w:rsidRDefault="00E51D21" w:rsidP="008572F9">
      <w:pPr>
        <w:pStyle w:val="phlistitemized1"/>
      </w:pPr>
      <w:r>
        <w:t>заполните поля согласно таблице (</w:t>
      </w:r>
      <w:r>
        <w:fldChar w:fldCharType="begin"/>
      </w:r>
      <w:r>
        <w:instrText xml:space="preserve"> REF _Ref202356989 \h </w:instrText>
      </w:r>
      <w:r>
        <w:fldChar w:fldCharType="separate"/>
      </w:r>
      <w:r w:rsidR="00997E3B">
        <w:rPr>
          <w:spacing w:val="20"/>
        </w:rPr>
        <w:t>Таблица </w:t>
      </w:r>
      <w:r w:rsidR="00997E3B">
        <w:rPr>
          <w:noProof/>
        </w:rPr>
        <w:t>11</w:t>
      </w:r>
      <w:r>
        <w:fldChar w:fldCharType="end"/>
      </w:r>
      <w:r>
        <w:t>);</w:t>
      </w:r>
    </w:p>
    <w:p w14:paraId="289DBF73" w14:textId="77777777" w:rsidR="002628F1" w:rsidRPr="008572F9" w:rsidRDefault="006F420A" w:rsidP="00E51D21">
      <w:pPr>
        <w:pStyle w:val="phtabletitle"/>
      </w:pPr>
      <w:bookmarkStart w:id="107" w:name="_Ref202356989"/>
      <w:r>
        <w:rPr>
          <w:spacing w:val="20"/>
        </w:rPr>
        <w:t>Таблица </w:t>
      </w:r>
      <w:r w:rsidR="008572F9" w:rsidRPr="008572F9">
        <w:fldChar w:fldCharType="begin"/>
      </w:r>
      <w:r w:rsidR="008572F9" w:rsidRPr="008572F9">
        <w:instrText>SEQ Таблица \* ARABIC</w:instrText>
      </w:r>
      <w:r w:rsidR="008572F9" w:rsidRPr="008572F9">
        <w:fldChar w:fldCharType="separate"/>
      </w:r>
      <w:r w:rsidR="00997E3B">
        <w:rPr>
          <w:noProof/>
        </w:rPr>
        <w:t>11</w:t>
      </w:r>
      <w:r w:rsidR="008572F9" w:rsidRPr="008572F9">
        <w:fldChar w:fldCharType="end"/>
      </w:r>
      <w:bookmarkEnd w:id="107"/>
      <w:r w:rsidR="00E51D21">
        <w:t xml:space="preserve"> –</w:t>
      </w:r>
      <w:r w:rsidR="008572F9" w:rsidRPr="008572F9">
        <w:t xml:space="preserve"> Заполнение полей в окне добавления связи с разделом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5786"/>
        <w:gridCol w:w="4628"/>
      </w:tblGrid>
      <w:tr w:rsidR="008572F9" w:rsidRPr="008572F9" w14:paraId="6CF16B95" w14:textId="77777777" w:rsidTr="00084D54">
        <w:trPr>
          <w:tblHeader/>
        </w:trPr>
        <w:tc>
          <w:tcPr>
            <w:tcW w:w="2778" w:type="pct"/>
          </w:tcPr>
          <w:p w14:paraId="46C6782B" w14:textId="77777777" w:rsidR="002628F1" w:rsidRPr="008572F9" w:rsidRDefault="008572F9" w:rsidP="008572F9">
            <w:pPr>
              <w:pStyle w:val="phtablecolcaption"/>
            </w:pPr>
            <w:bookmarkStart w:id="108" w:name="scroll-bookmark-33"/>
            <w:r w:rsidRPr="008572F9">
              <w:t>Пользовательская процедура</w:t>
            </w:r>
            <w:bookmarkEnd w:id="108"/>
          </w:p>
        </w:tc>
        <w:tc>
          <w:tcPr>
            <w:tcW w:w="2222" w:type="pct"/>
          </w:tcPr>
          <w:p w14:paraId="46FCD7D9" w14:textId="77777777" w:rsidR="002628F1" w:rsidRPr="008572F9" w:rsidRDefault="008572F9" w:rsidP="008572F9">
            <w:pPr>
              <w:pStyle w:val="phtablecolcaption"/>
            </w:pPr>
            <w:r w:rsidRPr="008572F9">
              <w:t>Раздел</w:t>
            </w:r>
          </w:p>
        </w:tc>
      </w:tr>
      <w:tr w:rsidR="008572F9" w:rsidRPr="008572F9" w14:paraId="0AB1D596" w14:textId="77777777" w:rsidTr="00084D54">
        <w:tc>
          <w:tcPr>
            <w:tcW w:w="2778" w:type="pct"/>
          </w:tcPr>
          <w:p w14:paraId="04B92579" w14:textId="77777777" w:rsidR="002628F1" w:rsidRPr="008572F9" w:rsidRDefault="008572F9" w:rsidP="008572F9">
            <w:pPr>
              <w:pStyle w:val="phtablecellleft"/>
            </w:pPr>
            <w:r w:rsidRPr="008572F9">
              <w:t>CCAddPhoneInfo</w:t>
            </w:r>
          </w:p>
        </w:tc>
        <w:tc>
          <w:tcPr>
            <w:tcW w:w="2222" w:type="pct"/>
          </w:tcPr>
          <w:p w14:paraId="4DDF4DA0" w14:textId="77777777" w:rsidR="002628F1" w:rsidRPr="008572F9" w:rsidRDefault="008572F9" w:rsidP="008572F9">
            <w:pPr>
              <w:pStyle w:val="phtablecellleft"/>
            </w:pPr>
            <w:r w:rsidRPr="008572F9">
              <w:t>AGENT_CONTACTS</w:t>
            </w:r>
          </w:p>
        </w:tc>
      </w:tr>
    </w:tbl>
    <w:p w14:paraId="635B8287" w14:textId="77777777" w:rsidR="00E51D21" w:rsidRDefault="00E51D21" w:rsidP="00E51D21">
      <w:pPr>
        <w:pStyle w:val="phnormal"/>
      </w:pPr>
    </w:p>
    <w:p w14:paraId="48AB673C" w14:textId="77777777" w:rsidR="002628F1" w:rsidRPr="008572F9" w:rsidRDefault="008572F9" w:rsidP="008572F9">
      <w:pPr>
        <w:pStyle w:val="phlistitemized1"/>
      </w:pPr>
      <w:r w:rsidRPr="008572F9">
        <w:t xml:space="preserve">нажмите на кнопку </w:t>
      </w:r>
      <w:r>
        <w:t>«</w:t>
      </w:r>
      <w:r w:rsidRPr="008572F9">
        <w:t>ОК</w:t>
      </w:r>
      <w:r>
        <w:t>»</w:t>
      </w:r>
      <w:r w:rsidRPr="008572F9">
        <w:t>;</w:t>
      </w:r>
    </w:p>
    <w:p w14:paraId="72A43BBD" w14:textId="77777777" w:rsidR="002628F1" w:rsidRDefault="008572F9" w:rsidP="008572F9">
      <w:pPr>
        <w:pStyle w:val="phlistitemized1"/>
      </w:pPr>
      <w:r w:rsidRPr="008572F9">
        <w:t xml:space="preserve">на вкладке </w:t>
      </w:r>
      <w:r>
        <w:t>«</w:t>
      </w:r>
      <w:r w:rsidRPr="008572F9">
        <w:t>Связи с действиями</w:t>
      </w:r>
      <w:r>
        <w:t>»</w:t>
      </w:r>
      <w:r w:rsidRPr="008572F9">
        <w:t xml:space="preserve"> выберите пункт контекстного меню </w:t>
      </w:r>
      <w:r>
        <w:t>«</w:t>
      </w:r>
      <w:r w:rsidRPr="008572F9">
        <w:t>Добавить</w:t>
      </w:r>
      <w:r>
        <w:t>»</w:t>
      </w:r>
      <w:r w:rsidRPr="008572F9">
        <w:t>. Откроется окно добавления связи с действием;</w:t>
      </w:r>
    </w:p>
    <w:p w14:paraId="2194C4C9" w14:textId="77777777" w:rsidR="00E51D21" w:rsidRPr="008572F9" w:rsidRDefault="00E51D21" w:rsidP="008572F9">
      <w:pPr>
        <w:pStyle w:val="phlistitemized1"/>
      </w:pPr>
      <w:r>
        <w:t xml:space="preserve">заполните поля </w:t>
      </w:r>
      <w:r w:rsidR="00E07809">
        <w:t>согласно</w:t>
      </w:r>
      <w:r>
        <w:t xml:space="preserve"> таблице (</w:t>
      </w:r>
      <w:r>
        <w:fldChar w:fldCharType="begin"/>
      </w:r>
      <w:r>
        <w:instrText xml:space="preserve"> REF _Ref202357021 \h </w:instrText>
      </w:r>
      <w:r>
        <w:fldChar w:fldCharType="separate"/>
      </w:r>
      <w:r w:rsidR="00997E3B">
        <w:rPr>
          <w:spacing w:val="20"/>
        </w:rPr>
        <w:t>Таблица </w:t>
      </w:r>
      <w:r w:rsidR="00997E3B">
        <w:rPr>
          <w:noProof/>
        </w:rPr>
        <w:t>12</w:t>
      </w:r>
      <w:r>
        <w:fldChar w:fldCharType="end"/>
      </w:r>
      <w:r>
        <w:t>);</w:t>
      </w:r>
    </w:p>
    <w:p w14:paraId="634E2810" w14:textId="77777777" w:rsidR="002628F1" w:rsidRPr="008572F9" w:rsidRDefault="006F420A" w:rsidP="00E51D21">
      <w:pPr>
        <w:pStyle w:val="phtabletitle"/>
      </w:pPr>
      <w:bookmarkStart w:id="109" w:name="_Ref202357021"/>
      <w:r>
        <w:rPr>
          <w:spacing w:val="20"/>
        </w:rPr>
        <w:t>Таблица </w:t>
      </w:r>
      <w:r w:rsidR="008572F9" w:rsidRPr="008572F9">
        <w:fldChar w:fldCharType="begin"/>
      </w:r>
      <w:r w:rsidR="008572F9" w:rsidRPr="008572F9">
        <w:instrText>SEQ Таблица \* ARABIC</w:instrText>
      </w:r>
      <w:r w:rsidR="008572F9" w:rsidRPr="008572F9">
        <w:fldChar w:fldCharType="separate"/>
      </w:r>
      <w:r w:rsidR="00997E3B">
        <w:rPr>
          <w:noProof/>
        </w:rPr>
        <w:t>12</w:t>
      </w:r>
      <w:r w:rsidR="008572F9" w:rsidRPr="008572F9">
        <w:fldChar w:fldCharType="end"/>
      </w:r>
      <w:bookmarkEnd w:id="109"/>
      <w:r w:rsidR="008572F9" w:rsidRPr="008572F9">
        <w:t xml:space="preserve"> </w:t>
      </w:r>
      <w:r w:rsidR="00E51D21">
        <w:t xml:space="preserve">– </w:t>
      </w:r>
      <w:r w:rsidR="008572F9" w:rsidRPr="008572F9">
        <w:t>Заполнение полей в окне добавления связи с действиями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087"/>
        <w:gridCol w:w="2117"/>
        <w:gridCol w:w="2961"/>
        <w:gridCol w:w="1718"/>
        <w:gridCol w:w="1531"/>
      </w:tblGrid>
      <w:tr w:rsidR="008572F9" w:rsidRPr="008572F9" w14:paraId="3C041FD8" w14:textId="77777777" w:rsidTr="00084D54">
        <w:trPr>
          <w:tblHeader/>
        </w:trPr>
        <w:tc>
          <w:tcPr>
            <w:tcW w:w="1002" w:type="pct"/>
          </w:tcPr>
          <w:p w14:paraId="4863CDDF" w14:textId="77777777" w:rsidR="002628F1" w:rsidRPr="008572F9" w:rsidRDefault="008572F9" w:rsidP="008572F9">
            <w:pPr>
              <w:pStyle w:val="phtablecolcaption"/>
            </w:pPr>
            <w:bookmarkStart w:id="110" w:name="scroll-bookmark-34"/>
            <w:r w:rsidRPr="008572F9">
              <w:t>Пользовательская процедура</w:t>
            </w:r>
            <w:bookmarkEnd w:id="110"/>
          </w:p>
        </w:tc>
        <w:tc>
          <w:tcPr>
            <w:tcW w:w="1016" w:type="pct"/>
          </w:tcPr>
          <w:p w14:paraId="37DDB89B" w14:textId="77777777" w:rsidR="002628F1" w:rsidRPr="008572F9" w:rsidRDefault="008572F9" w:rsidP="008572F9">
            <w:pPr>
              <w:pStyle w:val="phtablecolcaption"/>
            </w:pPr>
            <w:r w:rsidRPr="008572F9">
              <w:t>Раздел</w:t>
            </w:r>
          </w:p>
        </w:tc>
        <w:tc>
          <w:tcPr>
            <w:tcW w:w="1422" w:type="pct"/>
          </w:tcPr>
          <w:p w14:paraId="4FFFEEEB" w14:textId="77777777" w:rsidR="002628F1" w:rsidRPr="008572F9" w:rsidRDefault="008572F9" w:rsidP="008572F9">
            <w:pPr>
              <w:pStyle w:val="phtablecolcaption"/>
            </w:pPr>
            <w:r w:rsidRPr="008572F9">
              <w:t>Действие</w:t>
            </w:r>
          </w:p>
        </w:tc>
        <w:tc>
          <w:tcPr>
            <w:tcW w:w="825" w:type="pct"/>
          </w:tcPr>
          <w:p w14:paraId="287D9AB1" w14:textId="77777777" w:rsidR="002628F1" w:rsidRPr="008572F9" w:rsidRDefault="008572F9" w:rsidP="008572F9">
            <w:pPr>
              <w:pStyle w:val="phtablecolcaption"/>
            </w:pPr>
            <w:r w:rsidRPr="008572F9">
              <w:t>Перед</w:t>
            </w:r>
          </w:p>
        </w:tc>
        <w:tc>
          <w:tcPr>
            <w:tcW w:w="735" w:type="pct"/>
          </w:tcPr>
          <w:p w14:paraId="75A452A9" w14:textId="77777777" w:rsidR="002628F1" w:rsidRPr="008572F9" w:rsidRDefault="008572F9" w:rsidP="008572F9">
            <w:pPr>
              <w:pStyle w:val="phtablecolcaption"/>
            </w:pPr>
            <w:r w:rsidRPr="008572F9">
              <w:t>После</w:t>
            </w:r>
          </w:p>
        </w:tc>
      </w:tr>
      <w:tr w:rsidR="008572F9" w:rsidRPr="008572F9" w14:paraId="4FDE6D9E" w14:textId="77777777" w:rsidTr="00084D54">
        <w:tc>
          <w:tcPr>
            <w:tcW w:w="1002" w:type="pct"/>
          </w:tcPr>
          <w:p w14:paraId="05468474" w14:textId="77777777" w:rsidR="002628F1" w:rsidRPr="008572F9" w:rsidRDefault="008572F9" w:rsidP="008572F9">
            <w:pPr>
              <w:pStyle w:val="phtablecellleft"/>
            </w:pPr>
            <w:r w:rsidRPr="008572F9">
              <w:t>CCAddPhoneInfo</w:t>
            </w:r>
          </w:p>
        </w:tc>
        <w:tc>
          <w:tcPr>
            <w:tcW w:w="1016" w:type="pct"/>
          </w:tcPr>
          <w:p w14:paraId="7D540797" w14:textId="77777777" w:rsidR="002628F1" w:rsidRPr="008572F9" w:rsidRDefault="008572F9" w:rsidP="008572F9">
            <w:pPr>
              <w:pStyle w:val="phtablecellleft"/>
            </w:pPr>
            <w:r w:rsidRPr="008572F9">
              <w:t>AGENT_CONTACTS</w:t>
            </w:r>
          </w:p>
        </w:tc>
        <w:tc>
          <w:tcPr>
            <w:tcW w:w="1422" w:type="pct"/>
          </w:tcPr>
          <w:p w14:paraId="1BB42791" w14:textId="77777777" w:rsidR="002628F1" w:rsidRPr="008572F9" w:rsidRDefault="008572F9" w:rsidP="008572F9">
            <w:pPr>
              <w:pStyle w:val="phtablecellleft"/>
            </w:pPr>
            <w:r w:rsidRPr="008572F9">
              <w:t>AGENT_CONTACTS_INSERT</w:t>
            </w:r>
          </w:p>
        </w:tc>
        <w:tc>
          <w:tcPr>
            <w:tcW w:w="825" w:type="pct"/>
          </w:tcPr>
          <w:p w14:paraId="695E94F4" w14:textId="77777777" w:rsidR="002628F1" w:rsidRPr="008572F9" w:rsidRDefault="008572F9" w:rsidP="008572F9">
            <w:pPr>
              <w:pStyle w:val="phtablecellleft"/>
            </w:pPr>
            <w:r w:rsidRPr="008572F9">
              <w:t>Не устанавливать флажок</w:t>
            </w:r>
          </w:p>
        </w:tc>
        <w:tc>
          <w:tcPr>
            <w:tcW w:w="735" w:type="pct"/>
          </w:tcPr>
          <w:p w14:paraId="6C854614" w14:textId="77777777" w:rsidR="002628F1" w:rsidRPr="008572F9" w:rsidRDefault="008572F9" w:rsidP="008572F9">
            <w:pPr>
              <w:pStyle w:val="phtablecellleft"/>
            </w:pPr>
            <w:r w:rsidRPr="008572F9">
              <w:t>Установить флажок</w:t>
            </w:r>
          </w:p>
        </w:tc>
      </w:tr>
    </w:tbl>
    <w:p w14:paraId="23202615" w14:textId="77777777" w:rsidR="00E51D21" w:rsidRDefault="00E51D21" w:rsidP="00E51D21">
      <w:pPr>
        <w:pStyle w:val="phnormal"/>
      </w:pPr>
    </w:p>
    <w:p w14:paraId="2361CBBF" w14:textId="77777777" w:rsidR="002628F1" w:rsidRPr="008572F9" w:rsidRDefault="008572F9" w:rsidP="008572F9">
      <w:pPr>
        <w:pStyle w:val="phlistitemized1"/>
      </w:pPr>
      <w:r w:rsidRPr="008572F9">
        <w:t xml:space="preserve">нажмите на кнопку </w:t>
      </w:r>
      <w:r>
        <w:t>«</w:t>
      </w:r>
      <w:r w:rsidRPr="008572F9">
        <w:t>ОК</w:t>
      </w:r>
      <w:r>
        <w:t>»</w:t>
      </w:r>
      <w:r w:rsidRPr="008572F9">
        <w:t>.</w:t>
      </w:r>
    </w:p>
    <w:p w14:paraId="79D2293D" w14:textId="77777777" w:rsidR="002628F1" w:rsidRPr="008572F9" w:rsidRDefault="008572F9">
      <w:pPr>
        <w:pStyle w:val="3"/>
      </w:pPr>
      <w:bookmarkStart w:id="111" w:name="_Toc256000021"/>
      <w:bookmarkStart w:id="112" w:name="scroll-bookmark-35"/>
      <w:bookmarkStart w:id="113" w:name="_Toc204948263"/>
      <w:r w:rsidRPr="008572F9">
        <w:t>Настройка ПЗ</w:t>
      </w:r>
      <w:bookmarkEnd w:id="111"/>
      <w:bookmarkEnd w:id="112"/>
      <w:bookmarkEnd w:id="113"/>
    </w:p>
    <w:p w14:paraId="0E84F49C" w14:textId="77777777" w:rsidR="008936F1" w:rsidRDefault="008572F9" w:rsidP="00687A41">
      <w:pPr>
        <w:pStyle w:val="phlistitemizedtitle"/>
      </w:pPr>
      <w:r w:rsidRPr="008572F9">
        <w:t xml:space="preserve">Добавьте ПЗ для ПП </w:t>
      </w:r>
      <w:r>
        <w:t>«</w:t>
      </w:r>
      <w:r w:rsidRPr="008572F9">
        <w:t>CCUpdateReservation</w:t>
      </w:r>
      <w:r>
        <w:t>»</w:t>
      </w:r>
      <w:r w:rsidR="008936F1">
        <w:t>, выполнив следующие действия:</w:t>
      </w:r>
    </w:p>
    <w:p w14:paraId="1DA8CA6F" w14:textId="77777777" w:rsidR="008936F1" w:rsidRDefault="008936F1" w:rsidP="008936F1">
      <w:pPr>
        <w:pStyle w:val="phlistitemized1"/>
      </w:pPr>
      <w:r w:rsidRPr="008572F9">
        <w:t xml:space="preserve">выберите пункт главного меню </w:t>
      </w:r>
      <w:r w:rsidR="008572F9">
        <w:t>«</w:t>
      </w:r>
      <w:r w:rsidR="008572F9" w:rsidRPr="008572F9">
        <w:t>Система</w:t>
      </w:r>
      <w:r w:rsidR="008572F9">
        <w:t xml:space="preserve">/ </w:t>
      </w:r>
      <w:r w:rsidR="008572F9" w:rsidRPr="008572F9">
        <w:t>Пользовательские задания</w:t>
      </w:r>
      <w:r w:rsidR="008572F9">
        <w:t>»</w:t>
      </w:r>
      <w:r>
        <w:t>;</w:t>
      </w:r>
    </w:p>
    <w:p w14:paraId="6F6ABBEB" w14:textId="77777777" w:rsidR="008936F1" w:rsidRDefault="00012773" w:rsidP="008936F1">
      <w:pPr>
        <w:pStyle w:val="phlistitemized1"/>
      </w:pPr>
      <w:r>
        <w:t>в</w:t>
      </w:r>
      <w:r w:rsidR="008572F9" w:rsidRPr="008572F9">
        <w:t xml:space="preserve"> блок</w:t>
      </w:r>
      <w:r>
        <w:t>е</w:t>
      </w:r>
      <w:r w:rsidR="008572F9" w:rsidRPr="008572F9">
        <w:t xml:space="preserve"> </w:t>
      </w:r>
      <w:r w:rsidR="008572F9">
        <w:t>«</w:t>
      </w:r>
      <w:r w:rsidR="008572F9" w:rsidRPr="008572F9">
        <w:t>Пользовательские задания</w:t>
      </w:r>
      <w:r w:rsidR="008572F9">
        <w:t>»</w:t>
      </w:r>
      <w:r w:rsidR="008572F9" w:rsidRPr="008572F9">
        <w:t xml:space="preserve"> </w:t>
      </w:r>
      <w:r>
        <w:t>выберите пункт контекстно меню</w:t>
      </w:r>
      <w:r w:rsidR="008572F9" w:rsidRPr="008572F9">
        <w:t xml:space="preserve"> </w:t>
      </w:r>
      <w:r w:rsidR="008572F9">
        <w:t>«</w:t>
      </w:r>
      <w:r w:rsidR="008572F9" w:rsidRPr="008572F9">
        <w:t>Добавить</w:t>
      </w:r>
      <w:r w:rsidR="008572F9">
        <w:t>»</w:t>
      </w:r>
      <w:r w:rsidR="008936F1">
        <w:t>, откроется окно добавления пользовательского задания;</w:t>
      </w:r>
    </w:p>
    <w:p w14:paraId="6CB81E07" w14:textId="77777777" w:rsidR="002628F1" w:rsidRPr="008572F9" w:rsidRDefault="008936F1" w:rsidP="008936F1">
      <w:pPr>
        <w:pStyle w:val="phlistitemized1"/>
      </w:pPr>
      <w:r>
        <w:t>з</w:t>
      </w:r>
      <w:r w:rsidR="00687A41">
        <w:t>аполните поля следующими значениями</w:t>
      </w:r>
      <w:r w:rsidR="008572F9" w:rsidRPr="008572F9">
        <w:t>:</w:t>
      </w:r>
    </w:p>
    <w:p w14:paraId="6E64F5E4" w14:textId="77777777" w:rsidR="002628F1" w:rsidRPr="008572F9" w:rsidRDefault="00687A41" w:rsidP="008936F1">
      <w:pPr>
        <w:pStyle w:val="phlistitemized2"/>
      </w:pPr>
      <w:r>
        <w:t>«</w:t>
      </w:r>
      <w:r w:rsidR="008572F9" w:rsidRPr="008572F9">
        <w:t>Имя задания</w:t>
      </w:r>
      <w:r>
        <w:t>»</w:t>
      </w:r>
      <w:r w:rsidR="008572F9" w:rsidRPr="008572F9">
        <w:t xml:space="preserve"> – </w:t>
      </w:r>
      <w:r w:rsidR="008572F9">
        <w:t>«</w:t>
      </w:r>
      <w:r w:rsidR="008572F9" w:rsidRPr="008572F9">
        <w:t>CCUpdateReservation</w:t>
      </w:r>
      <w:r w:rsidR="008572F9">
        <w:t>»</w:t>
      </w:r>
      <w:r w:rsidR="008572F9" w:rsidRPr="008572F9">
        <w:t>;</w:t>
      </w:r>
    </w:p>
    <w:p w14:paraId="323A15B4" w14:textId="77777777" w:rsidR="002628F1" w:rsidRPr="008572F9" w:rsidRDefault="00687A41" w:rsidP="008936F1">
      <w:pPr>
        <w:pStyle w:val="phlistitemized2"/>
      </w:pPr>
      <w:r>
        <w:t>«</w:t>
      </w:r>
      <w:r w:rsidR="008572F9" w:rsidRPr="008572F9">
        <w:t>Пользовательская процедура</w:t>
      </w:r>
      <w:r>
        <w:t>»</w:t>
      </w:r>
      <w:r w:rsidR="008572F9" w:rsidRPr="008572F9">
        <w:t xml:space="preserve"> – </w:t>
      </w:r>
      <w:r w:rsidR="008572F9">
        <w:t>«</w:t>
      </w:r>
      <w:r w:rsidR="008572F9" w:rsidRPr="008572F9">
        <w:t>CCUpdateReservation</w:t>
      </w:r>
      <w:r w:rsidR="008572F9">
        <w:t>»</w:t>
      </w:r>
      <w:r w:rsidR="008572F9" w:rsidRPr="008572F9">
        <w:t>;</w:t>
      </w:r>
    </w:p>
    <w:p w14:paraId="795F6730" w14:textId="77777777" w:rsidR="002628F1" w:rsidRPr="008572F9" w:rsidRDefault="00687A41" w:rsidP="008936F1">
      <w:pPr>
        <w:pStyle w:val="phlistitemized2"/>
      </w:pPr>
      <w:r>
        <w:t>«</w:t>
      </w:r>
      <w:r w:rsidR="008572F9" w:rsidRPr="008572F9">
        <w:t>Состояние</w:t>
      </w:r>
      <w:r>
        <w:t>»</w:t>
      </w:r>
      <w:r w:rsidR="008572F9" w:rsidRPr="008572F9">
        <w:t xml:space="preserve"> – </w:t>
      </w:r>
      <w:r w:rsidR="008572F9">
        <w:t>«</w:t>
      </w:r>
      <w:r w:rsidR="008572F9" w:rsidRPr="008572F9">
        <w:t>Активно</w:t>
      </w:r>
      <w:r w:rsidR="008572F9">
        <w:t>»</w:t>
      </w:r>
      <w:r w:rsidR="008572F9" w:rsidRPr="008572F9">
        <w:t>;</w:t>
      </w:r>
    </w:p>
    <w:p w14:paraId="5C06A39B" w14:textId="77777777" w:rsidR="002628F1" w:rsidRPr="008572F9" w:rsidRDefault="00687A41" w:rsidP="008936F1">
      <w:pPr>
        <w:pStyle w:val="phlistitemized2"/>
      </w:pPr>
      <w:r>
        <w:lastRenderedPageBreak/>
        <w:t>«</w:t>
      </w:r>
      <w:r w:rsidR="008572F9" w:rsidRPr="008572F9">
        <w:t>Время начала задания</w:t>
      </w:r>
      <w:r>
        <w:t>»</w:t>
      </w:r>
      <w:r w:rsidR="002D6219">
        <w:t xml:space="preserve"> – выберите</w:t>
      </w:r>
      <w:r w:rsidR="008572F9" w:rsidRPr="008572F9">
        <w:t xml:space="preserve"> необходимую дату начала задания и время (например, </w:t>
      </w:r>
      <w:r w:rsidR="008572F9">
        <w:t>«</w:t>
      </w:r>
      <w:r w:rsidR="008572F9" w:rsidRPr="008572F9">
        <w:t>08:30</w:t>
      </w:r>
      <w:r w:rsidR="008572F9">
        <w:t>»</w:t>
      </w:r>
      <w:r w:rsidR="008572F9" w:rsidRPr="008572F9">
        <w:t>);</w:t>
      </w:r>
    </w:p>
    <w:p w14:paraId="05BF653A" w14:textId="77777777" w:rsidR="002628F1" w:rsidRPr="008572F9" w:rsidRDefault="00687A41" w:rsidP="008936F1">
      <w:pPr>
        <w:pStyle w:val="phlistitemized2"/>
      </w:pPr>
      <w:r>
        <w:t>«</w:t>
      </w:r>
      <w:r w:rsidR="008572F9" w:rsidRPr="008572F9">
        <w:t>Тип интервала</w:t>
      </w:r>
      <w:r>
        <w:t>»</w:t>
      </w:r>
      <w:r w:rsidR="008572F9" w:rsidRPr="008572F9">
        <w:t xml:space="preserve"> – </w:t>
      </w:r>
      <w:r w:rsidR="008572F9">
        <w:t>«</w:t>
      </w:r>
      <w:r w:rsidR="008572F9" w:rsidRPr="008572F9">
        <w:t>Ежеминутно</w:t>
      </w:r>
      <w:r w:rsidR="008572F9">
        <w:t>»</w:t>
      </w:r>
      <w:r w:rsidR="008572F9" w:rsidRPr="008572F9">
        <w:t>;</w:t>
      </w:r>
    </w:p>
    <w:p w14:paraId="1A9B1579" w14:textId="77777777" w:rsidR="002628F1" w:rsidRPr="008572F9" w:rsidRDefault="00687A41" w:rsidP="008936F1">
      <w:pPr>
        <w:pStyle w:val="phlistitemized2"/>
      </w:pPr>
      <w:r>
        <w:t>«</w:t>
      </w:r>
      <w:r w:rsidR="008572F9" w:rsidRPr="008572F9">
        <w:t>Временной интервал</w:t>
      </w:r>
      <w:r>
        <w:t>»</w:t>
      </w:r>
      <w:r w:rsidR="008572F9" w:rsidRPr="008572F9">
        <w:t xml:space="preserve"> – </w:t>
      </w:r>
      <w:r w:rsidR="008572F9">
        <w:t>«</w:t>
      </w:r>
      <w:r w:rsidR="008572F9" w:rsidRPr="008572F9">
        <w:t>1</w:t>
      </w:r>
      <w:r w:rsidR="008572F9">
        <w:t>»</w:t>
      </w:r>
    </w:p>
    <w:p w14:paraId="4A938DA9" w14:textId="77777777" w:rsidR="002628F1" w:rsidRPr="008572F9" w:rsidRDefault="008572F9">
      <w:pPr>
        <w:pStyle w:val="2"/>
      </w:pPr>
      <w:bookmarkStart w:id="114" w:name="_Toc256000022"/>
      <w:bookmarkStart w:id="115" w:name="scroll-bookmark-36"/>
      <w:bookmarkStart w:id="116" w:name="_Toc204948264"/>
      <w:r w:rsidRPr="008572F9">
        <w:t>Настройка системных опций</w:t>
      </w:r>
      <w:bookmarkEnd w:id="114"/>
      <w:bookmarkEnd w:id="115"/>
      <w:bookmarkEnd w:id="116"/>
    </w:p>
    <w:p w14:paraId="19AE69E8" w14:textId="77777777" w:rsidR="002628F1" w:rsidRPr="008572F9" w:rsidRDefault="008572F9" w:rsidP="008572F9">
      <w:pPr>
        <w:pStyle w:val="phnormal"/>
      </w:pPr>
      <w:r w:rsidRPr="008572F9">
        <w:t xml:space="preserve">Перед началом работы с </w:t>
      </w:r>
      <w:r w:rsidR="00897B05">
        <w:t>модулем «</w:t>
      </w:r>
      <w:r w:rsidR="00897B05" w:rsidRPr="00602E11">
        <w:rPr>
          <w:szCs w:val="24"/>
        </w:rPr>
        <w:t>Колл-центр. Контакт центр</w:t>
      </w:r>
      <w:r w:rsidR="00897B05">
        <w:rPr>
          <w:szCs w:val="24"/>
        </w:rPr>
        <w:t>»</w:t>
      </w:r>
      <w:r w:rsidRPr="008572F9">
        <w:t xml:space="preserve"> необходимо зарегистрировать системные опции (далее – СО) в соответствии с пожеланиями настраиваемой МО. Системные опции можно настроить для всех МО или для каждой МО отдельно в зависимости от уровня запрета переопределения. Процедура работы с системными опциями подробно описана в</w:t>
      </w:r>
      <w:r w:rsidR="00897B05">
        <w:t xml:space="preserve"> </w:t>
      </w:r>
      <w:r w:rsidR="00897B05" w:rsidRPr="00897B05">
        <w:t xml:space="preserve">руководстве администратора </w:t>
      </w:r>
      <w:r w:rsidR="00897B05">
        <w:t>модуля</w:t>
      </w:r>
      <w:r w:rsidR="00897B05" w:rsidRPr="00897B05">
        <w:t xml:space="preserve"> «</w:t>
      </w:r>
      <w:r w:rsidR="00897B05">
        <w:t>Администрирование»</w:t>
      </w:r>
      <w:r w:rsidR="00897B05" w:rsidRPr="008572F9">
        <w:t>.</w:t>
      </w:r>
    </w:p>
    <w:p w14:paraId="5321B722" w14:textId="77777777" w:rsidR="002628F1" w:rsidRPr="008572F9" w:rsidRDefault="008572F9">
      <w:pPr>
        <w:pStyle w:val="3"/>
      </w:pPr>
      <w:bookmarkStart w:id="117" w:name="_Toc256000023"/>
      <w:bookmarkStart w:id="118" w:name="scroll-bookmark-37"/>
      <w:bookmarkStart w:id="119" w:name="_Toc204948265"/>
      <w:r w:rsidRPr="008572F9">
        <w:t>Добавление СО</w:t>
      </w:r>
      <w:bookmarkEnd w:id="117"/>
      <w:bookmarkEnd w:id="118"/>
      <w:bookmarkEnd w:id="119"/>
    </w:p>
    <w:p w14:paraId="4F7B62A0" w14:textId="77777777" w:rsidR="002628F1" w:rsidRPr="008572F9" w:rsidRDefault="008572F9" w:rsidP="008F03CF">
      <w:pPr>
        <w:pStyle w:val="phlistitemizedtitle"/>
      </w:pPr>
      <w:r w:rsidRPr="008572F9">
        <w:t>Для добавления СО выполните следующие действия:</w:t>
      </w:r>
    </w:p>
    <w:p w14:paraId="4B8374B5" w14:textId="77777777" w:rsidR="002628F1" w:rsidRPr="008572F9" w:rsidRDefault="008572F9" w:rsidP="008572F9">
      <w:pPr>
        <w:pStyle w:val="phlistitemized1"/>
      </w:pPr>
      <w:r w:rsidRPr="008572F9">
        <w:t xml:space="preserve">выберите пункт главного меню </w:t>
      </w:r>
      <w:r>
        <w:t>«</w:t>
      </w:r>
      <w:r w:rsidRPr="008572F9">
        <w:t>Система</w:t>
      </w:r>
      <w:r>
        <w:t xml:space="preserve">/ </w:t>
      </w:r>
      <w:r w:rsidRPr="008572F9">
        <w:t>Настройка системных опций</w:t>
      </w:r>
      <w:r>
        <w:t xml:space="preserve">/ </w:t>
      </w:r>
      <w:r w:rsidRPr="008572F9">
        <w:t>Системные опции (Администратор)</w:t>
      </w:r>
      <w:r>
        <w:t>»</w:t>
      </w:r>
      <w:r w:rsidRPr="008572F9">
        <w:t>.</w:t>
      </w:r>
      <w:r>
        <w:t xml:space="preserve"> </w:t>
      </w:r>
      <w:r w:rsidRPr="008572F9">
        <w:t>Откроется форма настройки системных опций администратора</w:t>
      </w:r>
      <w:r w:rsidR="008F03CF">
        <w:t xml:space="preserve"> (</w:t>
      </w:r>
      <w:r w:rsidR="008F03CF">
        <w:fldChar w:fldCharType="begin"/>
      </w:r>
      <w:r w:rsidR="008F03CF">
        <w:instrText xml:space="preserve"> REF _Ref202357868 \h </w:instrText>
      </w:r>
      <w:r w:rsidR="008F03CF">
        <w:fldChar w:fldCharType="separate"/>
      </w:r>
      <w:r w:rsidR="00997E3B">
        <w:t>Рисунок </w:t>
      </w:r>
      <w:r w:rsidR="00997E3B">
        <w:rPr>
          <w:noProof/>
        </w:rPr>
        <w:t>24</w:t>
      </w:r>
      <w:r w:rsidR="008F03CF">
        <w:fldChar w:fldCharType="end"/>
      </w:r>
      <w:r w:rsidR="008F03CF">
        <w:t>)</w:t>
      </w:r>
      <w:r w:rsidRPr="008572F9">
        <w:t>;</w:t>
      </w:r>
    </w:p>
    <w:p w14:paraId="0D2122C4" w14:textId="77777777" w:rsidR="002628F1" w:rsidRPr="008572F9" w:rsidRDefault="008572F9" w:rsidP="008572F9">
      <w:pPr>
        <w:pStyle w:val="phfigure"/>
      </w:pPr>
      <w:r w:rsidRPr="008572F9">
        <w:rPr>
          <w:noProof/>
        </w:rPr>
        <w:drawing>
          <wp:inline distT="0" distB="0" distL="0" distR="0" wp14:anchorId="4093C914" wp14:editId="0095D139">
            <wp:extent cx="6295390" cy="3528054"/>
            <wp:effectExtent l="19050" t="19050" r="10160" b="15875"/>
            <wp:docPr id="100026" name="Рисунок 100026" descr="Форма настройки С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494274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52805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B3F78F7" w14:textId="77777777" w:rsidR="002628F1" w:rsidRPr="008572F9" w:rsidRDefault="006F420A" w:rsidP="008F03CF">
      <w:pPr>
        <w:pStyle w:val="phfiguretitle"/>
      </w:pPr>
      <w:bookmarkStart w:id="120" w:name="_Ref202357868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24</w:t>
      </w:r>
      <w:r w:rsidR="008572F9" w:rsidRPr="008572F9">
        <w:fldChar w:fldCharType="end"/>
      </w:r>
      <w:bookmarkEnd w:id="120"/>
      <w:r w:rsidR="008572F9" w:rsidRPr="008572F9">
        <w:t xml:space="preserve"> </w:t>
      </w:r>
      <w:r w:rsidR="008F03CF">
        <w:t xml:space="preserve">– </w:t>
      </w:r>
      <w:r w:rsidR="008572F9" w:rsidRPr="008572F9">
        <w:t xml:space="preserve">Форма настройки </w:t>
      </w:r>
      <w:r w:rsidR="008F03CF" w:rsidRPr="008572F9">
        <w:t>системных опций администратора</w:t>
      </w:r>
    </w:p>
    <w:p w14:paraId="5D108BAC" w14:textId="77777777" w:rsidR="002628F1" w:rsidRPr="008572F9" w:rsidRDefault="008572F9" w:rsidP="008572F9">
      <w:pPr>
        <w:pStyle w:val="phlistitemized1"/>
      </w:pPr>
      <w:r w:rsidRPr="008572F9">
        <w:lastRenderedPageBreak/>
        <w:t xml:space="preserve">в блоке </w:t>
      </w:r>
      <w:r>
        <w:t>«</w:t>
      </w:r>
      <w:r w:rsidRPr="008572F9">
        <w:t>Каталоги</w:t>
      </w:r>
      <w:r>
        <w:t>»</w:t>
      </w:r>
      <w:r w:rsidRPr="008572F9">
        <w:t xml:space="preserve"> выберите каталог </w:t>
      </w:r>
      <w:r>
        <w:t>«</w:t>
      </w:r>
      <w:r w:rsidRPr="008572F9">
        <w:t>Контакт-центр</w:t>
      </w:r>
      <w:r>
        <w:t>»</w:t>
      </w:r>
      <w:r w:rsidRPr="008572F9">
        <w:t xml:space="preserve"> для размещения СО. Если каталог отсутствует, то можно создать его самостоятельно;</w:t>
      </w:r>
    </w:p>
    <w:p w14:paraId="5ECB2D8F" w14:textId="77777777" w:rsidR="002628F1" w:rsidRPr="008572F9" w:rsidRDefault="008572F9" w:rsidP="008572F9">
      <w:pPr>
        <w:pStyle w:val="phlistitemized1"/>
      </w:pPr>
      <w:r w:rsidRPr="008572F9">
        <w:t xml:space="preserve">в блоке </w:t>
      </w:r>
      <w:r>
        <w:t>«</w:t>
      </w:r>
      <w:r w:rsidRPr="008572F9">
        <w:t>Системные опции</w:t>
      </w:r>
      <w:r>
        <w:t>»</w:t>
      </w:r>
      <w:r w:rsidRPr="008572F9">
        <w:t xml:space="preserve"> выберите пункт контекстного меню </w:t>
      </w:r>
      <w:r>
        <w:t>«</w:t>
      </w:r>
      <w:r w:rsidRPr="008572F9">
        <w:t>Добавить</w:t>
      </w:r>
      <w:r>
        <w:t>»</w:t>
      </w:r>
      <w:r w:rsidRPr="008572F9">
        <w:t>. Откроется окно добавления СО</w:t>
      </w:r>
      <w:r w:rsidR="008F03CF">
        <w:t xml:space="preserve"> (</w:t>
      </w:r>
      <w:r w:rsidR="008F03CF">
        <w:fldChar w:fldCharType="begin"/>
      </w:r>
      <w:r w:rsidR="008F03CF">
        <w:instrText xml:space="preserve"> REF _Ref202357906 \h </w:instrText>
      </w:r>
      <w:r w:rsidR="008F03CF">
        <w:fldChar w:fldCharType="separate"/>
      </w:r>
      <w:r w:rsidR="00997E3B">
        <w:t>Рисунок </w:t>
      </w:r>
      <w:r w:rsidR="00997E3B">
        <w:rPr>
          <w:noProof/>
        </w:rPr>
        <w:t>25</w:t>
      </w:r>
      <w:r w:rsidR="008F03CF">
        <w:fldChar w:fldCharType="end"/>
      </w:r>
      <w:r w:rsidR="008F03CF">
        <w:t>)</w:t>
      </w:r>
      <w:r w:rsidRPr="008572F9">
        <w:t>;</w:t>
      </w:r>
    </w:p>
    <w:p w14:paraId="339FAC41" w14:textId="77777777" w:rsidR="002628F1" w:rsidRPr="008572F9" w:rsidRDefault="008572F9" w:rsidP="008572F9">
      <w:pPr>
        <w:pStyle w:val="phfigure"/>
      </w:pPr>
      <w:r w:rsidRPr="008572F9">
        <w:rPr>
          <w:noProof/>
        </w:rPr>
        <w:drawing>
          <wp:inline distT="0" distB="0" distL="0" distR="0" wp14:anchorId="0E8819BA" wp14:editId="164FB9E2">
            <wp:extent cx="4667250" cy="3257550"/>
            <wp:effectExtent l="19050" t="19050" r="19050" b="19050"/>
            <wp:docPr id="100027" name="Рисунок 100027" descr="Окно добавления С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855159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2575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FA00345" w14:textId="77777777" w:rsidR="002628F1" w:rsidRPr="008572F9" w:rsidRDefault="006F420A" w:rsidP="008F03CF">
      <w:pPr>
        <w:pStyle w:val="phfiguretitle"/>
      </w:pPr>
      <w:bookmarkStart w:id="121" w:name="_Ref202357906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25</w:t>
      </w:r>
      <w:r w:rsidR="008572F9" w:rsidRPr="008572F9">
        <w:fldChar w:fldCharType="end"/>
      </w:r>
      <w:bookmarkEnd w:id="121"/>
      <w:r w:rsidR="008572F9" w:rsidRPr="008572F9">
        <w:t xml:space="preserve"> </w:t>
      </w:r>
      <w:r w:rsidR="008F03CF">
        <w:t xml:space="preserve">– </w:t>
      </w:r>
      <w:r w:rsidR="008572F9" w:rsidRPr="008572F9">
        <w:t>Окно добавления СО</w:t>
      </w:r>
    </w:p>
    <w:p w14:paraId="08AA36C0" w14:textId="77777777" w:rsidR="008F03CF" w:rsidRDefault="008572F9" w:rsidP="008572F9">
      <w:pPr>
        <w:pStyle w:val="phlistitemized1"/>
      </w:pPr>
      <w:r w:rsidRPr="008572F9">
        <w:t>заполните поля согласно таблице ниже</w:t>
      </w:r>
      <w:r w:rsidR="008F03CF">
        <w:t xml:space="preserve"> (</w:t>
      </w:r>
      <w:r w:rsidR="008F03CF">
        <w:fldChar w:fldCharType="begin"/>
      </w:r>
      <w:r w:rsidR="008F03CF">
        <w:instrText xml:space="preserve"> REF _Ref202357926 \h </w:instrText>
      </w:r>
      <w:r w:rsidR="008F03CF">
        <w:fldChar w:fldCharType="separate"/>
      </w:r>
      <w:r w:rsidR="00997E3B">
        <w:rPr>
          <w:spacing w:val="20"/>
        </w:rPr>
        <w:t>Таблица </w:t>
      </w:r>
      <w:r w:rsidR="00997E3B">
        <w:rPr>
          <w:noProof/>
        </w:rPr>
        <w:t>13</w:t>
      </w:r>
      <w:r w:rsidR="008F03CF">
        <w:fldChar w:fldCharType="end"/>
      </w:r>
      <w:r w:rsidR="008F03CF">
        <w:t>)</w:t>
      </w:r>
      <w:r w:rsidRPr="008572F9">
        <w:t>;</w:t>
      </w:r>
    </w:p>
    <w:p w14:paraId="05031E93" w14:textId="77777777" w:rsidR="002628F1" w:rsidRPr="008572F9" w:rsidRDefault="006F420A" w:rsidP="008F03CF">
      <w:pPr>
        <w:pStyle w:val="phtabletitle"/>
      </w:pPr>
      <w:bookmarkStart w:id="122" w:name="_Ref202357926"/>
      <w:r>
        <w:rPr>
          <w:spacing w:val="20"/>
        </w:rPr>
        <w:t>Таблица </w:t>
      </w:r>
      <w:r w:rsidR="008572F9" w:rsidRPr="008572F9">
        <w:fldChar w:fldCharType="begin"/>
      </w:r>
      <w:r w:rsidR="008572F9" w:rsidRPr="008572F9">
        <w:instrText>SEQ Таблица \* ARABIC</w:instrText>
      </w:r>
      <w:r w:rsidR="008572F9" w:rsidRPr="008572F9">
        <w:fldChar w:fldCharType="separate"/>
      </w:r>
      <w:r w:rsidR="00997E3B">
        <w:rPr>
          <w:noProof/>
        </w:rPr>
        <w:t>13</w:t>
      </w:r>
      <w:r w:rsidR="008572F9" w:rsidRPr="008572F9">
        <w:fldChar w:fldCharType="end"/>
      </w:r>
      <w:bookmarkEnd w:id="122"/>
      <w:r w:rsidR="008572F9" w:rsidRPr="008572F9">
        <w:t xml:space="preserve"> </w:t>
      </w:r>
      <w:r w:rsidR="008F03CF">
        <w:t xml:space="preserve">– </w:t>
      </w:r>
      <w:r w:rsidR="008572F9" w:rsidRPr="008572F9">
        <w:t>Заполнение полей окна добавления системной опции</w:t>
      </w:r>
    </w:p>
    <w:tbl>
      <w:tblPr>
        <w:tblStyle w:val="ad"/>
        <w:tblW w:w="5000" w:type="pct"/>
        <w:tblLayout w:type="fixed"/>
        <w:tblLook w:val="04A0" w:firstRow="1" w:lastRow="0" w:firstColumn="1" w:lastColumn="0" w:noHBand="0" w:noVBand="1"/>
      </w:tblPr>
      <w:tblGrid>
        <w:gridCol w:w="957"/>
        <w:gridCol w:w="847"/>
        <w:gridCol w:w="1700"/>
        <w:gridCol w:w="1135"/>
        <w:gridCol w:w="1423"/>
        <w:gridCol w:w="850"/>
        <w:gridCol w:w="1700"/>
        <w:gridCol w:w="1802"/>
      </w:tblGrid>
      <w:tr w:rsidR="00A64FAB" w:rsidRPr="008572F9" w14:paraId="74050D35" w14:textId="77777777" w:rsidTr="00A64FAB">
        <w:trPr>
          <w:tblHeader/>
        </w:trPr>
        <w:tc>
          <w:tcPr>
            <w:tcW w:w="2911" w:type="pct"/>
            <w:gridSpan w:val="5"/>
          </w:tcPr>
          <w:p w14:paraId="63B89111" w14:textId="77777777" w:rsidR="002628F1" w:rsidRPr="008572F9" w:rsidRDefault="008572F9" w:rsidP="008572F9">
            <w:pPr>
              <w:pStyle w:val="phtablecolcaption"/>
            </w:pPr>
            <w:bookmarkStart w:id="123" w:name="scroll-bookmark-38"/>
            <w:r w:rsidRPr="008572F9">
              <w:t>Вкладка «Реквизиты»</w:t>
            </w:r>
            <w:bookmarkEnd w:id="123"/>
          </w:p>
        </w:tc>
        <w:tc>
          <w:tcPr>
            <w:tcW w:w="1224" w:type="pct"/>
            <w:gridSpan w:val="2"/>
          </w:tcPr>
          <w:p w14:paraId="3AA224B3" w14:textId="77777777" w:rsidR="002628F1" w:rsidRPr="008572F9" w:rsidRDefault="008572F9" w:rsidP="008572F9">
            <w:pPr>
              <w:pStyle w:val="phtablecolcaption"/>
            </w:pPr>
            <w:r w:rsidRPr="008572F9">
              <w:t>Вкладка «Тип данных»</w:t>
            </w:r>
          </w:p>
        </w:tc>
        <w:tc>
          <w:tcPr>
            <w:tcW w:w="865" w:type="pct"/>
            <w:vMerge w:val="restart"/>
          </w:tcPr>
          <w:p w14:paraId="7966B39A" w14:textId="77777777" w:rsidR="002628F1" w:rsidRPr="008572F9" w:rsidRDefault="008572F9" w:rsidP="008572F9">
            <w:pPr>
              <w:pStyle w:val="phtablecolcaption"/>
            </w:pPr>
            <w:r w:rsidRPr="008572F9">
              <w:t>Пояснение</w:t>
            </w:r>
          </w:p>
        </w:tc>
      </w:tr>
      <w:tr w:rsidR="00A64FAB" w:rsidRPr="008572F9" w14:paraId="1C38B25A" w14:textId="77777777" w:rsidTr="00A64FAB">
        <w:trPr>
          <w:tblHeader/>
        </w:trPr>
        <w:tc>
          <w:tcPr>
            <w:tcW w:w="460" w:type="pct"/>
          </w:tcPr>
          <w:p w14:paraId="00D8AA9C" w14:textId="77777777" w:rsidR="002628F1" w:rsidRPr="008572F9" w:rsidRDefault="008572F9" w:rsidP="008F03CF">
            <w:pPr>
              <w:pStyle w:val="phtablecolcaption"/>
            </w:pPr>
            <w:r w:rsidRPr="008572F9">
              <w:t>Раздел</w:t>
            </w:r>
          </w:p>
        </w:tc>
        <w:tc>
          <w:tcPr>
            <w:tcW w:w="407" w:type="pct"/>
          </w:tcPr>
          <w:p w14:paraId="1315DBFF" w14:textId="77777777" w:rsidR="002628F1" w:rsidRPr="008572F9" w:rsidRDefault="008572F9" w:rsidP="008F03CF">
            <w:pPr>
              <w:pStyle w:val="phtablecolcaption"/>
            </w:pPr>
            <w:r w:rsidRPr="008572F9">
              <w:t>Код опции</w:t>
            </w:r>
          </w:p>
        </w:tc>
        <w:tc>
          <w:tcPr>
            <w:tcW w:w="816" w:type="pct"/>
          </w:tcPr>
          <w:p w14:paraId="48A57764" w14:textId="77777777" w:rsidR="002628F1" w:rsidRPr="008572F9" w:rsidRDefault="008572F9" w:rsidP="008F03CF">
            <w:pPr>
              <w:pStyle w:val="phtablecolcaption"/>
            </w:pPr>
            <w:r w:rsidRPr="008572F9">
              <w:t>Наименование опции</w:t>
            </w:r>
          </w:p>
        </w:tc>
        <w:tc>
          <w:tcPr>
            <w:tcW w:w="545" w:type="pct"/>
          </w:tcPr>
          <w:p w14:paraId="0EE20DB0" w14:textId="77777777" w:rsidR="002628F1" w:rsidRPr="008572F9" w:rsidRDefault="008572F9" w:rsidP="008F03CF">
            <w:pPr>
              <w:pStyle w:val="phtablecolcaption"/>
            </w:pPr>
            <w:r w:rsidRPr="008572F9">
              <w:t>Уровень запрета переопределения</w:t>
            </w:r>
          </w:p>
        </w:tc>
        <w:tc>
          <w:tcPr>
            <w:tcW w:w="682" w:type="pct"/>
          </w:tcPr>
          <w:p w14:paraId="1133C659" w14:textId="77777777" w:rsidR="002628F1" w:rsidRPr="008572F9" w:rsidRDefault="008572F9" w:rsidP="008F03CF">
            <w:pPr>
              <w:pStyle w:val="phtablecolcaption"/>
            </w:pPr>
            <w:r w:rsidRPr="008572F9">
              <w:t>Имеет ограничения по вводимым значениям</w:t>
            </w:r>
          </w:p>
        </w:tc>
        <w:tc>
          <w:tcPr>
            <w:tcW w:w="408" w:type="pct"/>
          </w:tcPr>
          <w:p w14:paraId="0A4CFAA9" w14:textId="77777777" w:rsidR="002628F1" w:rsidRPr="008572F9" w:rsidRDefault="008572F9" w:rsidP="008F03CF">
            <w:pPr>
              <w:pStyle w:val="phtablecolcaption"/>
            </w:pPr>
            <w:r w:rsidRPr="008572F9">
              <w:t>Тип данных</w:t>
            </w:r>
          </w:p>
        </w:tc>
        <w:tc>
          <w:tcPr>
            <w:tcW w:w="816" w:type="pct"/>
          </w:tcPr>
          <w:p w14:paraId="4638CCF5" w14:textId="77777777" w:rsidR="002628F1" w:rsidRPr="008572F9" w:rsidRDefault="008572F9" w:rsidP="008F03CF">
            <w:pPr>
              <w:pStyle w:val="phtablecolcaption"/>
            </w:pPr>
            <w:r w:rsidRPr="008572F9">
              <w:t>Значение по умолчанию</w:t>
            </w:r>
          </w:p>
        </w:tc>
        <w:tc>
          <w:tcPr>
            <w:tcW w:w="865" w:type="pct"/>
            <w:vMerge/>
          </w:tcPr>
          <w:p w14:paraId="0C1BA940" w14:textId="77777777" w:rsidR="002628F1" w:rsidRPr="008572F9" w:rsidRDefault="002628F1" w:rsidP="008572F9">
            <w:pPr>
              <w:pStyle w:val="phtablecellleft"/>
            </w:pPr>
          </w:p>
        </w:tc>
      </w:tr>
      <w:tr w:rsidR="00A64FAB" w:rsidRPr="008572F9" w14:paraId="47AD8723" w14:textId="77777777" w:rsidTr="00A64FAB">
        <w:tc>
          <w:tcPr>
            <w:tcW w:w="460" w:type="pct"/>
          </w:tcPr>
          <w:p w14:paraId="461EDFB7" w14:textId="77777777" w:rsidR="002628F1" w:rsidRPr="008572F9" w:rsidRDefault="008572F9" w:rsidP="008572F9">
            <w:pPr>
              <w:pStyle w:val="phtablecellleft"/>
            </w:pPr>
            <w:r w:rsidRPr="008572F9">
              <w:t>TIMETABLE</w:t>
            </w:r>
          </w:p>
        </w:tc>
        <w:tc>
          <w:tcPr>
            <w:tcW w:w="407" w:type="pct"/>
          </w:tcPr>
          <w:p w14:paraId="29795216" w14:textId="77777777" w:rsidR="002628F1" w:rsidRPr="008572F9" w:rsidRDefault="008572F9" w:rsidP="008572F9">
            <w:pPr>
              <w:pStyle w:val="phtablecellleft"/>
            </w:pPr>
            <w:r w:rsidRPr="008572F9">
              <w:t>CallCenter_Days_Period_Search</w:t>
            </w:r>
          </w:p>
        </w:tc>
        <w:tc>
          <w:tcPr>
            <w:tcW w:w="816" w:type="pct"/>
          </w:tcPr>
          <w:p w14:paraId="2E4EF155" w14:textId="77777777" w:rsidR="002628F1" w:rsidRPr="008572F9" w:rsidRDefault="008572F9" w:rsidP="008572F9">
            <w:pPr>
              <w:pStyle w:val="phtablecellleft"/>
            </w:pPr>
            <w:r w:rsidRPr="008572F9">
              <w:t>Количество дней для задания периода поиска записей пациента по умолчанию</w:t>
            </w:r>
          </w:p>
        </w:tc>
        <w:tc>
          <w:tcPr>
            <w:tcW w:w="545" w:type="pct"/>
          </w:tcPr>
          <w:p w14:paraId="258D0D77" w14:textId="77777777" w:rsidR="002628F1" w:rsidRPr="008572F9" w:rsidRDefault="008572F9" w:rsidP="008572F9">
            <w:pPr>
              <w:pStyle w:val="phtablecellleft"/>
            </w:pPr>
            <w:r w:rsidRPr="008572F9">
              <w:t>До системного</w:t>
            </w:r>
          </w:p>
        </w:tc>
        <w:tc>
          <w:tcPr>
            <w:tcW w:w="682" w:type="pct"/>
          </w:tcPr>
          <w:p w14:paraId="2F4A61ED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408" w:type="pct"/>
          </w:tcPr>
          <w:p w14:paraId="539B96D1" w14:textId="77777777" w:rsidR="002628F1" w:rsidRPr="008572F9" w:rsidRDefault="008572F9" w:rsidP="008572F9">
            <w:pPr>
              <w:pStyle w:val="phtablecellleft"/>
            </w:pPr>
            <w:r w:rsidRPr="008572F9">
              <w:t>Число</w:t>
            </w:r>
          </w:p>
        </w:tc>
        <w:tc>
          <w:tcPr>
            <w:tcW w:w="816" w:type="pct"/>
          </w:tcPr>
          <w:p w14:paraId="12F5A1FA" w14:textId="77777777" w:rsidR="002628F1" w:rsidRPr="008572F9" w:rsidRDefault="008572F9" w:rsidP="008572F9">
            <w:pPr>
              <w:pStyle w:val="phtablecellleft"/>
            </w:pPr>
            <w:r w:rsidRPr="008572F9">
              <w:t>0</w:t>
            </w:r>
          </w:p>
        </w:tc>
        <w:tc>
          <w:tcPr>
            <w:tcW w:w="865" w:type="pct"/>
          </w:tcPr>
          <w:p w14:paraId="7453A352" w14:textId="77777777" w:rsidR="002628F1" w:rsidRPr="008572F9" w:rsidRDefault="008572F9" w:rsidP="00A64FAB">
            <w:pPr>
              <w:pStyle w:val="phtablecellleft"/>
            </w:pPr>
            <w:r w:rsidRPr="008572F9">
              <w:t>Настройка выполняется для регулирования количества дней, за которое необходимо производить поиск записей пациента по пути</w:t>
            </w:r>
            <w:r w:rsidR="00A64FAB">
              <w:t>:</w:t>
            </w:r>
            <w:r w:rsidRPr="008572F9">
              <w:t xml:space="preserve"> «Регистратура</w:t>
            </w:r>
            <w:r>
              <w:t xml:space="preserve">/ </w:t>
            </w:r>
            <w:r w:rsidRPr="008572F9">
              <w:t>АРМ Call-центра</w:t>
            </w:r>
            <w:r>
              <w:t xml:space="preserve">/ </w:t>
            </w:r>
            <w:r w:rsidRPr="008572F9">
              <w:t>Зап</w:t>
            </w:r>
            <w:r w:rsidR="00A64FAB">
              <w:t>ись пациента через Call-центр»,</w:t>
            </w:r>
            <w:r w:rsidRPr="008572F9">
              <w:t xml:space="preserve"> блок </w:t>
            </w:r>
            <w:r w:rsidRPr="008572F9">
              <w:lastRenderedPageBreak/>
              <w:t>«Расписание и записи пациента»</w:t>
            </w:r>
            <w:r w:rsidR="00A64FAB">
              <w:t>,</w:t>
            </w:r>
            <w:r w:rsidRPr="008572F9">
              <w:t xml:space="preserve"> вкладка «Записи пациента»</w:t>
            </w:r>
          </w:p>
        </w:tc>
      </w:tr>
      <w:tr w:rsidR="00A64FAB" w:rsidRPr="008572F9" w14:paraId="2BDD3438" w14:textId="77777777" w:rsidTr="00A64FAB">
        <w:tc>
          <w:tcPr>
            <w:tcW w:w="460" w:type="pct"/>
          </w:tcPr>
          <w:p w14:paraId="6726176A" w14:textId="77777777" w:rsidR="002628F1" w:rsidRPr="008572F9" w:rsidRDefault="008572F9" w:rsidP="008572F9">
            <w:pPr>
              <w:pStyle w:val="phtablecellleft"/>
            </w:pPr>
            <w:r w:rsidRPr="008572F9">
              <w:lastRenderedPageBreak/>
              <w:t>CALLS_LOG</w:t>
            </w:r>
          </w:p>
        </w:tc>
        <w:tc>
          <w:tcPr>
            <w:tcW w:w="407" w:type="pct"/>
          </w:tcPr>
          <w:p w14:paraId="3B5D2536" w14:textId="77777777" w:rsidR="002628F1" w:rsidRPr="008572F9" w:rsidRDefault="008572F9" w:rsidP="008572F9">
            <w:pPr>
              <w:pStyle w:val="phtablecellleft"/>
            </w:pPr>
            <w:r w:rsidRPr="008572F9">
              <w:t>CallLogOff</w:t>
            </w:r>
          </w:p>
        </w:tc>
        <w:tc>
          <w:tcPr>
            <w:tcW w:w="816" w:type="pct"/>
          </w:tcPr>
          <w:p w14:paraId="7F694B13" w14:textId="77777777" w:rsidR="002628F1" w:rsidRPr="008572F9" w:rsidRDefault="008572F9" w:rsidP="008572F9">
            <w:pPr>
              <w:pStyle w:val="phtablecellleft"/>
            </w:pPr>
            <w:r w:rsidRPr="008572F9">
              <w:t>Логирование действий пользователей в контакт-центре</w:t>
            </w:r>
          </w:p>
        </w:tc>
        <w:tc>
          <w:tcPr>
            <w:tcW w:w="545" w:type="pct"/>
          </w:tcPr>
          <w:p w14:paraId="05721C88" w14:textId="77777777" w:rsidR="002628F1" w:rsidRPr="008572F9" w:rsidRDefault="008572F9" w:rsidP="008572F9">
            <w:pPr>
              <w:pStyle w:val="phtablecellleft"/>
            </w:pPr>
            <w:r w:rsidRPr="008572F9">
              <w:t>До системного</w:t>
            </w:r>
          </w:p>
        </w:tc>
        <w:tc>
          <w:tcPr>
            <w:tcW w:w="682" w:type="pct"/>
          </w:tcPr>
          <w:p w14:paraId="05BD2E01" w14:textId="77777777" w:rsidR="002628F1" w:rsidRPr="008572F9" w:rsidRDefault="008572F9" w:rsidP="008572F9">
            <w:pPr>
              <w:pStyle w:val="phtablecellleft"/>
            </w:pPr>
            <w:r w:rsidRPr="008572F9">
              <w:t>Флажок установлен</w:t>
            </w:r>
          </w:p>
        </w:tc>
        <w:tc>
          <w:tcPr>
            <w:tcW w:w="408" w:type="pct"/>
          </w:tcPr>
          <w:p w14:paraId="459A905D" w14:textId="77777777" w:rsidR="002628F1" w:rsidRPr="008572F9" w:rsidRDefault="008572F9" w:rsidP="008572F9">
            <w:pPr>
              <w:pStyle w:val="phtablecellleft"/>
            </w:pPr>
            <w:r w:rsidRPr="008572F9">
              <w:t>Число</w:t>
            </w:r>
          </w:p>
        </w:tc>
        <w:tc>
          <w:tcPr>
            <w:tcW w:w="816" w:type="pct"/>
          </w:tcPr>
          <w:p w14:paraId="55A11BDF" w14:textId="77777777" w:rsidR="002628F1" w:rsidRPr="008572F9" w:rsidRDefault="008572F9" w:rsidP="008572F9">
            <w:pPr>
              <w:pStyle w:val="phtablecellleft"/>
            </w:pPr>
            <w:r w:rsidRPr="008572F9">
              <w:t>0</w:t>
            </w:r>
          </w:p>
        </w:tc>
        <w:tc>
          <w:tcPr>
            <w:tcW w:w="865" w:type="pct"/>
          </w:tcPr>
          <w:p w14:paraId="20B71CEB" w14:textId="77777777" w:rsidR="002628F1" w:rsidRPr="008572F9" w:rsidRDefault="008572F9" w:rsidP="008572F9">
            <w:pPr>
              <w:pStyle w:val="phtablecellleft"/>
            </w:pPr>
            <w:r w:rsidRPr="008572F9">
              <w:t>Настройка является необязательной и производится для регулирования логирования в контакт-центре</w:t>
            </w:r>
          </w:p>
        </w:tc>
      </w:tr>
      <w:tr w:rsidR="00A64FAB" w:rsidRPr="008572F9" w14:paraId="3CE8465D" w14:textId="77777777" w:rsidTr="00A64FAB">
        <w:tc>
          <w:tcPr>
            <w:tcW w:w="460" w:type="pct"/>
          </w:tcPr>
          <w:p w14:paraId="602921CE" w14:textId="77777777" w:rsidR="002628F1" w:rsidRPr="008572F9" w:rsidRDefault="008572F9" w:rsidP="008572F9">
            <w:pPr>
              <w:pStyle w:val="phtablecellleft"/>
            </w:pPr>
            <w:r w:rsidRPr="008572F9">
              <w:t>HOME_CALL_JOUR</w:t>
            </w:r>
          </w:p>
        </w:tc>
        <w:tc>
          <w:tcPr>
            <w:tcW w:w="407" w:type="pct"/>
          </w:tcPr>
          <w:p w14:paraId="2502D765" w14:textId="77777777" w:rsidR="002628F1" w:rsidRPr="008572F9" w:rsidRDefault="008572F9" w:rsidP="008572F9">
            <w:pPr>
              <w:pStyle w:val="phtablecellleft"/>
              <w:rPr>
                <w:lang w:val="en-US"/>
              </w:rPr>
            </w:pPr>
            <w:r w:rsidRPr="008572F9">
              <w:rPr>
                <w:lang w:val="en-US"/>
              </w:rPr>
              <w:t>CC_HC_JOUR_DAYS_TO_ADD</w:t>
            </w:r>
          </w:p>
        </w:tc>
        <w:tc>
          <w:tcPr>
            <w:tcW w:w="816" w:type="pct"/>
          </w:tcPr>
          <w:p w14:paraId="790E0552" w14:textId="77777777" w:rsidR="002628F1" w:rsidRPr="008572F9" w:rsidRDefault="008572F9" w:rsidP="008572F9">
            <w:pPr>
              <w:pStyle w:val="phtablecellleft"/>
            </w:pPr>
            <w:r w:rsidRPr="008572F9">
              <w:t>Добавляет количество дней к текущей дате в фильтре «Вызов принят по» на вкладке «Вызовы на дом» в блоке «Расписание и записи пациента» на форме записи через контакт-центр</w:t>
            </w:r>
          </w:p>
        </w:tc>
        <w:tc>
          <w:tcPr>
            <w:tcW w:w="545" w:type="pct"/>
          </w:tcPr>
          <w:p w14:paraId="29EF0D82" w14:textId="77777777" w:rsidR="002628F1" w:rsidRPr="008572F9" w:rsidRDefault="008572F9" w:rsidP="008572F9">
            <w:pPr>
              <w:pStyle w:val="phtablecellleft"/>
            </w:pPr>
            <w:r w:rsidRPr="008572F9">
              <w:t>До версия-ЛПУ</w:t>
            </w:r>
          </w:p>
        </w:tc>
        <w:tc>
          <w:tcPr>
            <w:tcW w:w="682" w:type="pct"/>
          </w:tcPr>
          <w:p w14:paraId="52E5EB4C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408" w:type="pct"/>
          </w:tcPr>
          <w:p w14:paraId="5980AFDB" w14:textId="77777777" w:rsidR="002628F1" w:rsidRPr="008572F9" w:rsidRDefault="008572F9" w:rsidP="008572F9">
            <w:pPr>
              <w:pStyle w:val="phtablecellleft"/>
            </w:pPr>
            <w:r w:rsidRPr="008572F9">
              <w:t>Число</w:t>
            </w:r>
          </w:p>
        </w:tc>
        <w:tc>
          <w:tcPr>
            <w:tcW w:w="816" w:type="pct"/>
          </w:tcPr>
          <w:p w14:paraId="38E737F4" w14:textId="77777777" w:rsidR="002628F1" w:rsidRPr="008572F9" w:rsidRDefault="008572F9" w:rsidP="008572F9">
            <w:pPr>
              <w:pStyle w:val="phtablecellleft"/>
            </w:pPr>
            <w:r w:rsidRPr="008572F9">
              <w:t>Вводится количество дней</w:t>
            </w:r>
          </w:p>
        </w:tc>
        <w:tc>
          <w:tcPr>
            <w:tcW w:w="865" w:type="pct"/>
          </w:tcPr>
          <w:p w14:paraId="195A6BDA" w14:textId="77777777" w:rsidR="002628F1" w:rsidRPr="008572F9" w:rsidRDefault="008572F9" w:rsidP="00A64FAB">
            <w:pPr>
              <w:pStyle w:val="phtablecellleft"/>
            </w:pPr>
            <w:r w:rsidRPr="008572F9">
              <w:t>Настройка выполняется для регулирования периода, за который отображаются запросы на вызов врача на дом по пути</w:t>
            </w:r>
            <w:r w:rsidR="00A64FAB">
              <w:t>:</w:t>
            </w:r>
            <w:r w:rsidRPr="008572F9">
              <w:t xml:space="preserve"> «Регистратура</w:t>
            </w:r>
            <w:r>
              <w:t xml:space="preserve">/ </w:t>
            </w:r>
            <w:r w:rsidRPr="008572F9">
              <w:t>АРМ Call-центра</w:t>
            </w:r>
            <w:r>
              <w:t xml:space="preserve">/ </w:t>
            </w:r>
            <w:r w:rsidRPr="008572F9">
              <w:t>Зап</w:t>
            </w:r>
            <w:r w:rsidR="00A64FAB">
              <w:t>ись пациента через Call-центр»,</w:t>
            </w:r>
            <w:r w:rsidRPr="008572F9">
              <w:t xml:space="preserve"> блок «Расписание и записи пациента»</w:t>
            </w:r>
            <w:r w:rsidR="00A64FAB">
              <w:t>, вкладка «Вызовы на дом»,</w:t>
            </w:r>
            <w:r w:rsidRPr="008572F9">
              <w:t xml:space="preserve"> поле фильтрации «Вызов принят по»</w:t>
            </w:r>
          </w:p>
        </w:tc>
      </w:tr>
      <w:tr w:rsidR="00A64FAB" w:rsidRPr="008572F9" w14:paraId="49B7D937" w14:textId="77777777" w:rsidTr="00A64FAB">
        <w:tc>
          <w:tcPr>
            <w:tcW w:w="460" w:type="pct"/>
          </w:tcPr>
          <w:p w14:paraId="35E03228" w14:textId="77777777" w:rsidR="002628F1" w:rsidRPr="008572F9" w:rsidRDefault="008572F9" w:rsidP="008572F9">
            <w:pPr>
              <w:pStyle w:val="phtablecellleft"/>
            </w:pPr>
            <w:r w:rsidRPr="008572F9">
              <w:t>TIMETABLE</w:t>
            </w:r>
          </w:p>
        </w:tc>
        <w:tc>
          <w:tcPr>
            <w:tcW w:w="407" w:type="pct"/>
          </w:tcPr>
          <w:p w14:paraId="74F0F03C" w14:textId="77777777" w:rsidR="002628F1" w:rsidRPr="008572F9" w:rsidRDefault="008572F9" w:rsidP="008572F9">
            <w:pPr>
              <w:pStyle w:val="phtablecellleft"/>
            </w:pPr>
            <w:r w:rsidRPr="008572F9">
              <w:t>CCDocListTypeDefault</w:t>
            </w:r>
          </w:p>
        </w:tc>
        <w:tc>
          <w:tcPr>
            <w:tcW w:w="816" w:type="pct"/>
          </w:tcPr>
          <w:p w14:paraId="5A3D277B" w14:textId="77777777" w:rsidR="002628F1" w:rsidRPr="008572F9" w:rsidRDefault="008572F9" w:rsidP="008572F9">
            <w:pPr>
              <w:pStyle w:val="phtablecellleft"/>
            </w:pPr>
            <w:r w:rsidRPr="008572F9">
              <w:t>Значение чек-бокса «Все врачи» по умолчанию</w:t>
            </w:r>
          </w:p>
        </w:tc>
        <w:tc>
          <w:tcPr>
            <w:tcW w:w="545" w:type="pct"/>
          </w:tcPr>
          <w:p w14:paraId="772072EC" w14:textId="77777777" w:rsidR="002628F1" w:rsidRPr="008572F9" w:rsidRDefault="008572F9" w:rsidP="008572F9">
            <w:pPr>
              <w:pStyle w:val="phtablecellleft"/>
            </w:pPr>
            <w:r w:rsidRPr="008572F9">
              <w:t>До системного</w:t>
            </w:r>
          </w:p>
        </w:tc>
        <w:tc>
          <w:tcPr>
            <w:tcW w:w="682" w:type="pct"/>
          </w:tcPr>
          <w:p w14:paraId="32E5AE63" w14:textId="77777777" w:rsidR="002628F1" w:rsidRPr="008572F9" w:rsidRDefault="008572F9" w:rsidP="008572F9">
            <w:pPr>
              <w:pStyle w:val="phtablecellleft"/>
            </w:pPr>
            <w:r w:rsidRPr="008572F9">
              <w:t>Флажок установлен</w:t>
            </w:r>
          </w:p>
        </w:tc>
        <w:tc>
          <w:tcPr>
            <w:tcW w:w="408" w:type="pct"/>
          </w:tcPr>
          <w:p w14:paraId="305FE01C" w14:textId="77777777" w:rsidR="002628F1" w:rsidRPr="008572F9" w:rsidRDefault="008572F9" w:rsidP="008572F9">
            <w:pPr>
              <w:pStyle w:val="phtablecellleft"/>
            </w:pPr>
            <w:r w:rsidRPr="008572F9">
              <w:t>Число</w:t>
            </w:r>
          </w:p>
        </w:tc>
        <w:tc>
          <w:tcPr>
            <w:tcW w:w="816" w:type="pct"/>
          </w:tcPr>
          <w:p w14:paraId="69256B56" w14:textId="77777777" w:rsidR="002628F1" w:rsidRPr="008572F9" w:rsidRDefault="008572F9" w:rsidP="008572F9">
            <w:pPr>
              <w:pStyle w:val="phtablecellleft"/>
            </w:pPr>
            <w:r w:rsidRPr="008572F9">
              <w:t>0</w:t>
            </w:r>
          </w:p>
        </w:tc>
        <w:tc>
          <w:tcPr>
            <w:tcW w:w="865" w:type="pct"/>
          </w:tcPr>
          <w:p w14:paraId="5B93A1ED" w14:textId="77777777" w:rsidR="002628F1" w:rsidRPr="008572F9" w:rsidRDefault="008572F9" w:rsidP="008572F9">
            <w:pPr>
              <w:pStyle w:val="phtablecellleft"/>
            </w:pPr>
            <w:r w:rsidRPr="008572F9">
              <w:t>Настройка выполняется для регулирования значения флажка «Все врачи» по умолчанию по пути «Регистратура</w:t>
            </w:r>
            <w:r>
              <w:t xml:space="preserve">/ </w:t>
            </w:r>
            <w:r w:rsidRPr="008572F9">
              <w:t>АРМ Call-центра</w:t>
            </w:r>
            <w:r>
              <w:t xml:space="preserve">/ </w:t>
            </w:r>
            <w:r w:rsidRPr="008572F9">
              <w:t xml:space="preserve">Запись пациента через Call-центр» в </w:t>
            </w:r>
            <w:r w:rsidRPr="008572F9">
              <w:lastRenderedPageBreak/>
              <w:t>блоке «Врачи»</w:t>
            </w:r>
          </w:p>
        </w:tc>
      </w:tr>
      <w:tr w:rsidR="00A64FAB" w:rsidRPr="008572F9" w14:paraId="0B31FC41" w14:textId="77777777" w:rsidTr="00A64FAB">
        <w:tc>
          <w:tcPr>
            <w:tcW w:w="460" w:type="pct"/>
          </w:tcPr>
          <w:p w14:paraId="2D14DDD6" w14:textId="77777777" w:rsidR="002628F1" w:rsidRPr="008572F9" w:rsidRDefault="008572F9" w:rsidP="008572F9">
            <w:pPr>
              <w:pStyle w:val="phtablecellleft"/>
            </w:pPr>
            <w:r w:rsidRPr="008572F9">
              <w:lastRenderedPageBreak/>
              <w:t>DIRECTIONS</w:t>
            </w:r>
          </w:p>
        </w:tc>
        <w:tc>
          <w:tcPr>
            <w:tcW w:w="407" w:type="pct"/>
          </w:tcPr>
          <w:p w14:paraId="148F1FD4" w14:textId="77777777" w:rsidR="002628F1" w:rsidRPr="008572F9" w:rsidRDefault="008572F9" w:rsidP="008572F9">
            <w:pPr>
              <w:pStyle w:val="phtablecellleft"/>
            </w:pPr>
            <w:r w:rsidRPr="008572F9">
              <w:t>CCDurationDir</w:t>
            </w:r>
          </w:p>
        </w:tc>
        <w:tc>
          <w:tcPr>
            <w:tcW w:w="816" w:type="pct"/>
          </w:tcPr>
          <w:p w14:paraId="51C4CDA0" w14:textId="77777777" w:rsidR="002628F1" w:rsidRPr="008572F9" w:rsidRDefault="00753B66" w:rsidP="008572F9">
            <w:pPr>
              <w:pStyle w:val="phtablecellleft"/>
            </w:pPr>
            <w:r>
              <w:t>Определяет количество месяцев/</w:t>
            </w:r>
            <w:r w:rsidR="008572F9" w:rsidRPr="008572F9">
              <w:t>дней, в течение которых направление, созданное не в рамках СЗ, будет считаться действительным</w:t>
            </w:r>
          </w:p>
        </w:tc>
        <w:tc>
          <w:tcPr>
            <w:tcW w:w="545" w:type="pct"/>
          </w:tcPr>
          <w:p w14:paraId="06114327" w14:textId="77777777" w:rsidR="002628F1" w:rsidRPr="008572F9" w:rsidRDefault="008572F9" w:rsidP="008572F9">
            <w:pPr>
              <w:pStyle w:val="phtablecellleft"/>
            </w:pPr>
            <w:r w:rsidRPr="008572F9">
              <w:t>До версия-ЛПУ</w:t>
            </w:r>
          </w:p>
        </w:tc>
        <w:tc>
          <w:tcPr>
            <w:tcW w:w="682" w:type="pct"/>
          </w:tcPr>
          <w:p w14:paraId="5F49E258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408" w:type="pct"/>
          </w:tcPr>
          <w:p w14:paraId="307D2622" w14:textId="77777777" w:rsidR="002628F1" w:rsidRPr="008572F9" w:rsidRDefault="008572F9" w:rsidP="008572F9">
            <w:pPr>
              <w:pStyle w:val="phtablecellleft"/>
            </w:pPr>
            <w:r w:rsidRPr="008572F9">
              <w:t>Строка</w:t>
            </w:r>
          </w:p>
        </w:tc>
        <w:tc>
          <w:tcPr>
            <w:tcW w:w="816" w:type="pct"/>
          </w:tcPr>
          <w:p w14:paraId="4C2CA9DD" w14:textId="77777777" w:rsidR="002628F1" w:rsidRPr="008572F9" w:rsidRDefault="008572F9" w:rsidP="008572F9">
            <w:pPr>
              <w:pStyle w:val="phtablecellleft"/>
            </w:pPr>
            <w:r w:rsidRPr="008572F9">
              <w:t>Введите количество месяцев/ дней, в течение которых направление будет считаться действительным, в следующем формате:</w:t>
            </w:r>
          </w:p>
          <w:p w14:paraId="687D5002" w14:textId="77777777" w:rsidR="002628F1" w:rsidRPr="008572F9" w:rsidRDefault="00A64FAB" w:rsidP="008F03CF">
            <w:pPr>
              <w:pStyle w:val="phtableitemizedlist1"/>
            </w:pPr>
            <w:r>
              <w:t>«month;&lt;натуральное число&gt;» </w:t>
            </w:r>
            <w:r w:rsidR="008572F9" w:rsidRPr="008572F9">
              <w:t>– если подсчет необходимо производить в месяцах;</w:t>
            </w:r>
          </w:p>
          <w:p w14:paraId="2A735CEE" w14:textId="77777777" w:rsidR="002628F1" w:rsidRPr="008572F9" w:rsidRDefault="00A64FAB" w:rsidP="008F03CF">
            <w:pPr>
              <w:pStyle w:val="phtableitemizedlist1"/>
            </w:pPr>
            <w:r>
              <w:t>«day;&lt;натуральное число&gt;»</w:t>
            </w:r>
            <w:r w:rsidR="008572F9" w:rsidRPr="008572F9">
              <w:t xml:space="preserve"> – если подсчет необходимо производить в днях;</w:t>
            </w:r>
          </w:p>
          <w:p w14:paraId="26C0E822" w14:textId="77777777" w:rsidR="002628F1" w:rsidRPr="008572F9" w:rsidRDefault="00A64FAB" w:rsidP="00A64FAB">
            <w:pPr>
              <w:pStyle w:val="phtableitemizedlist1"/>
            </w:pPr>
            <w:r>
              <w:t>«month;&lt;0&gt;» или «day;&lt;0&gt;» </w:t>
            </w:r>
            <w:r w:rsidR="008572F9" w:rsidRPr="008572F9">
              <w:t>– если необходимо, чтобы направление было бессрочным</w:t>
            </w:r>
          </w:p>
        </w:tc>
        <w:tc>
          <w:tcPr>
            <w:tcW w:w="865" w:type="pct"/>
          </w:tcPr>
          <w:p w14:paraId="519639BE" w14:textId="77777777" w:rsidR="002628F1" w:rsidRPr="008572F9" w:rsidRDefault="008572F9" w:rsidP="008572F9">
            <w:pPr>
              <w:pStyle w:val="phtablecellleft"/>
            </w:pPr>
            <w:r w:rsidRPr="008572F9">
              <w:t>Настройка является необязательной и производится, если необходимо изменить срок действия направлений, созданных не в рамках случая заболевания. По умолчанию срок действия таких направлений составляет 3 месяца</w:t>
            </w:r>
          </w:p>
        </w:tc>
      </w:tr>
      <w:tr w:rsidR="00A64FAB" w:rsidRPr="008572F9" w14:paraId="6468B02C" w14:textId="77777777" w:rsidTr="00A64FAB">
        <w:tc>
          <w:tcPr>
            <w:tcW w:w="460" w:type="pct"/>
          </w:tcPr>
          <w:p w14:paraId="17A6EF01" w14:textId="77777777" w:rsidR="002628F1" w:rsidRPr="008572F9" w:rsidRDefault="008572F9" w:rsidP="008572F9">
            <w:pPr>
              <w:pStyle w:val="phtablecellleft"/>
            </w:pPr>
            <w:r w:rsidRPr="008572F9">
              <w:t>EMPLOYERS</w:t>
            </w:r>
          </w:p>
        </w:tc>
        <w:tc>
          <w:tcPr>
            <w:tcW w:w="407" w:type="pct"/>
          </w:tcPr>
          <w:p w14:paraId="7A2BC556" w14:textId="77777777" w:rsidR="002628F1" w:rsidRPr="008572F9" w:rsidRDefault="008572F9" w:rsidP="008572F9">
            <w:pPr>
              <w:pStyle w:val="phtablecellleft"/>
            </w:pPr>
            <w:r w:rsidRPr="008572F9">
              <w:t>CCEmpsNotWithDirection</w:t>
            </w:r>
          </w:p>
        </w:tc>
        <w:tc>
          <w:tcPr>
            <w:tcW w:w="816" w:type="pct"/>
          </w:tcPr>
          <w:p w14:paraId="7C3E7B7C" w14:textId="77777777" w:rsidR="002628F1" w:rsidRPr="008572F9" w:rsidRDefault="008572F9" w:rsidP="008572F9">
            <w:pPr>
              <w:pStyle w:val="phtablecellleft"/>
            </w:pPr>
            <w:r w:rsidRPr="008572F9">
              <w:t>Управление отображением врачей, в гриде основного окна Колл-Центра, с учетом ограничения по направлениям</w:t>
            </w:r>
          </w:p>
        </w:tc>
        <w:tc>
          <w:tcPr>
            <w:tcW w:w="545" w:type="pct"/>
          </w:tcPr>
          <w:p w14:paraId="04143F02" w14:textId="77777777" w:rsidR="002628F1" w:rsidRPr="008572F9" w:rsidRDefault="008572F9" w:rsidP="008572F9">
            <w:pPr>
              <w:pStyle w:val="phtablecellleft"/>
            </w:pPr>
            <w:r w:rsidRPr="008572F9">
              <w:t>До системного</w:t>
            </w:r>
          </w:p>
        </w:tc>
        <w:tc>
          <w:tcPr>
            <w:tcW w:w="682" w:type="pct"/>
          </w:tcPr>
          <w:p w14:paraId="17C1E60D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408" w:type="pct"/>
          </w:tcPr>
          <w:p w14:paraId="04A34EA7" w14:textId="77777777" w:rsidR="002628F1" w:rsidRPr="008572F9" w:rsidRDefault="008572F9" w:rsidP="008572F9">
            <w:pPr>
              <w:pStyle w:val="phtablecellleft"/>
            </w:pPr>
            <w:r w:rsidRPr="008572F9">
              <w:t>Число</w:t>
            </w:r>
          </w:p>
        </w:tc>
        <w:tc>
          <w:tcPr>
            <w:tcW w:w="816" w:type="pct"/>
          </w:tcPr>
          <w:p w14:paraId="080D0C8D" w14:textId="77777777" w:rsidR="002628F1" w:rsidRPr="008572F9" w:rsidRDefault="008572F9" w:rsidP="008572F9">
            <w:pPr>
              <w:pStyle w:val="phtablecellleft"/>
            </w:pPr>
            <w:r w:rsidRPr="008572F9">
              <w:t>0</w:t>
            </w:r>
          </w:p>
        </w:tc>
        <w:tc>
          <w:tcPr>
            <w:tcW w:w="865" w:type="pct"/>
          </w:tcPr>
          <w:p w14:paraId="77A73351" w14:textId="77777777" w:rsidR="002628F1" w:rsidRPr="008572F9" w:rsidRDefault="008572F9" w:rsidP="008572F9">
            <w:pPr>
              <w:pStyle w:val="phtablecellleft"/>
            </w:pPr>
            <w:r w:rsidRPr="008572F9">
              <w:t>Настройка является необязательной и выполняется для возможности регулирования отображения врачей при записи на прием через контакт-</w:t>
            </w:r>
            <w:r w:rsidRPr="008572F9">
              <w:lastRenderedPageBreak/>
              <w:t>центр</w:t>
            </w:r>
          </w:p>
        </w:tc>
      </w:tr>
      <w:tr w:rsidR="00A64FAB" w:rsidRPr="008572F9" w14:paraId="771A3E44" w14:textId="77777777" w:rsidTr="00A64FAB">
        <w:tc>
          <w:tcPr>
            <w:tcW w:w="460" w:type="pct"/>
          </w:tcPr>
          <w:p w14:paraId="1F3B6AAB" w14:textId="77777777" w:rsidR="002628F1" w:rsidRPr="008572F9" w:rsidRDefault="008572F9" w:rsidP="008572F9">
            <w:pPr>
              <w:pStyle w:val="phtablecellleft"/>
            </w:pPr>
            <w:r w:rsidRPr="008572F9">
              <w:lastRenderedPageBreak/>
              <w:t>RESERVATION</w:t>
            </w:r>
          </w:p>
        </w:tc>
        <w:tc>
          <w:tcPr>
            <w:tcW w:w="407" w:type="pct"/>
          </w:tcPr>
          <w:p w14:paraId="4577DE10" w14:textId="77777777" w:rsidR="002628F1" w:rsidRPr="008572F9" w:rsidRDefault="008572F9" w:rsidP="008572F9">
            <w:pPr>
              <w:pStyle w:val="phtablecellleft"/>
            </w:pPr>
            <w:r w:rsidRPr="008572F9">
              <w:t>CCEnableBooking</w:t>
            </w:r>
          </w:p>
        </w:tc>
        <w:tc>
          <w:tcPr>
            <w:tcW w:w="816" w:type="pct"/>
          </w:tcPr>
          <w:p w14:paraId="228EF1A4" w14:textId="77777777" w:rsidR="002628F1" w:rsidRPr="008572F9" w:rsidRDefault="008572F9" w:rsidP="008572F9">
            <w:pPr>
              <w:pStyle w:val="phtablecellleft"/>
            </w:pPr>
            <w:r w:rsidRPr="008572F9">
              <w:t>Управление возможностью бронирования через КЦ</w:t>
            </w:r>
          </w:p>
        </w:tc>
        <w:tc>
          <w:tcPr>
            <w:tcW w:w="545" w:type="pct"/>
          </w:tcPr>
          <w:p w14:paraId="60D8F4A5" w14:textId="77777777" w:rsidR="002628F1" w:rsidRPr="008572F9" w:rsidRDefault="008572F9" w:rsidP="008572F9">
            <w:pPr>
              <w:pStyle w:val="phtablecellleft"/>
            </w:pPr>
            <w:r w:rsidRPr="008572F9">
              <w:t>До версия-ЛПУ</w:t>
            </w:r>
          </w:p>
        </w:tc>
        <w:tc>
          <w:tcPr>
            <w:tcW w:w="682" w:type="pct"/>
          </w:tcPr>
          <w:p w14:paraId="7E2E567F" w14:textId="77777777" w:rsidR="002628F1" w:rsidRPr="008572F9" w:rsidRDefault="008572F9" w:rsidP="008572F9">
            <w:pPr>
              <w:pStyle w:val="phtablecellleft"/>
            </w:pPr>
            <w:r w:rsidRPr="008572F9">
              <w:t>Флажок установлен</w:t>
            </w:r>
          </w:p>
        </w:tc>
        <w:tc>
          <w:tcPr>
            <w:tcW w:w="408" w:type="pct"/>
          </w:tcPr>
          <w:p w14:paraId="52B9504E" w14:textId="77777777" w:rsidR="002628F1" w:rsidRPr="008572F9" w:rsidRDefault="008572F9" w:rsidP="008572F9">
            <w:pPr>
              <w:pStyle w:val="phtablecellleft"/>
            </w:pPr>
            <w:r w:rsidRPr="008572F9">
              <w:t>Число</w:t>
            </w:r>
          </w:p>
        </w:tc>
        <w:tc>
          <w:tcPr>
            <w:tcW w:w="816" w:type="pct"/>
          </w:tcPr>
          <w:p w14:paraId="2A4A9814" w14:textId="77777777" w:rsidR="002628F1" w:rsidRPr="008572F9" w:rsidRDefault="008572F9" w:rsidP="008572F9">
            <w:pPr>
              <w:pStyle w:val="phtablecellleft"/>
            </w:pPr>
            <w:r w:rsidRPr="008572F9">
              <w:t>0</w:t>
            </w:r>
          </w:p>
        </w:tc>
        <w:tc>
          <w:tcPr>
            <w:tcW w:w="865" w:type="pct"/>
          </w:tcPr>
          <w:p w14:paraId="0AB905A5" w14:textId="77777777" w:rsidR="002628F1" w:rsidRPr="008572F9" w:rsidRDefault="008572F9" w:rsidP="008572F9">
            <w:pPr>
              <w:pStyle w:val="phtablecellleft"/>
            </w:pPr>
            <w:r w:rsidRPr="008572F9">
              <w:t>Настройка является необязательной и выполняется для возможности бронирования времени на прием к врачу, если у пациента нет ПМК в выбранной МО</w:t>
            </w:r>
          </w:p>
        </w:tc>
      </w:tr>
      <w:tr w:rsidR="00A64FAB" w:rsidRPr="008572F9" w14:paraId="63662803" w14:textId="77777777" w:rsidTr="00A64FAB">
        <w:tc>
          <w:tcPr>
            <w:tcW w:w="460" w:type="pct"/>
          </w:tcPr>
          <w:p w14:paraId="44D3A0CD" w14:textId="77777777" w:rsidR="002628F1" w:rsidRPr="008572F9" w:rsidRDefault="008572F9" w:rsidP="008572F9">
            <w:pPr>
              <w:pStyle w:val="phtablecellleft"/>
            </w:pPr>
            <w:r w:rsidRPr="008572F9">
              <w:t>HOME_CALL_JOUR</w:t>
            </w:r>
          </w:p>
        </w:tc>
        <w:tc>
          <w:tcPr>
            <w:tcW w:w="407" w:type="pct"/>
          </w:tcPr>
          <w:p w14:paraId="05CCBA1C" w14:textId="77777777" w:rsidR="002628F1" w:rsidRPr="008572F9" w:rsidRDefault="008572F9" w:rsidP="008572F9">
            <w:pPr>
              <w:pStyle w:val="phtablecellleft"/>
            </w:pPr>
            <w:r w:rsidRPr="008572F9">
              <w:t>CCEnableCreatePMC</w:t>
            </w:r>
          </w:p>
        </w:tc>
        <w:tc>
          <w:tcPr>
            <w:tcW w:w="816" w:type="pct"/>
          </w:tcPr>
          <w:p w14:paraId="1A0C6B49" w14:textId="77777777" w:rsidR="002628F1" w:rsidRPr="008572F9" w:rsidRDefault="008572F9" w:rsidP="008572F9">
            <w:pPr>
              <w:pStyle w:val="phtablecellleft"/>
            </w:pPr>
            <w:r w:rsidRPr="008572F9">
              <w:t>Управление возможностью создания вызова на дом в МО, без наличия карты пациента во всех МО</w:t>
            </w:r>
          </w:p>
        </w:tc>
        <w:tc>
          <w:tcPr>
            <w:tcW w:w="545" w:type="pct"/>
          </w:tcPr>
          <w:p w14:paraId="697CA250" w14:textId="77777777" w:rsidR="002628F1" w:rsidRPr="008572F9" w:rsidRDefault="008572F9" w:rsidP="008572F9">
            <w:pPr>
              <w:pStyle w:val="phtablecellleft"/>
            </w:pPr>
            <w:r w:rsidRPr="008572F9">
              <w:t>До системного</w:t>
            </w:r>
          </w:p>
        </w:tc>
        <w:tc>
          <w:tcPr>
            <w:tcW w:w="682" w:type="pct"/>
          </w:tcPr>
          <w:p w14:paraId="6D6BCC3F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408" w:type="pct"/>
          </w:tcPr>
          <w:p w14:paraId="5B879062" w14:textId="77777777" w:rsidR="002628F1" w:rsidRPr="008572F9" w:rsidRDefault="008572F9" w:rsidP="008572F9">
            <w:pPr>
              <w:pStyle w:val="phtablecellleft"/>
            </w:pPr>
            <w:r w:rsidRPr="008572F9">
              <w:t>Число</w:t>
            </w:r>
          </w:p>
        </w:tc>
        <w:tc>
          <w:tcPr>
            <w:tcW w:w="816" w:type="pct"/>
          </w:tcPr>
          <w:p w14:paraId="7ABAF769" w14:textId="77777777" w:rsidR="002628F1" w:rsidRPr="008572F9" w:rsidRDefault="008572F9" w:rsidP="008572F9">
            <w:pPr>
              <w:pStyle w:val="phtablecellleft"/>
            </w:pPr>
            <w:r w:rsidRPr="008572F9">
              <w:t>0</w:t>
            </w:r>
          </w:p>
        </w:tc>
        <w:tc>
          <w:tcPr>
            <w:tcW w:w="865" w:type="pct"/>
          </w:tcPr>
          <w:p w14:paraId="71B261FD" w14:textId="77777777" w:rsidR="002628F1" w:rsidRPr="008572F9" w:rsidRDefault="008572F9" w:rsidP="008572F9">
            <w:pPr>
              <w:pStyle w:val="phtablecellleft"/>
            </w:pPr>
            <w:r w:rsidRPr="008572F9">
              <w:t>Настройка является необязательной и выполняется, если необходима возможность создания вызова на дом при отсутствии у пациента персональной медицинской карты</w:t>
            </w:r>
          </w:p>
        </w:tc>
      </w:tr>
      <w:tr w:rsidR="00A64FAB" w:rsidRPr="008572F9" w14:paraId="1DE22157" w14:textId="77777777" w:rsidTr="00A64FAB">
        <w:tc>
          <w:tcPr>
            <w:tcW w:w="460" w:type="pct"/>
          </w:tcPr>
          <w:p w14:paraId="6119D3BA" w14:textId="77777777" w:rsidR="002628F1" w:rsidRPr="008572F9" w:rsidRDefault="008572F9" w:rsidP="008572F9">
            <w:pPr>
              <w:pStyle w:val="phtablecellleft"/>
            </w:pPr>
            <w:r w:rsidRPr="008572F9">
              <w:t>DIRECTION_SERVICES</w:t>
            </w:r>
          </w:p>
        </w:tc>
        <w:tc>
          <w:tcPr>
            <w:tcW w:w="407" w:type="pct"/>
          </w:tcPr>
          <w:p w14:paraId="36DC8234" w14:textId="77777777" w:rsidR="002628F1" w:rsidRPr="008572F9" w:rsidRDefault="008572F9" w:rsidP="008572F9">
            <w:pPr>
              <w:pStyle w:val="phtablecellleft"/>
            </w:pPr>
            <w:r w:rsidRPr="008572F9">
              <w:t>CCExtendedAddress</w:t>
            </w:r>
          </w:p>
        </w:tc>
        <w:tc>
          <w:tcPr>
            <w:tcW w:w="816" w:type="pct"/>
          </w:tcPr>
          <w:p w14:paraId="447BD37E" w14:textId="77777777" w:rsidR="002628F1" w:rsidRPr="008572F9" w:rsidRDefault="008572F9" w:rsidP="008572F9">
            <w:pPr>
              <w:pStyle w:val="phtablecellleft"/>
            </w:pPr>
            <w:r w:rsidRPr="008572F9">
              <w:t>Отображение полей ввода адреса в окне Вызова врача на дом Call-центра</w:t>
            </w:r>
          </w:p>
        </w:tc>
        <w:tc>
          <w:tcPr>
            <w:tcW w:w="545" w:type="pct"/>
          </w:tcPr>
          <w:p w14:paraId="5D6D5101" w14:textId="77777777" w:rsidR="002628F1" w:rsidRPr="008572F9" w:rsidRDefault="008572F9" w:rsidP="008572F9">
            <w:pPr>
              <w:pStyle w:val="phtablecellleft"/>
            </w:pPr>
            <w:r w:rsidRPr="008572F9">
              <w:t>До версия-ЛПУ</w:t>
            </w:r>
          </w:p>
        </w:tc>
        <w:tc>
          <w:tcPr>
            <w:tcW w:w="682" w:type="pct"/>
          </w:tcPr>
          <w:p w14:paraId="45C97119" w14:textId="77777777" w:rsidR="002628F1" w:rsidRPr="008572F9" w:rsidRDefault="008572F9" w:rsidP="008572F9">
            <w:pPr>
              <w:pStyle w:val="phtablecellleft"/>
            </w:pPr>
            <w:r w:rsidRPr="008572F9">
              <w:t>Флажок установлен</w:t>
            </w:r>
          </w:p>
        </w:tc>
        <w:tc>
          <w:tcPr>
            <w:tcW w:w="408" w:type="pct"/>
          </w:tcPr>
          <w:p w14:paraId="5C04AED6" w14:textId="77777777" w:rsidR="002628F1" w:rsidRPr="008572F9" w:rsidRDefault="008572F9" w:rsidP="008572F9">
            <w:pPr>
              <w:pStyle w:val="phtablecellleft"/>
            </w:pPr>
            <w:r w:rsidRPr="008572F9">
              <w:t>Число</w:t>
            </w:r>
          </w:p>
        </w:tc>
        <w:tc>
          <w:tcPr>
            <w:tcW w:w="816" w:type="pct"/>
          </w:tcPr>
          <w:p w14:paraId="3AB43104" w14:textId="77777777" w:rsidR="002628F1" w:rsidRPr="008572F9" w:rsidRDefault="008572F9" w:rsidP="008572F9">
            <w:pPr>
              <w:pStyle w:val="phtablecellleft"/>
            </w:pPr>
            <w:r w:rsidRPr="008572F9">
              <w:t>0</w:t>
            </w:r>
          </w:p>
        </w:tc>
        <w:tc>
          <w:tcPr>
            <w:tcW w:w="865" w:type="pct"/>
          </w:tcPr>
          <w:p w14:paraId="2DC94829" w14:textId="77777777" w:rsidR="002628F1" w:rsidRPr="008572F9" w:rsidRDefault="008572F9" w:rsidP="008572F9">
            <w:pPr>
              <w:pStyle w:val="phtablecellleft"/>
            </w:pPr>
            <w:r w:rsidRPr="008572F9">
              <w:t xml:space="preserve">Настройка является необязательной и выполняется для возможности регулировать отображение кнопки </w:t>
            </w:r>
            <w:r w:rsidRPr="008572F9">
              <w:rPr>
                <w:noProof/>
              </w:rPr>
              <w:drawing>
                <wp:inline distT="0" distB="0" distL="0" distR="0" wp14:anchorId="0B9AD2C2" wp14:editId="4D94086C">
                  <wp:extent cx="209550" cy="209550"/>
                  <wp:effectExtent l="19050" t="19050" r="19050" b="19050"/>
                  <wp:docPr id="100028" name="Рисунок 100028" descr="_scroll_external/attachments/image2025-4-11_16-54-44-015ae8580603884245f21d51a03f1b1d59364d5def1f48267bed9e20bd682a7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63175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72F9">
              <w:t xml:space="preserve"> для поиска участка и МО и отображение следующих полей в окне регистрации вызова на дом: «Адрес вызова», «Дом», «Литера дома», «Строение», «Корпус», «Квартира», «Адрес вызова (ручн. ввод)»</w:t>
            </w:r>
          </w:p>
        </w:tc>
      </w:tr>
      <w:tr w:rsidR="00A64FAB" w:rsidRPr="008572F9" w14:paraId="69AD430F" w14:textId="77777777" w:rsidTr="00A64FAB">
        <w:tc>
          <w:tcPr>
            <w:tcW w:w="460" w:type="pct"/>
          </w:tcPr>
          <w:p w14:paraId="0725D549" w14:textId="77777777" w:rsidR="002628F1" w:rsidRPr="008572F9" w:rsidRDefault="008572F9" w:rsidP="008572F9">
            <w:pPr>
              <w:pStyle w:val="phtablecellleft"/>
            </w:pPr>
            <w:r w:rsidRPr="008572F9">
              <w:lastRenderedPageBreak/>
              <w:t>CONTACT_TYPES</w:t>
            </w:r>
          </w:p>
        </w:tc>
        <w:tc>
          <w:tcPr>
            <w:tcW w:w="407" w:type="pct"/>
          </w:tcPr>
          <w:p w14:paraId="5173FA5B" w14:textId="77777777" w:rsidR="002628F1" w:rsidRPr="008572F9" w:rsidRDefault="008572F9" w:rsidP="008572F9">
            <w:pPr>
              <w:pStyle w:val="phtablecellleft"/>
            </w:pPr>
            <w:r w:rsidRPr="008572F9">
              <w:t>CCFormatTelefon</w:t>
            </w:r>
          </w:p>
        </w:tc>
        <w:tc>
          <w:tcPr>
            <w:tcW w:w="816" w:type="pct"/>
          </w:tcPr>
          <w:p w14:paraId="69584EAC" w14:textId="77777777" w:rsidR="002628F1" w:rsidRPr="008572F9" w:rsidRDefault="008572F9" w:rsidP="008572F9">
            <w:pPr>
              <w:pStyle w:val="phtablecellleft"/>
            </w:pPr>
            <w:r w:rsidRPr="008572F9">
              <w:t>Код города телефона для определения типа контакта при добавлении номера телефона пациента через контакт-центр</w:t>
            </w:r>
          </w:p>
        </w:tc>
        <w:tc>
          <w:tcPr>
            <w:tcW w:w="545" w:type="pct"/>
          </w:tcPr>
          <w:p w14:paraId="7BCEFF9C" w14:textId="77777777" w:rsidR="002628F1" w:rsidRPr="008572F9" w:rsidRDefault="008572F9" w:rsidP="008572F9">
            <w:pPr>
              <w:pStyle w:val="phtablecellleft"/>
            </w:pPr>
            <w:r w:rsidRPr="008572F9">
              <w:t>До системного</w:t>
            </w:r>
          </w:p>
        </w:tc>
        <w:tc>
          <w:tcPr>
            <w:tcW w:w="682" w:type="pct"/>
          </w:tcPr>
          <w:p w14:paraId="4F310FCA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408" w:type="pct"/>
          </w:tcPr>
          <w:p w14:paraId="283785A3" w14:textId="77777777" w:rsidR="002628F1" w:rsidRPr="008572F9" w:rsidRDefault="008572F9" w:rsidP="008572F9">
            <w:pPr>
              <w:pStyle w:val="phtablecellleft"/>
            </w:pPr>
            <w:r w:rsidRPr="008572F9">
              <w:t>Строка</w:t>
            </w:r>
          </w:p>
        </w:tc>
        <w:tc>
          <w:tcPr>
            <w:tcW w:w="816" w:type="pct"/>
          </w:tcPr>
          <w:p w14:paraId="750E7C1A" w14:textId="77777777" w:rsidR="008572F9" w:rsidRPr="008572F9" w:rsidRDefault="008572F9" w:rsidP="008572F9">
            <w:pPr>
              <w:pStyle w:val="phtablecellleft"/>
            </w:pPr>
            <w:r w:rsidRPr="008572F9">
              <w:t>301;302;336;341;342;343;345;346;347;</w:t>
            </w:r>
          </w:p>
          <w:p w14:paraId="47BBF2FF" w14:textId="77777777" w:rsidR="008572F9" w:rsidRPr="008572F9" w:rsidRDefault="008572F9" w:rsidP="008572F9">
            <w:pPr>
              <w:pStyle w:val="phtablecellleft"/>
            </w:pPr>
            <w:r w:rsidRPr="008572F9">
              <w:t>349;351;352;353;365;381;382;383;384;</w:t>
            </w:r>
          </w:p>
          <w:p w14:paraId="1065FCBA" w14:textId="77777777" w:rsidR="008572F9" w:rsidRPr="008572F9" w:rsidRDefault="008572F9" w:rsidP="008572F9">
            <w:pPr>
              <w:pStyle w:val="phtablecellleft"/>
            </w:pPr>
            <w:r w:rsidRPr="008572F9">
              <w:t>385;388;390;391;394;395;811;812;813;</w:t>
            </w:r>
          </w:p>
          <w:p w14:paraId="339D281D" w14:textId="77777777" w:rsidR="008572F9" w:rsidRPr="008572F9" w:rsidRDefault="008572F9" w:rsidP="008572F9">
            <w:pPr>
              <w:pStyle w:val="phtablecellleft"/>
            </w:pPr>
            <w:r w:rsidRPr="008572F9">
              <w:t>814;815;816;817;818;820;821;831;833;</w:t>
            </w:r>
          </w:p>
          <w:p w14:paraId="2F18B162" w14:textId="77777777" w:rsidR="008572F9" w:rsidRPr="008572F9" w:rsidRDefault="008572F9" w:rsidP="008572F9">
            <w:pPr>
              <w:pStyle w:val="phtablecellleft"/>
            </w:pPr>
            <w:r w:rsidRPr="008572F9">
              <w:t>834;835;836;841;842;843;844;845;846;</w:t>
            </w:r>
          </w:p>
          <w:p w14:paraId="6159D610" w14:textId="77777777" w:rsidR="008572F9" w:rsidRPr="008572F9" w:rsidRDefault="008572F9" w:rsidP="008572F9">
            <w:pPr>
              <w:pStyle w:val="phtablecellleft"/>
            </w:pPr>
            <w:r w:rsidRPr="008572F9">
              <w:t>847;848;851;855;861;862;863;865;866;</w:t>
            </w:r>
          </w:p>
          <w:p w14:paraId="4E761F5E" w14:textId="77777777" w:rsidR="008572F9" w:rsidRPr="008572F9" w:rsidRDefault="008572F9" w:rsidP="008572F9">
            <w:pPr>
              <w:pStyle w:val="phtablecellleft"/>
            </w:pPr>
            <w:r w:rsidRPr="008572F9">
              <w:t>867;869;871;872;873;877;878;879;401;</w:t>
            </w:r>
          </w:p>
          <w:p w14:paraId="249E4725" w14:textId="77777777" w:rsidR="008572F9" w:rsidRPr="008572F9" w:rsidRDefault="008572F9" w:rsidP="008572F9">
            <w:pPr>
              <w:pStyle w:val="phtablecellleft"/>
            </w:pPr>
            <w:r w:rsidRPr="008572F9">
              <w:t>411;413;415;416;421;423;424;426;427;</w:t>
            </w:r>
          </w:p>
          <w:p w14:paraId="671C22CB" w14:textId="77777777" w:rsidR="008572F9" w:rsidRPr="008572F9" w:rsidRDefault="008572F9" w:rsidP="008572F9">
            <w:pPr>
              <w:pStyle w:val="phtablecellleft"/>
            </w:pPr>
            <w:r w:rsidRPr="008572F9">
              <w:t>471;472;473;474;475;481;482;483;484;</w:t>
            </w:r>
          </w:p>
          <w:p w14:paraId="3D6FA31B" w14:textId="77777777" w:rsidR="008572F9" w:rsidRPr="008572F9" w:rsidRDefault="008572F9" w:rsidP="008572F9">
            <w:pPr>
              <w:pStyle w:val="phtablecellleft"/>
            </w:pPr>
            <w:r w:rsidRPr="008572F9">
              <w:t>485;486;487;491;492;493;494;495;496;</w:t>
            </w:r>
          </w:p>
          <w:p w14:paraId="7ED12915" w14:textId="77777777" w:rsidR="002628F1" w:rsidRPr="008572F9" w:rsidRDefault="008572F9" w:rsidP="008572F9">
            <w:pPr>
              <w:pStyle w:val="phtablecellleft"/>
            </w:pPr>
            <w:r w:rsidRPr="008572F9">
              <w:t>498;499</w:t>
            </w:r>
          </w:p>
        </w:tc>
        <w:tc>
          <w:tcPr>
            <w:tcW w:w="865" w:type="pct"/>
          </w:tcPr>
          <w:p w14:paraId="39220882" w14:textId="77777777" w:rsidR="002628F1" w:rsidRPr="008572F9" w:rsidRDefault="008572F9" w:rsidP="00A64FAB">
            <w:pPr>
              <w:pStyle w:val="phtablecellleft"/>
            </w:pPr>
            <w:r w:rsidRPr="008572F9">
              <w:t>Настройка выполняется для определения типа контакта («Телефон» или «Мобильный телефон») при добавлении неопределенного входящего номера телефона через контакт-центр по пути</w:t>
            </w:r>
            <w:r w:rsidR="00A64FAB">
              <w:t>:</w:t>
            </w:r>
            <w:r w:rsidRPr="008572F9">
              <w:t xml:space="preserve"> «Регистратура</w:t>
            </w:r>
            <w:r>
              <w:t xml:space="preserve">/ </w:t>
            </w:r>
            <w:r w:rsidRPr="008572F9">
              <w:t>АРМ Call-центра</w:t>
            </w:r>
            <w:r>
              <w:t xml:space="preserve">/ </w:t>
            </w:r>
            <w:r w:rsidRPr="008572F9">
              <w:t>Запись пациента через Call-центр»</w:t>
            </w:r>
            <w:r w:rsidR="00A64FAB">
              <w:t>,</w:t>
            </w:r>
            <w:r w:rsidRPr="008572F9">
              <w:t xml:space="preserve"> кнопка «Добавить» в блоке с информацией о пациенте</w:t>
            </w:r>
          </w:p>
        </w:tc>
      </w:tr>
      <w:tr w:rsidR="00A64FAB" w:rsidRPr="008572F9" w14:paraId="14C08429" w14:textId="77777777" w:rsidTr="00A64FAB">
        <w:tc>
          <w:tcPr>
            <w:tcW w:w="460" w:type="pct"/>
          </w:tcPr>
          <w:p w14:paraId="36F27C81" w14:textId="77777777" w:rsidR="002628F1" w:rsidRPr="008572F9" w:rsidRDefault="008572F9" w:rsidP="008572F9">
            <w:pPr>
              <w:pStyle w:val="phtablecellleft"/>
            </w:pPr>
            <w:r w:rsidRPr="008572F9">
              <w:t>DISEASECASES</w:t>
            </w:r>
          </w:p>
        </w:tc>
        <w:tc>
          <w:tcPr>
            <w:tcW w:w="407" w:type="pct"/>
          </w:tcPr>
          <w:p w14:paraId="0F9F237A" w14:textId="77777777" w:rsidR="002628F1" w:rsidRPr="008572F9" w:rsidRDefault="008572F9" w:rsidP="008572F9">
            <w:pPr>
              <w:pStyle w:val="phtablecellleft"/>
            </w:pPr>
            <w:r w:rsidRPr="008572F9">
              <w:t>CCSeeCard</w:t>
            </w:r>
          </w:p>
        </w:tc>
        <w:tc>
          <w:tcPr>
            <w:tcW w:w="816" w:type="pct"/>
          </w:tcPr>
          <w:p w14:paraId="6720C527" w14:textId="77777777" w:rsidR="002628F1" w:rsidRPr="008572F9" w:rsidRDefault="008572F9" w:rsidP="008572F9">
            <w:pPr>
              <w:pStyle w:val="phtablecellleft"/>
            </w:pPr>
            <w:r w:rsidRPr="008572F9">
              <w:t>Отображение ссылка на персональную медицинскую карту пациента в контакт-центре</w:t>
            </w:r>
          </w:p>
        </w:tc>
        <w:tc>
          <w:tcPr>
            <w:tcW w:w="545" w:type="pct"/>
          </w:tcPr>
          <w:p w14:paraId="6F384E18" w14:textId="77777777" w:rsidR="002628F1" w:rsidRPr="008572F9" w:rsidRDefault="008572F9" w:rsidP="008572F9">
            <w:pPr>
              <w:pStyle w:val="phtablecellleft"/>
            </w:pPr>
            <w:r w:rsidRPr="008572F9">
              <w:t>До версия-ЛПУ</w:t>
            </w:r>
          </w:p>
        </w:tc>
        <w:tc>
          <w:tcPr>
            <w:tcW w:w="682" w:type="pct"/>
          </w:tcPr>
          <w:p w14:paraId="5E18E242" w14:textId="77777777" w:rsidR="002628F1" w:rsidRPr="008572F9" w:rsidRDefault="008572F9" w:rsidP="008572F9">
            <w:pPr>
              <w:pStyle w:val="phtablecellleft"/>
            </w:pPr>
            <w:r w:rsidRPr="008572F9">
              <w:t>Флажок установлен</w:t>
            </w:r>
          </w:p>
        </w:tc>
        <w:tc>
          <w:tcPr>
            <w:tcW w:w="408" w:type="pct"/>
          </w:tcPr>
          <w:p w14:paraId="7BACDB69" w14:textId="77777777" w:rsidR="002628F1" w:rsidRPr="008572F9" w:rsidRDefault="008572F9" w:rsidP="008572F9">
            <w:pPr>
              <w:pStyle w:val="phtablecellleft"/>
            </w:pPr>
            <w:r w:rsidRPr="008572F9">
              <w:t>Число</w:t>
            </w:r>
          </w:p>
        </w:tc>
        <w:tc>
          <w:tcPr>
            <w:tcW w:w="816" w:type="pct"/>
          </w:tcPr>
          <w:p w14:paraId="316A3864" w14:textId="77777777" w:rsidR="002628F1" w:rsidRPr="008572F9" w:rsidRDefault="008572F9" w:rsidP="008572F9">
            <w:pPr>
              <w:pStyle w:val="phtablecellleft"/>
            </w:pPr>
            <w:r w:rsidRPr="008572F9">
              <w:t>1</w:t>
            </w:r>
          </w:p>
        </w:tc>
        <w:tc>
          <w:tcPr>
            <w:tcW w:w="865" w:type="pct"/>
          </w:tcPr>
          <w:p w14:paraId="530227DF" w14:textId="77777777" w:rsidR="002628F1" w:rsidRPr="008572F9" w:rsidRDefault="008572F9" w:rsidP="00A64FAB">
            <w:pPr>
              <w:pStyle w:val="phtablecellleft"/>
            </w:pPr>
            <w:r w:rsidRPr="008572F9">
              <w:t>Настройка необязательная и выполняется для отображения ссылки для открытия персональной медицинской карты пациента по пути</w:t>
            </w:r>
            <w:r w:rsidR="00A64FAB">
              <w:t>:</w:t>
            </w:r>
            <w:r w:rsidRPr="008572F9">
              <w:t xml:space="preserve"> «Регистратура</w:t>
            </w:r>
            <w:r>
              <w:t xml:space="preserve">/ </w:t>
            </w:r>
            <w:r w:rsidRPr="008572F9">
              <w:t>АРМ Call-центра</w:t>
            </w:r>
            <w:r>
              <w:t xml:space="preserve">/ </w:t>
            </w:r>
            <w:r w:rsidRPr="008572F9">
              <w:t>Запись пациента через Call-центр»</w:t>
            </w:r>
            <w:r w:rsidR="00A64FAB">
              <w:t>,</w:t>
            </w:r>
            <w:r w:rsidRPr="008572F9">
              <w:t xml:space="preserve"> </w:t>
            </w:r>
            <w:r w:rsidRPr="008572F9">
              <w:lastRenderedPageBreak/>
              <w:t>блок с информацией о пациенте</w:t>
            </w:r>
          </w:p>
        </w:tc>
      </w:tr>
      <w:tr w:rsidR="00A64FAB" w:rsidRPr="008572F9" w14:paraId="514B85B2" w14:textId="77777777" w:rsidTr="00A64FAB">
        <w:tc>
          <w:tcPr>
            <w:tcW w:w="460" w:type="pct"/>
          </w:tcPr>
          <w:p w14:paraId="389ACCD2" w14:textId="77777777" w:rsidR="002628F1" w:rsidRPr="008572F9" w:rsidRDefault="008572F9" w:rsidP="008572F9">
            <w:pPr>
              <w:pStyle w:val="phtablecellleft"/>
            </w:pPr>
            <w:r w:rsidRPr="008572F9">
              <w:lastRenderedPageBreak/>
              <w:t>DISEASECASES</w:t>
            </w:r>
          </w:p>
        </w:tc>
        <w:tc>
          <w:tcPr>
            <w:tcW w:w="407" w:type="pct"/>
          </w:tcPr>
          <w:p w14:paraId="25B06969" w14:textId="77777777" w:rsidR="002628F1" w:rsidRPr="008572F9" w:rsidRDefault="008572F9" w:rsidP="008572F9">
            <w:pPr>
              <w:pStyle w:val="phtablecellleft"/>
            </w:pPr>
            <w:r w:rsidRPr="008572F9">
              <w:t>CCSeeHistory</w:t>
            </w:r>
          </w:p>
        </w:tc>
        <w:tc>
          <w:tcPr>
            <w:tcW w:w="816" w:type="pct"/>
          </w:tcPr>
          <w:p w14:paraId="7BC8A1CE" w14:textId="77777777" w:rsidR="002628F1" w:rsidRPr="008572F9" w:rsidRDefault="008572F9" w:rsidP="008572F9">
            <w:pPr>
              <w:pStyle w:val="phtablecellleft"/>
            </w:pPr>
            <w:r w:rsidRPr="008572F9">
              <w:t>Отображение ссылки на историю заболеваний пациента в контакт-центре</w:t>
            </w:r>
          </w:p>
        </w:tc>
        <w:tc>
          <w:tcPr>
            <w:tcW w:w="545" w:type="pct"/>
          </w:tcPr>
          <w:p w14:paraId="5AF452AC" w14:textId="77777777" w:rsidR="002628F1" w:rsidRPr="008572F9" w:rsidRDefault="008572F9" w:rsidP="008572F9">
            <w:pPr>
              <w:pStyle w:val="phtablecellleft"/>
            </w:pPr>
            <w:r w:rsidRPr="008572F9">
              <w:t>До версия-ЛПУ</w:t>
            </w:r>
          </w:p>
        </w:tc>
        <w:tc>
          <w:tcPr>
            <w:tcW w:w="682" w:type="pct"/>
          </w:tcPr>
          <w:p w14:paraId="6A146D9E" w14:textId="77777777" w:rsidR="002628F1" w:rsidRPr="008572F9" w:rsidRDefault="008572F9" w:rsidP="008572F9">
            <w:pPr>
              <w:pStyle w:val="phtablecellleft"/>
            </w:pPr>
            <w:r w:rsidRPr="008572F9">
              <w:t>Флажок установлен</w:t>
            </w:r>
          </w:p>
        </w:tc>
        <w:tc>
          <w:tcPr>
            <w:tcW w:w="408" w:type="pct"/>
          </w:tcPr>
          <w:p w14:paraId="2CBE3E23" w14:textId="77777777" w:rsidR="002628F1" w:rsidRPr="008572F9" w:rsidRDefault="008572F9" w:rsidP="008572F9">
            <w:pPr>
              <w:pStyle w:val="phtablecellleft"/>
            </w:pPr>
            <w:r w:rsidRPr="008572F9">
              <w:t>Число</w:t>
            </w:r>
          </w:p>
        </w:tc>
        <w:tc>
          <w:tcPr>
            <w:tcW w:w="816" w:type="pct"/>
          </w:tcPr>
          <w:p w14:paraId="1962823C" w14:textId="77777777" w:rsidR="002628F1" w:rsidRPr="008572F9" w:rsidRDefault="008572F9" w:rsidP="008572F9">
            <w:pPr>
              <w:pStyle w:val="phtablecellleft"/>
            </w:pPr>
            <w:r w:rsidRPr="008572F9">
              <w:t>1</w:t>
            </w:r>
          </w:p>
        </w:tc>
        <w:tc>
          <w:tcPr>
            <w:tcW w:w="865" w:type="pct"/>
          </w:tcPr>
          <w:p w14:paraId="732AF024" w14:textId="77777777" w:rsidR="002628F1" w:rsidRPr="008572F9" w:rsidRDefault="008572F9" w:rsidP="00A64FAB">
            <w:pPr>
              <w:pStyle w:val="phtablecellleft"/>
            </w:pPr>
            <w:r w:rsidRPr="008572F9">
              <w:t>Настройка необязательная и выполняется для отображения ссылки для открытия истории заболеваний пациента по пути</w:t>
            </w:r>
            <w:r w:rsidR="00A64FAB">
              <w:t>:</w:t>
            </w:r>
            <w:r w:rsidRPr="008572F9">
              <w:t xml:space="preserve"> «Регистратура</w:t>
            </w:r>
            <w:r>
              <w:t xml:space="preserve">/ </w:t>
            </w:r>
            <w:r w:rsidRPr="008572F9">
              <w:t>АРМ Call-центра</w:t>
            </w:r>
            <w:r>
              <w:t xml:space="preserve">/ </w:t>
            </w:r>
            <w:r w:rsidRPr="008572F9">
              <w:t>Запись пациента через Call-центр»</w:t>
            </w:r>
            <w:r w:rsidR="00A64FAB">
              <w:t>,</w:t>
            </w:r>
            <w:r w:rsidRPr="008572F9">
              <w:t xml:space="preserve"> блок с информацией о пациенте</w:t>
            </w:r>
          </w:p>
        </w:tc>
      </w:tr>
      <w:tr w:rsidR="00A64FAB" w:rsidRPr="008572F9" w14:paraId="1E87BBC0" w14:textId="77777777" w:rsidTr="00A64FAB">
        <w:tc>
          <w:tcPr>
            <w:tcW w:w="460" w:type="pct"/>
          </w:tcPr>
          <w:p w14:paraId="5954D7CD" w14:textId="77777777" w:rsidR="002628F1" w:rsidRPr="008572F9" w:rsidRDefault="008572F9" w:rsidP="008572F9">
            <w:pPr>
              <w:pStyle w:val="phtablecellleft"/>
            </w:pPr>
            <w:r w:rsidRPr="008572F9">
              <w:t>DIRECTION_SERVICES</w:t>
            </w:r>
          </w:p>
        </w:tc>
        <w:tc>
          <w:tcPr>
            <w:tcW w:w="407" w:type="pct"/>
          </w:tcPr>
          <w:p w14:paraId="26E7C105" w14:textId="77777777" w:rsidR="002628F1" w:rsidRPr="008572F9" w:rsidRDefault="008572F9" w:rsidP="008572F9">
            <w:pPr>
              <w:pStyle w:val="phtablecellleft"/>
            </w:pPr>
            <w:r w:rsidRPr="008572F9">
              <w:t>CCServiceReportNotOpen</w:t>
            </w:r>
          </w:p>
        </w:tc>
        <w:tc>
          <w:tcPr>
            <w:tcW w:w="816" w:type="pct"/>
          </w:tcPr>
          <w:p w14:paraId="23E4A5B9" w14:textId="77777777" w:rsidR="002628F1" w:rsidRPr="008572F9" w:rsidRDefault="008572F9" w:rsidP="008572F9">
            <w:pPr>
              <w:pStyle w:val="phtablecellleft"/>
            </w:pPr>
            <w:r w:rsidRPr="008572F9">
              <w:t>Управление возможностью ограничения доступа оператору колл-центра к отчету по услуге</w:t>
            </w:r>
          </w:p>
        </w:tc>
        <w:tc>
          <w:tcPr>
            <w:tcW w:w="545" w:type="pct"/>
          </w:tcPr>
          <w:p w14:paraId="15B679EF" w14:textId="77777777" w:rsidR="002628F1" w:rsidRPr="008572F9" w:rsidRDefault="008572F9" w:rsidP="008572F9">
            <w:pPr>
              <w:pStyle w:val="phtablecellleft"/>
            </w:pPr>
            <w:r w:rsidRPr="008572F9">
              <w:t>До системного</w:t>
            </w:r>
          </w:p>
        </w:tc>
        <w:tc>
          <w:tcPr>
            <w:tcW w:w="682" w:type="pct"/>
          </w:tcPr>
          <w:p w14:paraId="1470837E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408" w:type="pct"/>
          </w:tcPr>
          <w:p w14:paraId="3B713F0F" w14:textId="77777777" w:rsidR="002628F1" w:rsidRPr="008572F9" w:rsidRDefault="008572F9" w:rsidP="008572F9">
            <w:pPr>
              <w:pStyle w:val="phtablecellleft"/>
            </w:pPr>
            <w:r w:rsidRPr="008572F9">
              <w:t>Число</w:t>
            </w:r>
          </w:p>
        </w:tc>
        <w:tc>
          <w:tcPr>
            <w:tcW w:w="816" w:type="pct"/>
          </w:tcPr>
          <w:p w14:paraId="028CE477" w14:textId="77777777" w:rsidR="002628F1" w:rsidRPr="008572F9" w:rsidRDefault="008572F9" w:rsidP="008572F9">
            <w:pPr>
              <w:pStyle w:val="phtablecellleft"/>
            </w:pPr>
            <w:r w:rsidRPr="008572F9">
              <w:t>0</w:t>
            </w:r>
          </w:p>
        </w:tc>
        <w:tc>
          <w:tcPr>
            <w:tcW w:w="865" w:type="pct"/>
          </w:tcPr>
          <w:p w14:paraId="72255DAD" w14:textId="77777777" w:rsidR="002628F1" w:rsidRPr="008572F9" w:rsidRDefault="008572F9" w:rsidP="008572F9">
            <w:pPr>
              <w:pStyle w:val="phtablecellleft"/>
            </w:pPr>
            <w:r w:rsidRPr="008572F9">
              <w:t>Настройка выполняется для возможности ограничения доступа оператору колл-центра к отчету по услуге на вкладке «Записи пациента» формы записи пациента через контакт-центр</w:t>
            </w:r>
          </w:p>
        </w:tc>
      </w:tr>
      <w:tr w:rsidR="00A64FAB" w:rsidRPr="008572F9" w14:paraId="48713916" w14:textId="77777777" w:rsidTr="00A64FAB">
        <w:tc>
          <w:tcPr>
            <w:tcW w:w="460" w:type="pct"/>
          </w:tcPr>
          <w:p w14:paraId="583A6F91" w14:textId="77777777" w:rsidR="002628F1" w:rsidRPr="008572F9" w:rsidRDefault="008572F9" w:rsidP="008572F9">
            <w:pPr>
              <w:pStyle w:val="phtablecellleft"/>
            </w:pPr>
            <w:r w:rsidRPr="008572F9">
              <w:t>OUTER_DIRECTIONS</w:t>
            </w:r>
          </w:p>
        </w:tc>
        <w:tc>
          <w:tcPr>
            <w:tcW w:w="407" w:type="pct"/>
          </w:tcPr>
          <w:p w14:paraId="54D6FE11" w14:textId="77777777" w:rsidR="002628F1" w:rsidRPr="008572F9" w:rsidRDefault="008572F9" w:rsidP="008572F9">
            <w:pPr>
              <w:pStyle w:val="phtablecellleft"/>
            </w:pPr>
            <w:r w:rsidRPr="008572F9">
              <w:t>CCShowOuterDirections</w:t>
            </w:r>
          </w:p>
        </w:tc>
        <w:tc>
          <w:tcPr>
            <w:tcW w:w="816" w:type="pct"/>
          </w:tcPr>
          <w:p w14:paraId="56DDBDB2" w14:textId="77777777" w:rsidR="002628F1" w:rsidRPr="008572F9" w:rsidRDefault="008572F9" w:rsidP="008572F9">
            <w:pPr>
              <w:pStyle w:val="phtablecellleft"/>
            </w:pPr>
            <w:r w:rsidRPr="008572F9">
              <w:t>Отображение внешних направлений для ЕР/ЕПГУ в гриде «Направления» Call-центра»</w:t>
            </w:r>
          </w:p>
        </w:tc>
        <w:tc>
          <w:tcPr>
            <w:tcW w:w="545" w:type="pct"/>
          </w:tcPr>
          <w:p w14:paraId="13C3489B" w14:textId="77777777" w:rsidR="002628F1" w:rsidRPr="008572F9" w:rsidRDefault="008572F9" w:rsidP="008572F9">
            <w:pPr>
              <w:pStyle w:val="phtablecellleft"/>
            </w:pPr>
            <w:r w:rsidRPr="008572F9">
              <w:t>До версия-ЛПУ</w:t>
            </w:r>
          </w:p>
        </w:tc>
        <w:tc>
          <w:tcPr>
            <w:tcW w:w="682" w:type="pct"/>
          </w:tcPr>
          <w:p w14:paraId="45C52E36" w14:textId="77777777" w:rsidR="002628F1" w:rsidRPr="008572F9" w:rsidRDefault="008572F9" w:rsidP="008572F9">
            <w:pPr>
              <w:pStyle w:val="phtablecellleft"/>
            </w:pPr>
            <w:r w:rsidRPr="008572F9">
              <w:t>Флажок установлен</w:t>
            </w:r>
          </w:p>
        </w:tc>
        <w:tc>
          <w:tcPr>
            <w:tcW w:w="408" w:type="pct"/>
          </w:tcPr>
          <w:p w14:paraId="388AA788" w14:textId="77777777" w:rsidR="002628F1" w:rsidRPr="008572F9" w:rsidRDefault="008572F9" w:rsidP="008572F9">
            <w:pPr>
              <w:pStyle w:val="phtablecellleft"/>
            </w:pPr>
            <w:r w:rsidRPr="008572F9">
              <w:t>Число</w:t>
            </w:r>
          </w:p>
        </w:tc>
        <w:tc>
          <w:tcPr>
            <w:tcW w:w="816" w:type="pct"/>
          </w:tcPr>
          <w:p w14:paraId="3A49E50C" w14:textId="77777777" w:rsidR="002628F1" w:rsidRPr="008572F9" w:rsidRDefault="008572F9" w:rsidP="008572F9">
            <w:pPr>
              <w:pStyle w:val="phtablecellleft"/>
            </w:pPr>
            <w:r w:rsidRPr="008572F9">
              <w:t>0</w:t>
            </w:r>
          </w:p>
        </w:tc>
        <w:tc>
          <w:tcPr>
            <w:tcW w:w="865" w:type="pct"/>
          </w:tcPr>
          <w:p w14:paraId="3FE4D2A1" w14:textId="77777777" w:rsidR="002628F1" w:rsidRPr="008572F9" w:rsidRDefault="008572F9" w:rsidP="008572F9">
            <w:pPr>
              <w:pStyle w:val="phtablecellleft"/>
            </w:pPr>
            <w:r w:rsidRPr="008572F9">
              <w:t>Настройка является необязательной и выполняется, если требуется регулирование отображения внешних направлений для ЕР/ЕПГУ в блоке «Направления» формы «Запись пациента через Call-центр»</w:t>
            </w:r>
          </w:p>
        </w:tc>
      </w:tr>
      <w:tr w:rsidR="00A64FAB" w:rsidRPr="008572F9" w14:paraId="1C172C46" w14:textId="77777777" w:rsidTr="00A64FAB">
        <w:tc>
          <w:tcPr>
            <w:tcW w:w="460" w:type="pct"/>
          </w:tcPr>
          <w:p w14:paraId="3AA7EF96" w14:textId="77777777" w:rsidR="002628F1" w:rsidRPr="008572F9" w:rsidRDefault="008572F9" w:rsidP="008572F9">
            <w:pPr>
              <w:pStyle w:val="phtablecellleft"/>
            </w:pPr>
            <w:r w:rsidRPr="008572F9">
              <w:lastRenderedPageBreak/>
              <w:t>SCH_RESOURCES</w:t>
            </w:r>
          </w:p>
        </w:tc>
        <w:tc>
          <w:tcPr>
            <w:tcW w:w="407" w:type="pct"/>
          </w:tcPr>
          <w:p w14:paraId="579F2B3A" w14:textId="77777777" w:rsidR="002628F1" w:rsidRPr="008572F9" w:rsidRDefault="008572F9" w:rsidP="008572F9">
            <w:pPr>
              <w:pStyle w:val="phtablecellleft"/>
            </w:pPr>
            <w:r w:rsidRPr="008572F9">
              <w:t>CCWithSlots</w:t>
            </w:r>
          </w:p>
        </w:tc>
        <w:tc>
          <w:tcPr>
            <w:tcW w:w="816" w:type="pct"/>
          </w:tcPr>
          <w:p w14:paraId="104A32D4" w14:textId="77777777" w:rsidR="002628F1" w:rsidRPr="008572F9" w:rsidRDefault="008572F9" w:rsidP="008572F9">
            <w:pPr>
              <w:pStyle w:val="phtablecellleft"/>
            </w:pPr>
            <w:r w:rsidRPr="008572F9">
              <w:t>Управление условием (наличия свободных слотов) отображения ресурсов для записи в лист ожидания</w:t>
            </w:r>
          </w:p>
        </w:tc>
        <w:tc>
          <w:tcPr>
            <w:tcW w:w="545" w:type="pct"/>
          </w:tcPr>
          <w:p w14:paraId="098CB1EE" w14:textId="77777777" w:rsidR="002628F1" w:rsidRPr="008572F9" w:rsidRDefault="008572F9" w:rsidP="008572F9">
            <w:pPr>
              <w:pStyle w:val="phtablecellleft"/>
            </w:pPr>
            <w:r w:rsidRPr="008572F9">
              <w:t>До системного</w:t>
            </w:r>
          </w:p>
        </w:tc>
        <w:tc>
          <w:tcPr>
            <w:tcW w:w="682" w:type="pct"/>
          </w:tcPr>
          <w:p w14:paraId="7592B2CD" w14:textId="77777777" w:rsidR="002628F1" w:rsidRPr="008572F9" w:rsidRDefault="008572F9" w:rsidP="008572F9">
            <w:pPr>
              <w:pStyle w:val="phtablecellleft"/>
            </w:pPr>
            <w:r w:rsidRPr="008572F9">
              <w:t>Флажок установлен</w:t>
            </w:r>
          </w:p>
        </w:tc>
        <w:tc>
          <w:tcPr>
            <w:tcW w:w="408" w:type="pct"/>
          </w:tcPr>
          <w:p w14:paraId="17E25D48" w14:textId="77777777" w:rsidR="002628F1" w:rsidRPr="008572F9" w:rsidRDefault="008572F9" w:rsidP="008572F9">
            <w:pPr>
              <w:pStyle w:val="phtablecellleft"/>
            </w:pPr>
            <w:r w:rsidRPr="008572F9">
              <w:t>Число</w:t>
            </w:r>
          </w:p>
        </w:tc>
        <w:tc>
          <w:tcPr>
            <w:tcW w:w="816" w:type="pct"/>
          </w:tcPr>
          <w:p w14:paraId="622161E7" w14:textId="77777777" w:rsidR="002628F1" w:rsidRPr="008572F9" w:rsidRDefault="008572F9" w:rsidP="008572F9">
            <w:pPr>
              <w:pStyle w:val="phtablecellleft"/>
            </w:pPr>
            <w:r w:rsidRPr="008572F9">
              <w:t>0</w:t>
            </w:r>
          </w:p>
        </w:tc>
        <w:tc>
          <w:tcPr>
            <w:tcW w:w="865" w:type="pct"/>
          </w:tcPr>
          <w:p w14:paraId="35B5D773" w14:textId="77777777" w:rsidR="002628F1" w:rsidRPr="008572F9" w:rsidRDefault="008572F9" w:rsidP="008572F9">
            <w:pPr>
              <w:pStyle w:val="phtablecellleft"/>
            </w:pPr>
            <w:r w:rsidRPr="008572F9">
              <w:t>Настройка является необязательной и производится при необходимости разрешения записи в очередь ожидания при наличии свободных слотов у врача</w:t>
            </w:r>
          </w:p>
        </w:tc>
      </w:tr>
      <w:tr w:rsidR="00A64FAB" w:rsidRPr="008572F9" w14:paraId="45CC8E53" w14:textId="77777777" w:rsidTr="00A64FAB">
        <w:tc>
          <w:tcPr>
            <w:tcW w:w="460" w:type="pct"/>
          </w:tcPr>
          <w:p w14:paraId="400A3692" w14:textId="77777777" w:rsidR="002628F1" w:rsidRPr="008572F9" w:rsidRDefault="008572F9" w:rsidP="008572F9">
            <w:pPr>
              <w:pStyle w:val="phtablecellleft"/>
            </w:pPr>
            <w:r w:rsidRPr="008572F9">
              <w:t>WL_RECORDS</w:t>
            </w:r>
          </w:p>
        </w:tc>
        <w:tc>
          <w:tcPr>
            <w:tcW w:w="407" w:type="pct"/>
          </w:tcPr>
          <w:p w14:paraId="62DC6145" w14:textId="77777777" w:rsidR="002628F1" w:rsidRPr="008572F9" w:rsidRDefault="008572F9" w:rsidP="008572F9">
            <w:pPr>
              <w:pStyle w:val="phtablecellleft"/>
            </w:pPr>
            <w:r w:rsidRPr="008572F9">
              <w:t>CCWriteInternalWaitQueue</w:t>
            </w:r>
          </w:p>
        </w:tc>
        <w:tc>
          <w:tcPr>
            <w:tcW w:w="816" w:type="pct"/>
          </w:tcPr>
          <w:p w14:paraId="3B8C72ED" w14:textId="77777777" w:rsidR="002628F1" w:rsidRPr="008572F9" w:rsidRDefault="008572F9" w:rsidP="008572F9">
            <w:pPr>
              <w:pStyle w:val="phtablecellleft"/>
            </w:pPr>
            <w:r w:rsidRPr="008572F9">
              <w:t>Список МО, из которых постановка в очередь ожидания в Колл-центре осуществляется только во внутреннюю очередь</w:t>
            </w:r>
          </w:p>
        </w:tc>
        <w:tc>
          <w:tcPr>
            <w:tcW w:w="545" w:type="pct"/>
          </w:tcPr>
          <w:p w14:paraId="1621C64B" w14:textId="77777777" w:rsidR="002628F1" w:rsidRPr="008572F9" w:rsidRDefault="008572F9" w:rsidP="008572F9">
            <w:pPr>
              <w:pStyle w:val="phtablecellleft"/>
            </w:pPr>
            <w:r w:rsidRPr="008572F9">
              <w:t>До системного</w:t>
            </w:r>
          </w:p>
        </w:tc>
        <w:tc>
          <w:tcPr>
            <w:tcW w:w="682" w:type="pct"/>
          </w:tcPr>
          <w:p w14:paraId="28C0D6B5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408" w:type="pct"/>
          </w:tcPr>
          <w:p w14:paraId="08F99EB8" w14:textId="77777777" w:rsidR="002628F1" w:rsidRPr="008572F9" w:rsidRDefault="008572F9" w:rsidP="008572F9">
            <w:pPr>
              <w:pStyle w:val="phtablecellleft"/>
            </w:pPr>
            <w:r w:rsidRPr="008572F9">
              <w:t>Строка</w:t>
            </w:r>
          </w:p>
        </w:tc>
        <w:tc>
          <w:tcPr>
            <w:tcW w:w="816" w:type="pct"/>
          </w:tcPr>
          <w:p w14:paraId="6B4ABED3" w14:textId="77777777" w:rsidR="002628F1" w:rsidRPr="008572F9" w:rsidRDefault="008572F9" w:rsidP="008572F9">
            <w:pPr>
              <w:pStyle w:val="phtablecellleft"/>
            </w:pPr>
            <w:r w:rsidRPr="008572F9">
              <w:t>Вводится код МО или список кодов МО через знак «;», в которых постановка в очередь ожидания будет осуществляться только во внутреннюю очередь МО»</w:t>
            </w:r>
          </w:p>
        </w:tc>
        <w:tc>
          <w:tcPr>
            <w:tcW w:w="865" w:type="pct"/>
          </w:tcPr>
          <w:p w14:paraId="2D879785" w14:textId="77777777" w:rsidR="002628F1" w:rsidRPr="008572F9" w:rsidRDefault="008572F9" w:rsidP="008572F9">
            <w:pPr>
              <w:pStyle w:val="phtablecellleft"/>
            </w:pPr>
            <w:r w:rsidRPr="008572F9">
              <w:t>Настройка является необязательной и выполняется для возможности постановки пациента только во внутреннюю очередь ожидания МО</w:t>
            </w:r>
          </w:p>
        </w:tc>
      </w:tr>
      <w:tr w:rsidR="00A64FAB" w:rsidRPr="008572F9" w14:paraId="3356D943" w14:textId="77777777" w:rsidTr="00A64FAB">
        <w:tc>
          <w:tcPr>
            <w:tcW w:w="460" w:type="pct"/>
          </w:tcPr>
          <w:p w14:paraId="537CEB28" w14:textId="77777777" w:rsidR="002628F1" w:rsidRPr="008572F9" w:rsidRDefault="008572F9" w:rsidP="008572F9">
            <w:pPr>
              <w:pStyle w:val="phtablecellleft"/>
            </w:pPr>
            <w:r w:rsidRPr="008572F9">
              <w:t>CALLS_INFO</w:t>
            </w:r>
          </w:p>
        </w:tc>
        <w:tc>
          <w:tcPr>
            <w:tcW w:w="407" w:type="pct"/>
          </w:tcPr>
          <w:p w14:paraId="7A5631AC" w14:textId="77777777" w:rsidR="002628F1" w:rsidRPr="008572F9" w:rsidRDefault="008572F9" w:rsidP="008572F9">
            <w:pPr>
              <w:pStyle w:val="phtablecellleft"/>
            </w:pPr>
            <w:r w:rsidRPr="008572F9">
              <w:t>CountCallsToCisco</w:t>
            </w:r>
          </w:p>
        </w:tc>
        <w:tc>
          <w:tcPr>
            <w:tcW w:w="816" w:type="pct"/>
          </w:tcPr>
          <w:p w14:paraId="57BC9303" w14:textId="77777777" w:rsidR="002628F1" w:rsidRPr="008572F9" w:rsidRDefault="008572F9" w:rsidP="008572F9">
            <w:pPr>
              <w:pStyle w:val="phtablecellleft"/>
            </w:pPr>
            <w:r w:rsidRPr="008572F9">
              <w:t>Количество строк «CALLS_INFO» отправляемых на Cisco Agent Desktop для информирования пациентов</w:t>
            </w:r>
          </w:p>
        </w:tc>
        <w:tc>
          <w:tcPr>
            <w:tcW w:w="545" w:type="pct"/>
          </w:tcPr>
          <w:p w14:paraId="7860B9EC" w14:textId="77777777" w:rsidR="002628F1" w:rsidRPr="008572F9" w:rsidRDefault="008572F9" w:rsidP="008572F9">
            <w:pPr>
              <w:pStyle w:val="phtablecellleft"/>
            </w:pPr>
            <w:r w:rsidRPr="008572F9">
              <w:t>До системного</w:t>
            </w:r>
          </w:p>
        </w:tc>
        <w:tc>
          <w:tcPr>
            <w:tcW w:w="682" w:type="pct"/>
          </w:tcPr>
          <w:p w14:paraId="31C978CA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408" w:type="pct"/>
          </w:tcPr>
          <w:p w14:paraId="192BA026" w14:textId="77777777" w:rsidR="002628F1" w:rsidRPr="008572F9" w:rsidRDefault="008572F9" w:rsidP="008572F9">
            <w:pPr>
              <w:pStyle w:val="phtablecellleft"/>
            </w:pPr>
            <w:r w:rsidRPr="008572F9">
              <w:t>Число</w:t>
            </w:r>
          </w:p>
        </w:tc>
        <w:tc>
          <w:tcPr>
            <w:tcW w:w="816" w:type="pct"/>
          </w:tcPr>
          <w:p w14:paraId="39AB7F36" w14:textId="77777777" w:rsidR="002628F1" w:rsidRPr="008572F9" w:rsidRDefault="008572F9" w:rsidP="008572F9">
            <w:pPr>
              <w:pStyle w:val="phtablecellleft"/>
            </w:pPr>
            <w:r w:rsidRPr="008572F9">
              <w:t>Вводится количество отправляемых номеров</w:t>
            </w:r>
          </w:p>
        </w:tc>
        <w:tc>
          <w:tcPr>
            <w:tcW w:w="865" w:type="pct"/>
          </w:tcPr>
          <w:p w14:paraId="033C174F" w14:textId="77777777" w:rsidR="002628F1" w:rsidRPr="008572F9" w:rsidRDefault="008572F9" w:rsidP="008572F9">
            <w:pPr>
              <w:pStyle w:val="phtablecellleft"/>
            </w:pPr>
            <w:r w:rsidRPr="008572F9">
              <w:t>Настройка необязательная и выполняется для регулирования количество номеров, отправляемых Системой с помощью Cisco Agent Desktop, для информирования пациентов об освободившемся слоте для записи на прием к врачу</w:t>
            </w:r>
          </w:p>
        </w:tc>
      </w:tr>
      <w:tr w:rsidR="00A64FAB" w:rsidRPr="008572F9" w14:paraId="55965373" w14:textId="77777777" w:rsidTr="00A64FAB">
        <w:tc>
          <w:tcPr>
            <w:tcW w:w="460" w:type="pct"/>
          </w:tcPr>
          <w:p w14:paraId="25D9B596" w14:textId="77777777" w:rsidR="002628F1" w:rsidRPr="008572F9" w:rsidRDefault="008572F9" w:rsidP="008572F9">
            <w:pPr>
              <w:pStyle w:val="phtablecellleft"/>
            </w:pPr>
            <w:r w:rsidRPr="008572F9">
              <w:t>HOME_CALL_JOUR</w:t>
            </w:r>
          </w:p>
        </w:tc>
        <w:tc>
          <w:tcPr>
            <w:tcW w:w="407" w:type="pct"/>
          </w:tcPr>
          <w:p w14:paraId="2C180898" w14:textId="77777777" w:rsidR="002628F1" w:rsidRPr="008572F9" w:rsidRDefault="008572F9" w:rsidP="008572F9">
            <w:pPr>
              <w:pStyle w:val="phtablecellleft"/>
              <w:rPr>
                <w:lang w:val="en-US"/>
              </w:rPr>
            </w:pPr>
            <w:r w:rsidRPr="008572F9">
              <w:rPr>
                <w:lang w:val="en-US"/>
              </w:rPr>
              <w:t>Days_To_Elapse_Home_CallCenter</w:t>
            </w:r>
          </w:p>
        </w:tc>
        <w:tc>
          <w:tcPr>
            <w:tcW w:w="816" w:type="pct"/>
          </w:tcPr>
          <w:p w14:paraId="310E858A" w14:textId="77777777" w:rsidR="002628F1" w:rsidRPr="008572F9" w:rsidRDefault="008572F9" w:rsidP="008572F9">
            <w:pPr>
              <w:pStyle w:val="phtablecellleft"/>
            </w:pPr>
            <w:r w:rsidRPr="008572F9">
              <w:t xml:space="preserve">Вычитает количество дней из текущей даты в фильтре «Вызов принят с» на вкладке «Вызовы на </w:t>
            </w:r>
            <w:r w:rsidRPr="008572F9">
              <w:lastRenderedPageBreak/>
              <w:t>дом» в блоке «Расписание и записи пациента» на форме записи через контакт-центр</w:t>
            </w:r>
          </w:p>
        </w:tc>
        <w:tc>
          <w:tcPr>
            <w:tcW w:w="545" w:type="pct"/>
          </w:tcPr>
          <w:p w14:paraId="1525BC34" w14:textId="77777777" w:rsidR="002628F1" w:rsidRPr="008572F9" w:rsidRDefault="008572F9" w:rsidP="008572F9">
            <w:pPr>
              <w:pStyle w:val="phtablecellleft"/>
            </w:pPr>
            <w:r w:rsidRPr="008572F9">
              <w:lastRenderedPageBreak/>
              <w:t>До версия-ЛПУ</w:t>
            </w:r>
          </w:p>
        </w:tc>
        <w:tc>
          <w:tcPr>
            <w:tcW w:w="682" w:type="pct"/>
          </w:tcPr>
          <w:p w14:paraId="63B1CBCA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408" w:type="pct"/>
          </w:tcPr>
          <w:p w14:paraId="36E3E75D" w14:textId="77777777" w:rsidR="002628F1" w:rsidRPr="008572F9" w:rsidRDefault="008572F9" w:rsidP="008572F9">
            <w:pPr>
              <w:pStyle w:val="phtablecellleft"/>
            </w:pPr>
            <w:r w:rsidRPr="008572F9">
              <w:t>Число</w:t>
            </w:r>
          </w:p>
        </w:tc>
        <w:tc>
          <w:tcPr>
            <w:tcW w:w="816" w:type="pct"/>
          </w:tcPr>
          <w:p w14:paraId="602FB299" w14:textId="77777777" w:rsidR="002628F1" w:rsidRPr="008572F9" w:rsidRDefault="008572F9" w:rsidP="008572F9">
            <w:pPr>
              <w:pStyle w:val="phtablecellleft"/>
            </w:pPr>
            <w:r w:rsidRPr="008572F9">
              <w:t>Вводится количество дней</w:t>
            </w:r>
          </w:p>
        </w:tc>
        <w:tc>
          <w:tcPr>
            <w:tcW w:w="865" w:type="pct"/>
          </w:tcPr>
          <w:p w14:paraId="20E3934A" w14:textId="77777777" w:rsidR="002628F1" w:rsidRPr="008572F9" w:rsidRDefault="008572F9" w:rsidP="00A64FAB">
            <w:pPr>
              <w:pStyle w:val="phtablecellleft"/>
            </w:pPr>
            <w:r w:rsidRPr="008572F9">
              <w:t xml:space="preserve">Настройка выполняется для регулирования периода, за который отображаются запросы на </w:t>
            </w:r>
            <w:r w:rsidRPr="008572F9">
              <w:lastRenderedPageBreak/>
              <w:t>вызов врача на дом по пути</w:t>
            </w:r>
            <w:r w:rsidR="00A64FAB">
              <w:t>:</w:t>
            </w:r>
            <w:r w:rsidRPr="008572F9">
              <w:t xml:space="preserve"> «Регистратура</w:t>
            </w:r>
            <w:r>
              <w:t xml:space="preserve">/ </w:t>
            </w:r>
            <w:r w:rsidRPr="008572F9">
              <w:t>АРМ Call-центра</w:t>
            </w:r>
            <w:r>
              <w:t xml:space="preserve">/ </w:t>
            </w:r>
            <w:r w:rsidRPr="008572F9">
              <w:t>Запись пациента через Call-центр»</w:t>
            </w:r>
            <w:r w:rsidR="00A64FAB">
              <w:t>,</w:t>
            </w:r>
            <w:r w:rsidRPr="008572F9">
              <w:t xml:space="preserve"> блок «Расписание и записи пациента»</w:t>
            </w:r>
            <w:r w:rsidR="00A64FAB">
              <w:t>, вкладка «Вызовы на дом»,</w:t>
            </w:r>
            <w:r w:rsidRPr="008572F9">
              <w:t xml:space="preserve"> поле фильтрации «Вызов принят с»</w:t>
            </w:r>
          </w:p>
        </w:tc>
      </w:tr>
      <w:tr w:rsidR="00A64FAB" w:rsidRPr="008572F9" w14:paraId="42EF1E90" w14:textId="77777777" w:rsidTr="00A64FAB">
        <w:tc>
          <w:tcPr>
            <w:tcW w:w="460" w:type="pct"/>
          </w:tcPr>
          <w:p w14:paraId="030C4D41" w14:textId="77777777" w:rsidR="002628F1" w:rsidRPr="008572F9" w:rsidRDefault="008572F9" w:rsidP="008572F9">
            <w:pPr>
              <w:pStyle w:val="phtablecellleft"/>
            </w:pPr>
            <w:r w:rsidRPr="008572F9">
              <w:lastRenderedPageBreak/>
              <w:t>TIMETABLE</w:t>
            </w:r>
          </w:p>
        </w:tc>
        <w:tc>
          <w:tcPr>
            <w:tcW w:w="407" w:type="pct"/>
          </w:tcPr>
          <w:p w14:paraId="09FC6E5D" w14:textId="77777777" w:rsidR="002628F1" w:rsidRPr="008572F9" w:rsidRDefault="008572F9" w:rsidP="008572F9">
            <w:pPr>
              <w:pStyle w:val="phtablecellleft"/>
            </w:pPr>
            <w:r w:rsidRPr="008572F9">
              <w:t>GenTimeTableIsOn</w:t>
            </w:r>
          </w:p>
        </w:tc>
        <w:tc>
          <w:tcPr>
            <w:tcW w:w="816" w:type="pct"/>
          </w:tcPr>
          <w:p w14:paraId="34229EA9" w14:textId="77777777" w:rsidR="002628F1" w:rsidRPr="008572F9" w:rsidRDefault="008572F9" w:rsidP="008572F9">
            <w:pPr>
              <w:pStyle w:val="phtablecellleft"/>
            </w:pPr>
            <w:r w:rsidRPr="008572F9">
              <w:t>Признак настроенной генерации слотов (признака наличия модуля «Колл-центр»)</w:t>
            </w:r>
          </w:p>
        </w:tc>
        <w:tc>
          <w:tcPr>
            <w:tcW w:w="545" w:type="pct"/>
          </w:tcPr>
          <w:p w14:paraId="2F2D7EB2" w14:textId="77777777" w:rsidR="002628F1" w:rsidRPr="008572F9" w:rsidRDefault="008572F9" w:rsidP="008572F9">
            <w:pPr>
              <w:pStyle w:val="phtablecellleft"/>
            </w:pPr>
            <w:r w:rsidRPr="008572F9">
              <w:t>До системного</w:t>
            </w:r>
          </w:p>
        </w:tc>
        <w:tc>
          <w:tcPr>
            <w:tcW w:w="682" w:type="pct"/>
          </w:tcPr>
          <w:p w14:paraId="7F623DED" w14:textId="77777777" w:rsidR="002628F1" w:rsidRPr="008572F9" w:rsidRDefault="008572F9" w:rsidP="008572F9">
            <w:pPr>
              <w:pStyle w:val="phtablecellleft"/>
            </w:pPr>
            <w:r w:rsidRPr="008572F9">
              <w:t>Флажок установлен</w:t>
            </w:r>
          </w:p>
        </w:tc>
        <w:tc>
          <w:tcPr>
            <w:tcW w:w="408" w:type="pct"/>
          </w:tcPr>
          <w:p w14:paraId="76EEABB0" w14:textId="77777777" w:rsidR="002628F1" w:rsidRPr="008572F9" w:rsidRDefault="008572F9" w:rsidP="008572F9">
            <w:pPr>
              <w:pStyle w:val="phtablecellleft"/>
            </w:pPr>
            <w:r w:rsidRPr="008572F9">
              <w:t>Число</w:t>
            </w:r>
          </w:p>
        </w:tc>
        <w:tc>
          <w:tcPr>
            <w:tcW w:w="816" w:type="pct"/>
          </w:tcPr>
          <w:p w14:paraId="3D3D6777" w14:textId="77777777" w:rsidR="002628F1" w:rsidRPr="008572F9" w:rsidRDefault="008572F9" w:rsidP="008572F9">
            <w:pPr>
              <w:pStyle w:val="phtablecellleft"/>
            </w:pPr>
            <w:r w:rsidRPr="008572F9">
              <w:t>0</w:t>
            </w:r>
          </w:p>
        </w:tc>
        <w:tc>
          <w:tcPr>
            <w:tcW w:w="865" w:type="pct"/>
          </w:tcPr>
          <w:p w14:paraId="77B702B0" w14:textId="77777777" w:rsidR="002628F1" w:rsidRPr="008572F9" w:rsidRDefault="008572F9" w:rsidP="008572F9">
            <w:pPr>
              <w:pStyle w:val="phtablecellleft"/>
            </w:pPr>
            <w:r w:rsidRPr="008572F9">
              <w:t>Настройка выполняется для регулирования признака настроенной генерации слотов (признака наличия модуля «Колл-центр»)</w:t>
            </w:r>
          </w:p>
        </w:tc>
      </w:tr>
      <w:tr w:rsidR="00A64FAB" w:rsidRPr="008572F9" w14:paraId="075163E7" w14:textId="77777777" w:rsidTr="00A64FAB">
        <w:tc>
          <w:tcPr>
            <w:tcW w:w="460" w:type="pct"/>
          </w:tcPr>
          <w:p w14:paraId="6A744144" w14:textId="77777777" w:rsidR="002628F1" w:rsidRPr="008572F9" w:rsidRDefault="008572F9" w:rsidP="008572F9">
            <w:pPr>
              <w:pStyle w:val="phtablecellleft"/>
            </w:pPr>
            <w:r w:rsidRPr="008572F9">
              <w:t>LPUDICT</w:t>
            </w:r>
          </w:p>
        </w:tc>
        <w:tc>
          <w:tcPr>
            <w:tcW w:w="407" w:type="pct"/>
          </w:tcPr>
          <w:p w14:paraId="08F8CE6F" w14:textId="77777777" w:rsidR="002628F1" w:rsidRPr="008572F9" w:rsidRDefault="008572F9" w:rsidP="008572F9">
            <w:pPr>
              <w:pStyle w:val="phtablecellleft"/>
            </w:pPr>
            <w:r w:rsidRPr="008572F9">
              <w:t>TEST_LPU_CODE</w:t>
            </w:r>
          </w:p>
        </w:tc>
        <w:tc>
          <w:tcPr>
            <w:tcW w:w="816" w:type="pct"/>
          </w:tcPr>
          <w:p w14:paraId="4C142E0C" w14:textId="77777777" w:rsidR="002628F1" w:rsidRPr="008572F9" w:rsidRDefault="008572F9" w:rsidP="008572F9">
            <w:pPr>
              <w:pStyle w:val="phtablecellleft"/>
            </w:pPr>
            <w:r w:rsidRPr="008572F9">
              <w:t>Коды тестовых МО</w:t>
            </w:r>
          </w:p>
        </w:tc>
        <w:tc>
          <w:tcPr>
            <w:tcW w:w="545" w:type="pct"/>
          </w:tcPr>
          <w:p w14:paraId="3D376544" w14:textId="77777777" w:rsidR="002628F1" w:rsidRPr="008572F9" w:rsidRDefault="008572F9" w:rsidP="008572F9">
            <w:pPr>
              <w:pStyle w:val="phtablecellleft"/>
            </w:pPr>
            <w:r w:rsidRPr="008572F9">
              <w:t>До системного</w:t>
            </w:r>
          </w:p>
        </w:tc>
        <w:tc>
          <w:tcPr>
            <w:tcW w:w="682" w:type="pct"/>
          </w:tcPr>
          <w:p w14:paraId="1134B28E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408" w:type="pct"/>
          </w:tcPr>
          <w:p w14:paraId="2DB2A4B0" w14:textId="77777777" w:rsidR="002628F1" w:rsidRPr="008572F9" w:rsidRDefault="008572F9" w:rsidP="008572F9">
            <w:pPr>
              <w:pStyle w:val="phtablecellleft"/>
            </w:pPr>
            <w:r w:rsidRPr="008572F9">
              <w:t>Строка</w:t>
            </w:r>
          </w:p>
        </w:tc>
        <w:tc>
          <w:tcPr>
            <w:tcW w:w="816" w:type="pct"/>
          </w:tcPr>
          <w:p w14:paraId="3964C922" w14:textId="77777777" w:rsidR="002628F1" w:rsidRPr="008572F9" w:rsidRDefault="008572F9" w:rsidP="008572F9">
            <w:pPr>
              <w:pStyle w:val="phtablecellleft"/>
            </w:pPr>
            <w:r w:rsidRPr="008572F9">
              <w:t>Вводятся коды МО из справочника «LPUDICT», прописанные через символ «;»</w:t>
            </w:r>
          </w:p>
        </w:tc>
        <w:tc>
          <w:tcPr>
            <w:tcW w:w="865" w:type="pct"/>
          </w:tcPr>
          <w:p w14:paraId="6A84E4FB" w14:textId="77777777" w:rsidR="002628F1" w:rsidRPr="008572F9" w:rsidRDefault="008572F9" w:rsidP="008572F9">
            <w:pPr>
              <w:pStyle w:val="phtablecellleft"/>
            </w:pPr>
            <w:r w:rsidRPr="008572F9">
              <w:t>Настройка выполняется для предотвращения включения тестовых данных по пути</w:t>
            </w:r>
            <w:r w:rsidR="00A64FAB">
              <w:t>:</w:t>
            </w:r>
            <w:r w:rsidRPr="008572F9">
              <w:t xml:space="preserve"> «Аналитика</w:t>
            </w:r>
            <w:r>
              <w:t xml:space="preserve">/ </w:t>
            </w:r>
            <w:r w:rsidRPr="008572F9">
              <w:t>Аналитика по вызовам на дом»</w:t>
            </w:r>
          </w:p>
        </w:tc>
      </w:tr>
      <w:tr w:rsidR="00A64FAB" w:rsidRPr="008572F9" w14:paraId="3FC026DC" w14:textId="77777777" w:rsidTr="00A64FAB">
        <w:tc>
          <w:tcPr>
            <w:tcW w:w="460" w:type="pct"/>
          </w:tcPr>
          <w:p w14:paraId="58724BEA" w14:textId="77777777" w:rsidR="002628F1" w:rsidRPr="008572F9" w:rsidRDefault="008572F9" w:rsidP="008572F9">
            <w:pPr>
              <w:pStyle w:val="phtablecellleft"/>
            </w:pPr>
            <w:r w:rsidRPr="008572F9">
              <w:t>TIMETABLE</w:t>
            </w:r>
          </w:p>
        </w:tc>
        <w:tc>
          <w:tcPr>
            <w:tcW w:w="407" w:type="pct"/>
          </w:tcPr>
          <w:p w14:paraId="33D73649" w14:textId="77777777" w:rsidR="002628F1" w:rsidRPr="008572F9" w:rsidRDefault="008572F9" w:rsidP="008572F9">
            <w:pPr>
              <w:pStyle w:val="phtablecellleft"/>
            </w:pPr>
            <w:r w:rsidRPr="008572F9">
              <w:t>TimeTableTypeDefault</w:t>
            </w:r>
          </w:p>
        </w:tc>
        <w:tc>
          <w:tcPr>
            <w:tcW w:w="816" w:type="pct"/>
          </w:tcPr>
          <w:p w14:paraId="624A6609" w14:textId="77777777" w:rsidR="002628F1" w:rsidRPr="008572F9" w:rsidRDefault="008572F9" w:rsidP="008572F9">
            <w:pPr>
              <w:pStyle w:val="phtablecellleft"/>
            </w:pPr>
            <w:r w:rsidRPr="008572F9">
              <w:t>Типы интервалов графиков, которые доступны в расписании в Call-центре («0» – отображаются все типы интервалов графиков))</w:t>
            </w:r>
          </w:p>
        </w:tc>
        <w:tc>
          <w:tcPr>
            <w:tcW w:w="545" w:type="pct"/>
          </w:tcPr>
          <w:p w14:paraId="5B39471A" w14:textId="77777777" w:rsidR="002628F1" w:rsidRPr="008572F9" w:rsidRDefault="008572F9" w:rsidP="008572F9">
            <w:pPr>
              <w:pStyle w:val="phtablecellleft"/>
            </w:pPr>
            <w:r w:rsidRPr="008572F9">
              <w:t>До пользовательского</w:t>
            </w:r>
          </w:p>
        </w:tc>
        <w:tc>
          <w:tcPr>
            <w:tcW w:w="682" w:type="pct"/>
          </w:tcPr>
          <w:p w14:paraId="3F69967F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408" w:type="pct"/>
          </w:tcPr>
          <w:p w14:paraId="50BF6F1C" w14:textId="77777777" w:rsidR="002628F1" w:rsidRPr="008572F9" w:rsidRDefault="008572F9" w:rsidP="008572F9">
            <w:pPr>
              <w:pStyle w:val="phtablecellleft"/>
            </w:pPr>
            <w:r w:rsidRPr="008572F9">
              <w:t>Строка</w:t>
            </w:r>
          </w:p>
        </w:tc>
        <w:tc>
          <w:tcPr>
            <w:tcW w:w="816" w:type="pct"/>
          </w:tcPr>
          <w:p w14:paraId="5B16715E" w14:textId="77777777" w:rsidR="002628F1" w:rsidRPr="008572F9" w:rsidRDefault="008572F9" w:rsidP="008572F9">
            <w:pPr>
              <w:pStyle w:val="phtablecellleft"/>
            </w:pPr>
            <w:r w:rsidRPr="008572F9">
              <w:t>По умолчанию устанавливается значение «0». Доступные значения:</w:t>
            </w:r>
          </w:p>
          <w:p w14:paraId="07080815" w14:textId="77777777" w:rsidR="002628F1" w:rsidRPr="008572F9" w:rsidRDefault="008572F9" w:rsidP="00A64FAB">
            <w:pPr>
              <w:pStyle w:val="phtableitemizedlist1"/>
            </w:pPr>
            <w:r w:rsidRPr="008572F9">
              <w:t xml:space="preserve">«0» – если необходимо, чтобы были доступны все типы интервалов </w:t>
            </w:r>
            <w:r w:rsidRPr="008572F9">
              <w:lastRenderedPageBreak/>
              <w:t>графиков в расписании в Call-центре;</w:t>
            </w:r>
          </w:p>
          <w:p w14:paraId="5A2AB471" w14:textId="77777777" w:rsidR="002628F1" w:rsidRPr="008572F9" w:rsidRDefault="008572F9" w:rsidP="00A64FAB">
            <w:pPr>
              <w:pStyle w:val="phtableitemizedlist1"/>
            </w:pPr>
            <w:r w:rsidRPr="008572F9">
              <w:t>«&lt;код типа интервалов графиков из спр</w:t>
            </w:r>
            <w:r w:rsidR="00A64FAB">
              <w:t>авочника «SCHEDULE_TIME_TYPES»&gt;»</w:t>
            </w:r>
            <w:r w:rsidRPr="008572F9">
              <w:t xml:space="preserve"> – если необходимо, чтобы был доступен определенный тип интервалов графиков в расписании в Call-центре</w:t>
            </w:r>
          </w:p>
        </w:tc>
        <w:tc>
          <w:tcPr>
            <w:tcW w:w="865" w:type="pct"/>
          </w:tcPr>
          <w:p w14:paraId="33593056" w14:textId="77777777" w:rsidR="002628F1" w:rsidRPr="008572F9" w:rsidRDefault="008572F9" w:rsidP="008572F9">
            <w:pPr>
              <w:pStyle w:val="phtablecellleft"/>
            </w:pPr>
            <w:r w:rsidRPr="008572F9">
              <w:lastRenderedPageBreak/>
              <w:t xml:space="preserve">Настройка выполняется, если требуется регулирование значения по умолчанию на форме «Запись пациента через Call-центр» в блоке «Расписание и записи пациента» на </w:t>
            </w:r>
            <w:r w:rsidRPr="008572F9">
              <w:lastRenderedPageBreak/>
              <w:t>вкладке «Расписание» в поле фильтрации «Тип приема».</w:t>
            </w:r>
          </w:p>
          <w:p w14:paraId="7FA0328C" w14:textId="77777777" w:rsidR="002628F1" w:rsidRPr="008572F9" w:rsidRDefault="008572F9" w:rsidP="00A64FAB">
            <w:pPr>
              <w:pStyle w:val="phtablecellleft"/>
            </w:pPr>
            <w:r w:rsidRPr="008572F9">
              <w:t>Также настройка влияет на список врачей, доступных на форме «Запись пациента через Call-центр» в блоке «Врачи», и на список ресурсов, доступных в поле «Ресурс» окна «Запись в очередь ожидания: Добавление/Редактирование», вызываемом с формы «Запись пациента через Call-центр» по ссылке «Поставить в очередь»</w:t>
            </w:r>
          </w:p>
        </w:tc>
      </w:tr>
      <w:tr w:rsidR="00A64FAB" w:rsidRPr="008572F9" w14:paraId="4D99FEB2" w14:textId="77777777" w:rsidTr="00A64FAB">
        <w:tc>
          <w:tcPr>
            <w:tcW w:w="460" w:type="pct"/>
          </w:tcPr>
          <w:p w14:paraId="499FA575" w14:textId="77777777" w:rsidR="002628F1" w:rsidRPr="008572F9" w:rsidRDefault="008572F9" w:rsidP="008572F9">
            <w:pPr>
              <w:pStyle w:val="phtablecellleft"/>
            </w:pPr>
            <w:r w:rsidRPr="008572F9">
              <w:lastRenderedPageBreak/>
              <w:t>TIMETABLE</w:t>
            </w:r>
          </w:p>
        </w:tc>
        <w:tc>
          <w:tcPr>
            <w:tcW w:w="407" w:type="pct"/>
          </w:tcPr>
          <w:p w14:paraId="0C9B43B0" w14:textId="77777777" w:rsidR="002628F1" w:rsidRPr="008572F9" w:rsidRDefault="008572F9" w:rsidP="008572F9">
            <w:pPr>
              <w:pStyle w:val="phtablecellleft"/>
            </w:pPr>
            <w:r w:rsidRPr="008572F9">
              <w:t>TMNum_Visible_Days</w:t>
            </w:r>
          </w:p>
        </w:tc>
        <w:tc>
          <w:tcPr>
            <w:tcW w:w="816" w:type="pct"/>
          </w:tcPr>
          <w:p w14:paraId="3B8063AC" w14:textId="77777777" w:rsidR="002628F1" w:rsidRPr="008572F9" w:rsidRDefault="008572F9" w:rsidP="00A64FAB">
            <w:pPr>
              <w:pStyle w:val="phtablecellleft"/>
            </w:pPr>
            <w:r w:rsidRPr="008572F9">
              <w:t xml:space="preserve">Определяет глубину расчета в сущности </w:t>
            </w:r>
            <w:r w:rsidRPr="00A64FAB">
              <w:t>«</w:t>
            </w:r>
            <w:r w:rsidR="00A64FAB" w:rsidRPr="00A64FAB">
              <w:t>Таблица в</w:t>
            </w:r>
            <w:r w:rsidRPr="00A64FAB">
              <w:t>ремен расписания</w:t>
            </w:r>
            <w:r w:rsidRPr="008572F9">
              <w:t>»</w:t>
            </w:r>
          </w:p>
        </w:tc>
        <w:tc>
          <w:tcPr>
            <w:tcW w:w="545" w:type="pct"/>
          </w:tcPr>
          <w:p w14:paraId="477C81D2" w14:textId="77777777" w:rsidR="002628F1" w:rsidRPr="008572F9" w:rsidRDefault="008572F9" w:rsidP="008572F9">
            <w:pPr>
              <w:pStyle w:val="phtablecellleft"/>
            </w:pPr>
            <w:r w:rsidRPr="008572F9">
              <w:t>До версия-ЛПУ</w:t>
            </w:r>
          </w:p>
        </w:tc>
        <w:tc>
          <w:tcPr>
            <w:tcW w:w="682" w:type="pct"/>
          </w:tcPr>
          <w:p w14:paraId="0E8D21F2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408" w:type="pct"/>
          </w:tcPr>
          <w:p w14:paraId="575BED6C" w14:textId="77777777" w:rsidR="002628F1" w:rsidRPr="008572F9" w:rsidRDefault="008572F9" w:rsidP="008572F9">
            <w:pPr>
              <w:pStyle w:val="phtablecellleft"/>
            </w:pPr>
            <w:r w:rsidRPr="008572F9">
              <w:t>Число</w:t>
            </w:r>
          </w:p>
        </w:tc>
        <w:tc>
          <w:tcPr>
            <w:tcW w:w="816" w:type="pct"/>
          </w:tcPr>
          <w:p w14:paraId="7CB01E06" w14:textId="77777777" w:rsidR="002628F1" w:rsidRPr="008572F9" w:rsidRDefault="008572F9" w:rsidP="008572F9">
            <w:pPr>
              <w:pStyle w:val="phtablecellleft"/>
            </w:pPr>
            <w:r w:rsidRPr="008572F9">
              <w:t>14</w:t>
            </w:r>
          </w:p>
        </w:tc>
        <w:tc>
          <w:tcPr>
            <w:tcW w:w="865" w:type="pct"/>
          </w:tcPr>
          <w:p w14:paraId="0B7CCB90" w14:textId="77777777" w:rsidR="002628F1" w:rsidRPr="008572F9" w:rsidRDefault="008572F9" w:rsidP="008572F9">
            <w:pPr>
              <w:pStyle w:val="phtablecellleft"/>
            </w:pPr>
            <w:r w:rsidRPr="008572F9">
              <w:t>Настройка выполняется для регулирования доступного для записи количества отображаемых дней в регистратуре. Количество дней на формирование слотов рассчитывается следующим образом: &lt;trunc(sysdate) + значение СО «TMNum_Visible_Days» + 1&gt;</w:t>
            </w:r>
          </w:p>
        </w:tc>
      </w:tr>
      <w:tr w:rsidR="00A64FAB" w:rsidRPr="008572F9" w14:paraId="41CF51F7" w14:textId="77777777" w:rsidTr="00A64FAB">
        <w:tc>
          <w:tcPr>
            <w:tcW w:w="460" w:type="pct"/>
          </w:tcPr>
          <w:p w14:paraId="27CCD306" w14:textId="77777777" w:rsidR="002628F1" w:rsidRPr="008572F9" w:rsidRDefault="008572F9" w:rsidP="008572F9">
            <w:pPr>
              <w:pStyle w:val="phtablecellleft"/>
            </w:pPr>
            <w:r w:rsidRPr="008572F9">
              <w:t>WL_RECORDS</w:t>
            </w:r>
          </w:p>
        </w:tc>
        <w:tc>
          <w:tcPr>
            <w:tcW w:w="407" w:type="pct"/>
          </w:tcPr>
          <w:p w14:paraId="77C85748" w14:textId="77777777" w:rsidR="002628F1" w:rsidRPr="008572F9" w:rsidRDefault="008572F9" w:rsidP="008572F9">
            <w:pPr>
              <w:pStyle w:val="phtablecellleft"/>
            </w:pPr>
            <w:r w:rsidRPr="008572F9">
              <w:t>WL_Preferre</w:t>
            </w:r>
            <w:r w:rsidRPr="008572F9">
              <w:lastRenderedPageBreak/>
              <w:t>dTimeType</w:t>
            </w:r>
          </w:p>
        </w:tc>
        <w:tc>
          <w:tcPr>
            <w:tcW w:w="816" w:type="pct"/>
          </w:tcPr>
          <w:p w14:paraId="5BC957A5" w14:textId="77777777" w:rsidR="002628F1" w:rsidRPr="008572F9" w:rsidRDefault="008572F9" w:rsidP="008572F9">
            <w:pPr>
              <w:pStyle w:val="phtablecellleft"/>
            </w:pPr>
            <w:r w:rsidRPr="008572F9">
              <w:lastRenderedPageBreak/>
              <w:t xml:space="preserve">Очереди ожидания. </w:t>
            </w:r>
            <w:r w:rsidRPr="008572F9">
              <w:lastRenderedPageBreak/>
              <w:t>Предпочитаемый тип интервала</w:t>
            </w:r>
          </w:p>
        </w:tc>
        <w:tc>
          <w:tcPr>
            <w:tcW w:w="545" w:type="pct"/>
          </w:tcPr>
          <w:p w14:paraId="563443C2" w14:textId="77777777" w:rsidR="002628F1" w:rsidRPr="008572F9" w:rsidRDefault="008572F9" w:rsidP="008572F9">
            <w:pPr>
              <w:pStyle w:val="phtablecellleft"/>
            </w:pPr>
            <w:r w:rsidRPr="008572F9">
              <w:lastRenderedPageBreak/>
              <w:t>До версия-</w:t>
            </w:r>
            <w:r w:rsidRPr="008572F9">
              <w:lastRenderedPageBreak/>
              <w:t>ЛПУ</w:t>
            </w:r>
          </w:p>
        </w:tc>
        <w:tc>
          <w:tcPr>
            <w:tcW w:w="682" w:type="pct"/>
          </w:tcPr>
          <w:p w14:paraId="2E185C1E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408" w:type="pct"/>
          </w:tcPr>
          <w:p w14:paraId="7792C14A" w14:textId="77777777" w:rsidR="002628F1" w:rsidRPr="008572F9" w:rsidRDefault="008572F9" w:rsidP="008572F9">
            <w:pPr>
              <w:pStyle w:val="phtablecellleft"/>
            </w:pPr>
            <w:r w:rsidRPr="008572F9">
              <w:t>Строка</w:t>
            </w:r>
          </w:p>
        </w:tc>
        <w:tc>
          <w:tcPr>
            <w:tcW w:w="816" w:type="pct"/>
          </w:tcPr>
          <w:p w14:paraId="540E1E48" w14:textId="7730C55B" w:rsidR="002628F1" w:rsidRPr="008572F9" w:rsidRDefault="008572F9" w:rsidP="00445D64">
            <w:pPr>
              <w:pStyle w:val="phtablecellleft"/>
            </w:pPr>
            <w:r w:rsidRPr="008572F9">
              <w:t xml:space="preserve">Вводится наименование </w:t>
            </w:r>
            <w:r w:rsidRPr="008572F9">
              <w:lastRenderedPageBreak/>
              <w:t>типа интервалов графиков с признаком «Интервал для очереди ожидания» (</w:t>
            </w:r>
            <w:r w:rsidR="0097038B">
              <w:t>п. </w:t>
            </w:r>
            <w:r w:rsidR="0097038B">
              <w:fldChar w:fldCharType="begin"/>
            </w:r>
            <w:r w:rsidR="0097038B">
              <w:instrText xml:space="preserve"> REF _Ref202363282 \r \h </w:instrText>
            </w:r>
            <w:r w:rsidR="0097038B">
              <w:fldChar w:fldCharType="separate"/>
            </w:r>
            <w:r w:rsidR="00997E3B">
              <w:t>2.10</w:t>
            </w:r>
            <w:r w:rsidR="0097038B">
              <w:fldChar w:fldCharType="end"/>
            </w:r>
            <w:r w:rsidRPr="008572F9">
              <w:t>)</w:t>
            </w:r>
          </w:p>
        </w:tc>
        <w:tc>
          <w:tcPr>
            <w:tcW w:w="865" w:type="pct"/>
          </w:tcPr>
          <w:p w14:paraId="3CAC874C" w14:textId="77777777" w:rsidR="002628F1" w:rsidRPr="008572F9" w:rsidRDefault="008572F9" w:rsidP="0097038B">
            <w:pPr>
              <w:pStyle w:val="phtablecellleft"/>
            </w:pPr>
            <w:r w:rsidRPr="008572F9">
              <w:lastRenderedPageBreak/>
              <w:t xml:space="preserve">Настройка является </w:t>
            </w:r>
            <w:r w:rsidRPr="008572F9">
              <w:lastRenderedPageBreak/>
              <w:t xml:space="preserve">необязательной и выполняется, если в окне «Записать в очередь ожидания: Добавление» необходимо автоматически заполнять поле «Предпочитаемый тип интервала» заданным значением. Полное описание настройки приведено в </w:t>
            </w:r>
            <w:r w:rsidR="0097038B">
              <w:t>п. </w:t>
            </w:r>
            <w:r w:rsidR="0097038B">
              <w:fldChar w:fldCharType="begin"/>
            </w:r>
            <w:r w:rsidR="0097038B">
              <w:instrText xml:space="preserve"> REF _Ref202363330 \r \h </w:instrText>
            </w:r>
            <w:r w:rsidR="0097038B">
              <w:fldChar w:fldCharType="separate"/>
            </w:r>
            <w:r w:rsidR="00997E3B">
              <w:t>2.10</w:t>
            </w:r>
            <w:r w:rsidR="0097038B">
              <w:fldChar w:fldCharType="end"/>
            </w:r>
          </w:p>
        </w:tc>
      </w:tr>
      <w:tr w:rsidR="00A64FAB" w:rsidRPr="008572F9" w14:paraId="3B946D35" w14:textId="77777777" w:rsidTr="00A64FAB">
        <w:tc>
          <w:tcPr>
            <w:tcW w:w="460" w:type="pct"/>
          </w:tcPr>
          <w:p w14:paraId="49884506" w14:textId="77777777" w:rsidR="002628F1" w:rsidRPr="008572F9" w:rsidRDefault="008572F9" w:rsidP="008572F9">
            <w:pPr>
              <w:pStyle w:val="phtablecellleft"/>
            </w:pPr>
            <w:r w:rsidRPr="008572F9">
              <w:lastRenderedPageBreak/>
              <w:t>WL_RECORDS</w:t>
            </w:r>
          </w:p>
        </w:tc>
        <w:tc>
          <w:tcPr>
            <w:tcW w:w="407" w:type="pct"/>
          </w:tcPr>
          <w:p w14:paraId="0BCCDE49" w14:textId="77777777" w:rsidR="002628F1" w:rsidRPr="008572F9" w:rsidRDefault="008572F9" w:rsidP="008572F9">
            <w:pPr>
              <w:pStyle w:val="phtablecellleft"/>
            </w:pPr>
            <w:r w:rsidRPr="008572F9">
              <w:t>WL_ReEntForOnePatient</w:t>
            </w:r>
          </w:p>
        </w:tc>
        <w:tc>
          <w:tcPr>
            <w:tcW w:w="816" w:type="pct"/>
          </w:tcPr>
          <w:p w14:paraId="4D784799" w14:textId="77777777" w:rsidR="002628F1" w:rsidRPr="008572F9" w:rsidRDefault="008572F9" w:rsidP="008572F9">
            <w:pPr>
              <w:pStyle w:val="phtablecellleft"/>
            </w:pPr>
            <w:r w:rsidRPr="008572F9">
              <w:t>Повторные записи в очереди ожидания для одного и того же пациента на одну и ту же услугу</w:t>
            </w:r>
          </w:p>
        </w:tc>
        <w:tc>
          <w:tcPr>
            <w:tcW w:w="545" w:type="pct"/>
          </w:tcPr>
          <w:p w14:paraId="1A5F9173" w14:textId="77777777" w:rsidR="002628F1" w:rsidRPr="008572F9" w:rsidRDefault="008572F9" w:rsidP="008572F9">
            <w:pPr>
              <w:pStyle w:val="phtablecellleft"/>
            </w:pPr>
            <w:r w:rsidRPr="008572F9">
              <w:t>До версия-ЛПУ</w:t>
            </w:r>
          </w:p>
        </w:tc>
        <w:tc>
          <w:tcPr>
            <w:tcW w:w="682" w:type="pct"/>
          </w:tcPr>
          <w:p w14:paraId="5F5BAC96" w14:textId="77777777" w:rsidR="002628F1" w:rsidRPr="008572F9" w:rsidRDefault="008572F9" w:rsidP="008572F9">
            <w:pPr>
              <w:pStyle w:val="phtablecellleft"/>
            </w:pPr>
            <w:r w:rsidRPr="008572F9">
              <w:t>Флажок установлен</w:t>
            </w:r>
          </w:p>
        </w:tc>
        <w:tc>
          <w:tcPr>
            <w:tcW w:w="408" w:type="pct"/>
          </w:tcPr>
          <w:p w14:paraId="5AF8DF17" w14:textId="77777777" w:rsidR="002628F1" w:rsidRPr="008572F9" w:rsidRDefault="008572F9" w:rsidP="008572F9">
            <w:pPr>
              <w:pStyle w:val="phtablecellleft"/>
            </w:pPr>
            <w:r w:rsidRPr="008572F9">
              <w:t>Число</w:t>
            </w:r>
          </w:p>
        </w:tc>
        <w:tc>
          <w:tcPr>
            <w:tcW w:w="816" w:type="pct"/>
          </w:tcPr>
          <w:p w14:paraId="18936514" w14:textId="77777777" w:rsidR="002628F1" w:rsidRPr="008572F9" w:rsidRDefault="008572F9" w:rsidP="008572F9">
            <w:pPr>
              <w:pStyle w:val="phtablecellleft"/>
            </w:pPr>
            <w:r w:rsidRPr="008572F9">
              <w:t>0</w:t>
            </w:r>
          </w:p>
        </w:tc>
        <w:tc>
          <w:tcPr>
            <w:tcW w:w="865" w:type="pct"/>
          </w:tcPr>
          <w:p w14:paraId="69995D12" w14:textId="77777777" w:rsidR="002628F1" w:rsidRPr="008572F9" w:rsidRDefault="008572F9" w:rsidP="008572F9">
            <w:pPr>
              <w:pStyle w:val="phtablecellleft"/>
            </w:pPr>
            <w:r w:rsidRPr="008572F9">
              <w:t>Настройка является необязательной и выполняется, если МО необходимо запретить постановку в очередь ожидания одного и того же пациента на одну и ту же услугу</w:t>
            </w:r>
          </w:p>
        </w:tc>
      </w:tr>
    </w:tbl>
    <w:p w14:paraId="482E52C9" w14:textId="77777777" w:rsidR="008F03CF" w:rsidRDefault="008F03CF" w:rsidP="008F03CF">
      <w:pPr>
        <w:pStyle w:val="phnormal"/>
      </w:pPr>
    </w:p>
    <w:p w14:paraId="342ABC44" w14:textId="77777777" w:rsidR="008F03CF" w:rsidRDefault="008F03CF" w:rsidP="008F03CF">
      <w:pPr>
        <w:pStyle w:val="phnormalnotetext"/>
      </w:pPr>
      <w:r w:rsidRPr="008F03CF">
        <w:rPr>
          <w:rStyle w:val="phnormalnote0"/>
        </w:rPr>
        <w:t>Примечание</w:t>
      </w:r>
      <w:r w:rsidRPr="008572F9">
        <w:t xml:space="preserve"> – Если СО имеет ограничения по вводимым значениям, то указывать значение СО необходимо после добавления ограничений СО (</w:t>
      </w:r>
      <w:r w:rsidR="0097038B">
        <w:t>п. </w:t>
      </w:r>
      <w:r w:rsidR="0097038B">
        <w:fldChar w:fldCharType="begin"/>
      </w:r>
      <w:r w:rsidR="0097038B">
        <w:instrText xml:space="preserve"> REF _Ref202363370 \r \h </w:instrText>
      </w:r>
      <w:r w:rsidR="0097038B">
        <w:fldChar w:fldCharType="separate"/>
      </w:r>
      <w:r w:rsidR="00997E3B">
        <w:t>2.7.2</w:t>
      </w:r>
      <w:r w:rsidR="0097038B">
        <w:fldChar w:fldCharType="end"/>
      </w:r>
      <w:r w:rsidRPr="008572F9">
        <w:t>).</w:t>
      </w:r>
    </w:p>
    <w:p w14:paraId="66854EF9" w14:textId="77777777" w:rsidR="002628F1" w:rsidRPr="008572F9" w:rsidRDefault="008572F9" w:rsidP="008572F9">
      <w:pPr>
        <w:pStyle w:val="phlistitemized1"/>
      </w:pPr>
      <w:r w:rsidRPr="008572F9">
        <w:t xml:space="preserve">нажмите на кнопку </w:t>
      </w:r>
      <w:r>
        <w:t>«</w:t>
      </w:r>
      <w:r w:rsidRPr="008572F9">
        <w:t>ОК</w:t>
      </w:r>
      <w:r>
        <w:t>»</w:t>
      </w:r>
      <w:r w:rsidRPr="008572F9">
        <w:t xml:space="preserve"> для сохранения введенных данных.</w:t>
      </w:r>
      <w:r>
        <w:t xml:space="preserve"> </w:t>
      </w:r>
      <w:r w:rsidRPr="008572F9">
        <w:t>Добавленная СО отобразится в списке.</w:t>
      </w:r>
    </w:p>
    <w:p w14:paraId="2333913B" w14:textId="77777777" w:rsidR="002628F1" w:rsidRPr="008572F9" w:rsidRDefault="008572F9">
      <w:pPr>
        <w:pStyle w:val="3"/>
      </w:pPr>
      <w:bookmarkStart w:id="124" w:name="_Toc256000024"/>
      <w:bookmarkStart w:id="125" w:name="scroll-bookmark-41"/>
      <w:bookmarkStart w:id="126" w:name="_Ref202363370"/>
      <w:bookmarkStart w:id="127" w:name="_Toc204948266"/>
      <w:r w:rsidRPr="008572F9">
        <w:t>Добавление ограничений СО</w:t>
      </w:r>
      <w:bookmarkEnd w:id="124"/>
      <w:bookmarkEnd w:id="125"/>
      <w:bookmarkEnd w:id="126"/>
      <w:bookmarkEnd w:id="127"/>
    </w:p>
    <w:p w14:paraId="0C57580F" w14:textId="77777777" w:rsidR="002628F1" w:rsidRPr="008572F9" w:rsidRDefault="008572F9" w:rsidP="008572F9">
      <w:pPr>
        <w:pStyle w:val="phnormal"/>
      </w:pPr>
      <w:r w:rsidRPr="008572F9">
        <w:t>Для добавления ограничений СО выполните следующие действия:</w:t>
      </w:r>
    </w:p>
    <w:p w14:paraId="0DD9DFD7" w14:textId="77777777" w:rsidR="002628F1" w:rsidRPr="008572F9" w:rsidRDefault="008572F9" w:rsidP="008572F9">
      <w:pPr>
        <w:pStyle w:val="phlistitemized1"/>
      </w:pPr>
      <w:r w:rsidRPr="008572F9">
        <w:t xml:space="preserve">выберите пункт главного меню </w:t>
      </w:r>
      <w:r>
        <w:t>«</w:t>
      </w:r>
      <w:r w:rsidRPr="008572F9">
        <w:t>Система</w:t>
      </w:r>
      <w:r>
        <w:t xml:space="preserve">/ </w:t>
      </w:r>
      <w:r w:rsidRPr="008572F9">
        <w:t>Настройка системных опций</w:t>
      </w:r>
      <w:r>
        <w:t xml:space="preserve">/ </w:t>
      </w:r>
      <w:r w:rsidRPr="008572F9">
        <w:t>Системные опции (Администратор)</w:t>
      </w:r>
      <w:r>
        <w:t>»</w:t>
      </w:r>
      <w:r w:rsidRPr="008572F9">
        <w:t>.</w:t>
      </w:r>
      <w:r>
        <w:t xml:space="preserve"> </w:t>
      </w:r>
      <w:r w:rsidRPr="008572F9">
        <w:t>Откроется форма настройки СО;</w:t>
      </w:r>
    </w:p>
    <w:p w14:paraId="7A6CEAE8" w14:textId="77777777" w:rsidR="002628F1" w:rsidRPr="008572F9" w:rsidRDefault="008572F9" w:rsidP="008572F9">
      <w:pPr>
        <w:pStyle w:val="phlistitemized1"/>
      </w:pPr>
      <w:r w:rsidRPr="008572F9">
        <w:lastRenderedPageBreak/>
        <w:t xml:space="preserve">в блоке </w:t>
      </w:r>
      <w:r>
        <w:t>«</w:t>
      </w:r>
      <w:r w:rsidRPr="008572F9">
        <w:t>Системные опции</w:t>
      </w:r>
      <w:r>
        <w:t>»</w:t>
      </w:r>
      <w:r w:rsidRPr="008572F9">
        <w:t xml:space="preserve"> выберите настраиваемую СО, которая</w:t>
      </w:r>
      <w:r>
        <w:t xml:space="preserve"> </w:t>
      </w:r>
      <w:r w:rsidRPr="008572F9">
        <w:t>имеет ограничения по вводимым значениям;</w:t>
      </w:r>
    </w:p>
    <w:p w14:paraId="3F7CC223" w14:textId="77777777" w:rsidR="002628F1" w:rsidRPr="008572F9" w:rsidRDefault="008572F9" w:rsidP="008572F9">
      <w:pPr>
        <w:pStyle w:val="phlistitemized1"/>
      </w:pPr>
      <w:r w:rsidRPr="008572F9">
        <w:t xml:space="preserve">в блоке </w:t>
      </w:r>
      <w:r>
        <w:t>«</w:t>
      </w:r>
      <w:r w:rsidRPr="008572F9">
        <w:t>Системные опции: ограничения</w:t>
      </w:r>
      <w:r>
        <w:t>»</w:t>
      </w:r>
      <w:r w:rsidRPr="008572F9">
        <w:t xml:space="preserve"> выберите пункт контекстного меню </w:t>
      </w:r>
      <w:r>
        <w:t>«</w:t>
      </w:r>
      <w:r w:rsidRPr="008572F9">
        <w:t>Добавить</w:t>
      </w:r>
      <w:r>
        <w:t>»</w:t>
      </w:r>
      <w:r w:rsidRPr="008572F9">
        <w:t>. Откроется окно добавления ограничения</w:t>
      </w:r>
      <w:r w:rsidR="008F03CF">
        <w:t xml:space="preserve"> (</w:t>
      </w:r>
      <w:r w:rsidR="008F03CF">
        <w:fldChar w:fldCharType="begin"/>
      </w:r>
      <w:r w:rsidR="008F03CF">
        <w:instrText xml:space="preserve"> REF _Ref202358041 \h </w:instrText>
      </w:r>
      <w:r w:rsidR="008F03CF">
        <w:fldChar w:fldCharType="separate"/>
      </w:r>
      <w:r w:rsidR="00997E3B">
        <w:t>Рисунок </w:t>
      </w:r>
      <w:r w:rsidR="00997E3B">
        <w:rPr>
          <w:noProof/>
        </w:rPr>
        <w:t>26</w:t>
      </w:r>
      <w:r w:rsidR="008F03CF">
        <w:fldChar w:fldCharType="end"/>
      </w:r>
      <w:r w:rsidR="008F03CF">
        <w:t>)</w:t>
      </w:r>
      <w:r w:rsidRPr="008572F9">
        <w:t>;</w:t>
      </w:r>
    </w:p>
    <w:p w14:paraId="30309C4C" w14:textId="77777777" w:rsidR="002628F1" w:rsidRPr="008572F9" w:rsidRDefault="008572F9" w:rsidP="008572F9">
      <w:pPr>
        <w:pStyle w:val="phfigure"/>
      </w:pPr>
      <w:r w:rsidRPr="008572F9">
        <w:rPr>
          <w:noProof/>
        </w:rPr>
        <w:drawing>
          <wp:inline distT="0" distB="0" distL="0" distR="0" wp14:anchorId="4313F24F" wp14:editId="6F43A566">
            <wp:extent cx="3895725" cy="1647825"/>
            <wp:effectExtent l="19050" t="19050" r="28575" b="28575"/>
            <wp:docPr id="100029" name="Рисунок 100029" descr="Окно добавления ограни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74349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6478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3E8D272" w14:textId="77777777" w:rsidR="002628F1" w:rsidRPr="008572F9" w:rsidRDefault="006F420A" w:rsidP="008F03CF">
      <w:pPr>
        <w:pStyle w:val="phfiguretitle"/>
      </w:pPr>
      <w:bookmarkStart w:id="128" w:name="_Ref202358041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26</w:t>
      </w:r>
      <w:r w:rsidR="008572F9" w:rsidRPr="008572F9">
        <w:fldChar w:fldCharType="end"/>
      </w:r>
      <w:bookmarkEnd w:id="128"/>
      <w:r w:rsidR="008572F9" w:rsidRPr="008572F9">
        <w:t xml:space="preserve"> </w:t>
      </w:r>
      <w:r w:rsidR="008F03CF">
        <w:t xml:space="preserve">– </w:t>
      </w:r>
      <w:r w:rsidR="008572F9" w:rsidRPr="008572F9">
        <w:t>Окно добавления ограничения</w:t>
      </w:r>
    </w:p>
    <w:p w14:paraId="25DE3A27" w14:textId="77777777" w:rsidR="002628F1" w:rsidRPr="008572F9" w:rsidRDefault="008572F9" w:rsidP="008572F9">
      <w:pPr>
        <w:pStyle w:val="phlistitemized1"/>
      </w:pPr>
      <w:r w:rsidRPr="008572F9">
        <w:t xml:space="preserve">заполните поля в окне </w:t>
      </w:r>
      <w:r>
        <w:t>«</w:t>
      </w:r>
      <w:r w:rsidRPr="008572F9">
        <w:t>Системные опции: ограничения</w:t>
      </w:r>
      <w:r>
        <w:t>»</w:t>
      </w:r>
      <w:r w:rsidRPr="008572F9">
        <w:t xml:space="preserve"> для каждой системной опции согласно таблице ниже</w:t>
      </w:r>
      <w:r w:rsidR="008F03CF">
        <w:t xml:space="preserve"> (</w:t>
      </w:r>
      <w:r w:rsidR="008F03CF">
        <w:fldChar w:fldCharType="begin"/>
      </w:r>
      <w:r w:rsidR="008F03CF">
        <w:instrText xml:space="preserve"> REF _Ref202358067 \h </w:instrText>
      </w:r>
      <w:r w:rsidR="008F03CF">
        <w:fldChar w:fldCharType="separate"/>
      </w:r>
      <w:r w:rsidR="00997E3B">
        <w:rPr>
          <w:spacing w:val="20"/>
        </w:rPr>
        <w:t>Таблица </w:t>
      </w:r>
      <w:r w:rsidR="00997E3B">
        <w:rPr>
          <w:noProof/>
        </w:rPr>
        <w:t>14</w:t>
      </w:r>
      <w:r w:rsidR="008F03CF">
        <w:fldChar w:fldCharType="end"/>
      </w:r>
      <w:r w:rsidR="008F03CF">
        <w:t>)</w:t>
      </w:r>
      <w:r w:rsidRPr="008572F9">
        <w:t>;</w:t>
      </w:r>
    </w:p>
    <w:p w14:paraId="5969C2BB" w14:textId="77777777" w:rsidR="008F03CF" w:rsidRDefault="006F420A" w:rsidP="008F03CF">
      <w:pPr>
        <w:pStyle w:val="phtabletitle"/>
      </w:pPr>
      <w:bookmarkStart w:id="129" w:name="_Ref202358067"/>
      <w:r>
        <w:rPr>
          <w:spacing w:val="20"/>
        </w:rPr>
        <w:t>Таблица </w:t>
      </w:r>
      <w:r w:rsidR="008F03CF">
        <w:fldChar w:fldCharType="begin"/>
      </w:r>
      <w:r w:rsidR="008F03CF">
        <w:instrText xml:space="preserve"> SEQ Таблица \* ARABIC </w:instrText>
      </w:r>
      <w:r w:rsidR="008F03CF">
        <w:fldChar w:fldCharType="separate"/>
      </w:r>
      <w:r w:rsidR="00997E3B">
        <w:rPr>
          <w:noProof/>
        </w:rPr>
        <w:t>14</w:t>
      </w:r>
      <w:r w:rsidR="008F03CF">
        <w:fldChar w:fldCharType="end"/>
      </w:r>
      <w:bookmarkEnd w:id="129"/>
      <w:r w:rsidR="008F03CF">
        <w:t xml:space="preserve"> – </w:t>
      </w:r>
      <w:r w:rsidR="008F03CF" w:rsidRPr="008572F9">
        <w:t>Заполнение полей окна добавления ограничения</w:t>
      </w:r>
    </w:p>
    <w:tbl>
      <w:tblPr>
        <w:tblStyle w:val="ad"/>
        <w:tblW w:w="5000" w:type="pct"/>
        <w:tblLayout w:type="fixed"/>
        <w:tblLook w:val="04A0" w:firstRow="1" w:lastRow="0" w:firstColumn="1" w:lastColumn="0" w:noHBand="0" w:noVBand="1"/>
      </w:tblPr>
      <w:tblGrid>
        <w:gridCol w:w="532"/>
        <w:gridCol w:w="1844"/>
        <w:gridCol w:w="1277"/>
        <w:gridCol w:w="1700"/>
        <w:gridCol w:w="5061"/>
      </w:tblGrid>
      <w:tr w:rsidR="0032507B" w:rsidRPr="008572F9" w14:paraId="171209E5" w14:textId="77777777" w:rsidTr="0032507B">
        <w:trPr>
          <w:tblHeader/>
        </w:trPr>
        <w:tc>
          <w:tcPr>
            <w:tcW w:w="255" w:type="pct"/>
          </w:tcPr>
          <w:p w14:paraId="49607499" w14:textId="77777777" w:rsidR="002628F1" w:rsidRPr="008572F9" w:rsidRDefault="008F03CF" w:rsidP="008572F9">
            <w:pPr>
              <w:pStyle w:val="phtablecolcaption"/>
            </w:pPr>
            <w:bookmarkStart w:id="130" w:name="scroll-bookmark-42"/>
            <w:bookmarkEnd w:id="130"/>
            <w:r>
              <w:t>№</w:t>
            </w:r>
          </w:p>
        </w:tc>
        <w:tc>
          <w:tcPr>
            <w:tcW w:w="885" w:type="pct"/>
          </w:tcPr>
          <w:p w14:paraId="1465E44E" w14:textId="77777777" w:rsidR="002628F1" w:rsidRPr="008572F9" w:rsidRDefault="008572F9" w:rsidP="008572F9">
            <w:pPr>
              <w:pStyle w:val="phtablecolcaption"/>
            </w:pPr>
            <w:r w:rsidRPr="008572F9">
              <w:t>Код выбранной СО</w:t>
            </w:r>
          </w:p>
        </w:tc>
        <w:tc>
          <w:tcPr>
            <w:tcW w:w="613" w:type="pct"/>
          </w:tcPr>
          <w:p w14:paraId="23F44C32" w14:textId="77777777" w:rsidR="002628F1" w:rsidRPr="008572F9" w:rsidRDefault="008572F9" w:rsidP="008572F9">
            <w:pPr>
              <w:pStyle w:val="phtablecolcaption"/>
            </w:pPr>
            <w:r w:rsidRPr="008572F9">
              <w:t>Значение</w:t>
            </w:r>
          </w:p>
        </w:tc>
        <w:tc>
          <w:tcPr>
            <w:tcW w:w="816" w:type="pct"/>
          </w:tcPr>
          <w:p w14:paraId="6E1BD50E" w14:textId="77777777" w:rsidR="002628F1" w:rsidRPr="008572F9" w:rsidRDefault="008572F9" w:rsidP="008572F9">
            <w:pPr>
              <w:pStyle w:val="phtablecolcaption"/>
            </w:pPr>
            <w:r w:rsidRPr="008572F9">
              <w:t>Комментарий</w:t>
            </w:r>
          </w:p>
        </w:tc>
        <w:tc>
          <w:tcPr>
            <w:tcW w:w="2430" w:type="pct"/>
          </w:tcPr>
          <w:p w14:paraId="3CC97172" w14:textId="77777777" w:rsidR="002628F1" w:rsidRPr="008572F9" w:rsidRDefault="008572F9" w:rsidP="008572F9">
            <w:pPr>
              <w:pStyle w:val="phtablecolcaption"/>
            </w:pPr>
            <w:r w:rsidRPr="008572F9">
              <w:t>Пояснение</w:t>
            </w:r>
          </w:p>
        </w:tc>
      </w:tr>
      <w:tr w:rsidR="0032507B" w:rsidRPr="008572F9" w14:paraId="36C64A85" w14:textId="77777777" w:rsidTr="0032507B">
        <w:tc>
          <w:tcPr>
            <w:tcW w:w="255" w:type="pct"/>
            <w:vMerge w:val="restart"/>
          </w:tcPr>
          <w:p w14:paraId="2A1243C0" w14:textId="77777777" w:rsidR="002628F1" w:rsidRPr="008572F9" w:rsidRDefault="008572F9" w:rsidP="008572F9">
            <w:pPr>
              <w:pStyle w:val="phtablecellleft"/>
            </w:pPr>
            <w:r w:rsidRPr="008572F9">
              <w:t>1</w:t>
            </w:r>
          </w:p>
        </w:tc>
        <w:tc>
          <w:tcPr>
            <w:tcW w:w="885" w:type="pct"/>
            <w:vMerge w:val="restart"/>
          </w:tcPr>
          <w:p w14:paraId="19BDE103" w14:textId="77777777" w:rsidR="002628F1" w:rsidRPr="008572F9" w:rsidRDefault="008572F9" w:rsidP="008572F9">
            <w:pPr>
              <w:pStyle w:val="phtablecellleft"/>
            </w:pPr>
            <w:r w:rsidRPr="008572F9">
              <w:t>CallLogOff</w:t>
            </w:r>
          </w:p>
        </w:tc>
        <w:tc>
          <w:tcPr>
            <w:tcW w:w="613" w:type="pct"/>
          </w:tcPr>
          <w:p w14:paraId="246DF5C6" w14:textId="77777777" w:rsidR="002628F1" w:rsidRPr="008572F9" w:rsidRDefault="008572F9" w:rsidP="008572F9">
            <w:pPr>
              <w:pStyle w:val="phtablecellleft"/>
            </w:pPr>
            <w:r w:rsidRPr="008572F9">
              <w:t>0</w:t>
            </w:r>
          </w:p>
        </w:tc>
        <w:tc>
          <w:tcPr>
            <w:tcW w:w="816" w:type="pct"/>
          </w:tcPr>
          <w:p w14:paraId="297A83EC" w14:textId="77777777" w:rsidR="002628F1" w:rsidRPr="008572F9" w:rsidRDefault="008572F9" w:rsidP="008572F9">
            <w:pPr>
              <w:pStyle w:val="phtablecellleft"/>
            </w:pPr>
            <w:r w:rsidRPr="008572F9">
              <w:t>Логирование включено</w:t>
            </w:r>
          </w:p>
        </w:tc>
        <w:tc>
          <w:tcPr>
            <w:tcW w:w="2430" w:type="pct"/>
          </w:tcPr>
          <w:p w14:paraId="5C23CA27" w14:textId="77777777" w:rsidR="002628F1" w:rsidRPr="008572F9" w:rsidRDefault="008572F9" w:rsidP="008572F9">
            <w:pPr>
              <w:pStyle w:val="phtablecellleft"/>
            </w:pPr>
            <w:r w:rsidRPr="008572F9">
              <w:t>При добавлении, удалении или изменении:</w:t>
            </w:r>
          </w:p>
          <w:p w14:paraId="640F16B4" w14:textId="77777777" w:rsidR="002628F1" w:rsidRPr="008572F9" w:rsidRDefault="008572F9" w:rsidP="008F03CF">
            <w:pPr>
              <w:pStyle w:val="phtableitemizedlist1"/>
            </w:pPr>
            <w:r w:rsidRPr="008572F9">
              <w:t>направлений (D_DIRECTIONS);</w:t>
            </w:r>
          </w:p>
          <w:p w14:paraId="31E6DDBE" w14:textId="77777777" w:rsidR="002628F1" w:rsidRPr="008572F9" w:rsidRDefault="008572F9" w:rsidP="008F03CF">
            <w:pPr>
              <w:pStyle w:val="phtableitemizedlist1"/>
            </w:pPr>
            <w:r w:rsidRPr="008572F9">
              <w:t>звонков (D_CALLS);</w:t>
            </w:r>
          </w:p>
          <w:p w14:paraId="00D5A083" w14:textId="77777777" w:rsidR="002628F1" w:rsidRPr="008572F9" w:rsidRDefault="008572F9" w:rsidP="008F03CF">
            <w:pPr>
              <w:pStyle w:val="phtableitemizedlist1"/>
            </w:pPr>
            <w:r w:rsidRPr="008572F9">
              <w:t>направлений на услуги (D_DIRECTION_SERVICES);</w:t>
            </w:r>
          </w:p>
          <w:p w14:paraId="1E7B76F1" w14:textId="77777777" w:rsidR="002628F1" w:rsidRPr="008572F9" w:rsidRDefault="008572F9" w:rsidP="008F03CF">
            <w:pPr>
              <w:pStyle w:val="phtableitemizedlist1"/>
            </w:pPr>
            <w:r w:rsidRPr="008572F9">
              <w:t>записей в журнале госпитализации (D_HPK_PLAN_JOURNALS);</w:t>
            </w:r>
          </w:p>
          <w:p w14:paraId="018EBB9F" w14:textId="77777777" w:rsidR="002628F1" w:rsidRPr="008572F9" w:rsidRDefault="008572F9" w:rsidP="008F03CF">
            <w:pPr>
              <w:pStyle w:val="phtableitemizedlist1"/>
            </w:pPr>
            <w:r w:rsidRPr="008572F9">
              <w:t>планов госпитализаций (D_HPK_PLANS);</w:t>
            </w:r>
          </w:p>
          <w:p w14:paraId="5BC066FD" w14:textId="77777777" w:rsidR="00614509" w:rsidRDefault="008572F9" w:rsidP="008F03CF">
            <w:pPr>
              <w:pStyle w:val="phtableitemizedlist1"/>
            </w:pPr>
            <w:r w:rsidRPr="008572F9">
              <w:t>внешних направлений (D_OUTER_DIRECTIONS), –</w:t>
            </w:r>
            <w:r w:rsidR="008F03CF">
              <w:t xml:space="preserve"> </w:t>
            </w:r>
          </w:p>
          <w:p w14:paraId="7F3BDE26" w14:textId="77777777" w:rsidR="002628F1" w:rsidRPr="008572F9" w:rsidRDefault="008572F9" w:rsidP="00614509">
            <w:pPr>
              <w:pStyle w:val="phtablecellleft"/>
            </w:pPr>
            <w:r w:rsidRPr="008572F9">
              <w:t>логируются вносимые изменения</w:t>
            </w:r>
          </w:p>
        </w:tc>
      </w:tr>
      <w:tr w:rsidR="0032507B" w:rsidRPr="008572F9" w14:paraId="306B71D8" w14:textId="77777777" w:rsidTr="0032507B">
        <w:tc>
          <w:tcPr>
            <w:tcW w:w="255" w:type="pct"/>
            <w:vMerge/>
          </w:tcPr>
          <w:p w14:paraId="7025ADC0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885" w:type="pct"/>
            <w:vMerge/>
          </w:tcPr>
          <w:p w14:paraId="70878BFE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613" w:type="pct"/>
          </w:tcPr>
          <w:p w14:paraId="1B12892F" w14:textId="77777777" w:rsidR="002628F1" w:rsidRPr="008572F9" w:rsidRDefault="008572F9" w:rsidP="008572F9">
            <w:pPr>
              <w:pStyle w:val="phtablecellleft"/>
            </w:pPr>
            <w:r w:rsidRPr="008572F9">
              <w:t>1</w:t>
            </w:r>
          </w:p>
        </w:tc>
        <w:tc>
          <w:tcPr>
            <w:tcW w:w="816" w:type="pct"/>
          </w:tcPr>
          <w:p w14:paraId="312597EF" w14:textId="77777777" w:rsidR="002628F1" w:rsidRPr="008572F9" w:rsidRDefault="008572F9" w:rsidP="008572F9">
            <w:pPr>
              <w:pStyle w:val="phtablecellleft"/>
            </w:pPr>
            <w:r w:rsidRPr="008572F9">
              <w:t>Логирование отключено</w:t>
            </w:r>
          </w:p>
        </w:tc>
        <w:tc>
          <w:tcPr>
            <w:tcW w:w="2430" w:type="pct"/>
          </w:tcPr>
          <w:p w14:paraId="0A4266B9" w14:textId="77777777" w:rsidR="002628F1" w:rsidRPr="008572F9" w:rsidRDefault="0032507B" w:rsidP="0032507B">
            <w:pPr>
              <w:pStyle w:val="phtablecellleft"/>
            </w:pPr>
            <w:r>
              <w:t>В Системе</w:t>
            </w:r>
            <w:r w:rsidR="008572F9" w:rsidRPr="008572F9">
              <w:t xml:space="preserve"> не </w:t>
            </w:r>
            <w:r>
              <w:t>осуществляется</w:t>
            </w:r>
            <w:r w:rsidR="008572F9" w:rsidRPr="008572F9">
              <w:t xml:space="preserve"> логировани</w:t>
            </w:r>
            <w:r>
              <w:t>е</w:t>
            </w:r>
            <w:r w:rsidR="008572F9" w:rsidRPr="008572F9">
              <w:t xml:space="preserve"> действий пользователя в контакт-центре</w:t>
            </w:r>
          </w:p>
        </w:tc>
      </w:tr>
      <w:tr w:rsidR="0032507B" w:rsidRPr="008572F9" w14:paraId="2F5AA11C" w14:textId="77777777" w:rsidTr="0032507B">
        <w:tc>
          <w:tcPr>
            <w:tcW w:w="255" w:type="pct"/>
            <w:vMerge w:val="restart"/>
          </w:tcPr>
          <w:p w14:paraId="24FB2C82" w14:textId="77777777" w:rsidR="002628F1" w:rsidRPr="008572F9" w:rsidRDefault="008572F9" w:rsidP="008572F9">
            <w:pPr>
              <w:pStyle w:val="phtablecellleft"/>
            </w:pPr>
            <w:r w:rsidRPr="008572F9">
              <w:t>2</w:t>
            </w:r>
          </w:p>
        </w:tc>
        <w:tc>
          <w:tcPr>
            <w:tcW w:w="885" w:type="pct"/>
            <w:vMerge w:val="restart"/>
          </w:tcPr>
          <w:p w14:paraId="52E7442D" w14:textId="77777777" w:rsidR="002628F1" w:rsidRPr="008572F9" w:rsidRDefault="008572F9" w:rsidP="008572F9">
            <w:pPr>
              <w:pStyle w:val="phtablecellleft"/>
            </w:pPr>
            <w:r w:rsidRPr="008572F9">
              <w:t>GenTimeTableIsOn</w:t>
            </w:r>
          </w:p>
        </w:tc>
        <w:tc>
          <w:tcPr>
            <w:tcW w:w="613" w:type="pct"/>
          </w:tcPr>
          <w:p w14:paraId="0D2F6118" w14:textId="77777777" w:rsidR="002628F1" w:rsidRPr="008572F9" w:rsidRDefault="008572F9" w:rsidP="008572F9">
            <w:pPr>
              <w:pStyle w:val="phtablecellleft"/>
            </w:pPr>
            <w:r w:rsidRPr="008572F9">
              <w:t>0</w:t>
            </w:r>
          </w:p>
        </w:tc>
        <w:tc>
          <w:tcPr>
            <w:tcW w:w="816" w:type="pct"/>
          </w:tcPr>
          <w:p w14:paraId="6DAC9B06" w14:textId="77777777" w:rsidR="002628F1" w:rsidRPr="008572F9" w:rsidRDefault="008572F9" w:rsidP="008572F9">
            <w:pPr>
              <w:pStyle w:val="phtablecellleft"/>
            </w:pPr>
            <w:r w:rsidRPr="008572F9">
              <w:t>Выключено</w:t>
            </w:r>
          </w:p>
        </w:tc>
        <w:tc>
          <w:tcPr>
            <w:tcW w:w="2430" w:type="pct"/>
          </w:tcPr>
          <w:p w14:paraId="11C4360F" w14:textId="77777777" w:rsidR="002628F1" w:rsidRPr="008572F9" w:rsidRDefault="0032507B" w:rsidP="0032507B">
            <w:pPr>
              <w:pStyle w:val="phtablecellleft"/>
            </w:pPr>
            <w:r>
              <w:t>В Системе не осуществляется</w:t>
            </w:r>
            <w:r w:rsidR="008572F9" w:rsidRPr="008572F9">
              <w:t xml:space="preserve"> никаких дополнительных действий</w:t>
            </w:r>
          </w:p>
        </w:tc>
      </w:tr>
      <w:tr w:rsidR="0032507B" w:rsidRPr="008572F9" w14:paraId="740DC0FA" w14:textId="77777777" w:rsidTr="0032507B">
        <w:tc>
          <w:tcPr>
            <w:tcW w:w="255" w:type="pct"/>
            <w:vMerge/>
          </w:tcPr>
          <w:p w14:paraId="42E389D6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885" w:type="pct"/>
            <w:vMerge/>
          </w:tcPr>
          <w:p w14:paraId="2E2BA857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613" w:type="pct"/>
          </w:tcPr>
          <w:p w14:paraId="5BE5E406" w14:textId="77777777" w:rsidR="002628F1" w:rsidRPr="008572F9" w:rsidRDefault="008572F9" w:rsidP="008572F9">
            <w:pPr>
              <w:pStyle w:val="phtablecellleft"/>
            </w:pPr>
            <w:r w:rsidRPr="008572F9">
              <w:t>1</w:t>
            </w:r>
          </w:p>
        </w:tc>
        <w:tc>
          <w:tcPr>
            <w:tcW w:w="816" w:type="pct"/>
          </w:tcPr>
          <w:p w14:paraId="1D69B2E4" w14:textId="77777777" w:rsidR="002628F1" w:rsidRPr="008572F9" w:rsidRDefault="008572F9" w:rsidP="008572F9">
            <w:pPr>
              <w:pStyle w:val="phtablecellleft"/>
            </w:pPr>
            <w:r w:rsidRPr="008572F9">
              <w:t>Включено</w:t>
            </w:r>
          </w:p>
        </w:tc>
        <w:tc>
          <w:tcPr>
            <w:tcW w:w="2430" w:type="pct"/>
          </w:tcPr>
          <w:p w14:paraId="7B00A034" w14:textId="77777777" w:rsidR="002628F1" w:rsidRPr="008572F9" w:rsidRDefault="00614509" w:rsidP="008572F9">
            <w:pPr>
              <w:pStyle w:val="phtablecellleft"/>
            </w:pPr>
            <w:r>
              <w:t>При изменении/создании/</w:t>
            </w:r>
            <w:r w:rsidR="008572F9" w:rsidRPr="008572F9">
              <w:t>удалении/закрытии/смене статуса брони (D_RESERVATION) выполняется поиск связанного с ней/ соответствующего времени брони слота (D_TIMETABLE) и соответствующее изменение его статуса.</w:t>
            </w:r>
          </w:p>
          <w:p w14:paraId="620EE0C0" w14:textId="77777777" w:rsidR="002628F1" w:rsidRPr="008572F9" w:rsidRDefault="008572F9" w:rsidP="008572F9">
            <w:pPr>
              <w:pStyle w:val="phtablecellleft"/>
            </w:pPr>
            <w:r w:rsidRPr="008572F9">
              <w:t xml:space="preserve">При отмене направления на услугу (D_DIRECTION_SERVICES) выполняется поиск связанного с ней слота (D_TIMETABLE) и </w:t>
            </w:r>
            <w:r w:rsidRPr="008572F9">
              <w:lastRenderedPageBreak/>
              <w:t>изменение его статуса на «Свободен».</w:t>
            </w:r>
          </w:p>
          <w:p w14:paraId="6FD11B4F" w14:textId="77777777" w:rsidR="002628F1" w:rsidRPr="008572F9" w:rsidRDefault="00614509" w:rsidP="008572F9">
            <w:pPr>
              <w:pStyle w:val="phtablecellleft"/>
            </w:pPr>
            <w:r>
              <w:t>При установке/</w:t>
            </w:r>
            <w:r w:rsidR="008572F9" w:rsidRPr="008572F9">
              <w:t>изменении/удалении</w:t>
            </w:r>
            <w:r>
              <w:t xml:space="preserve"> </w:t>
            </w:r>
            <w:r w:rsidR="008572F9" w:rsidRPr="008572F9">
              <w:t>блокировки на график (D_CLSCHS_BLOCKS) выполняется соответствующее изменение статуса слотов (D_TIMETABLE).</w:t>
            </w:r>
          </w:p>
          <w:p w14:paraId="4411A5AD" w14:textId="77777777" w:rsidR="002628F1" w:rsidRPr="008572F9" w:rsidRDefault="008572F9" w:rsidP="00614509">
            <w:pPr>
              <w:pStyle w:val="phtablecellleft"/>
            </w:pPr>
            <w:r w:rsidRPr="008572F9">
              <w:t>При доба</w:t>
            </w:r>
            <w:r w:rsidR="00614509">
              <w:t>влении/</w:t>
            </w:r>
            <w:r w:rsidRPr="008572F9">
              <w:t>изменении/удалении/закрытии графика сотрудника/кабинета/услуги (D_CLSCHS) выполняется создание/изменение/удаление слотов (D_TIMETABLE)</w:t>
            </w:r>
          </w:p>
        </w:tc>
      </w:tr>
      <w:tr w:rsidR="0032507B" w:rsidRPr="008572F9" w14:paraId="5CB48E1B" w14:textId="77777777" w:rsidTr="0032507B">
        <w:tc>
          <w:tcPr>
            <w:tcW w:w="255" w:type="pct"/>
            <w:vMerge w:val="restart"/>
          </w:tcPr>
          <w:p w14:paraId="4EB11C93" w14:textId="77777777" w:rsidR="002628F1" w:rsidRPr="008572F9" w:rsidRDefault="008572F9" w:rsidP="008572F9">
            <w:pPr>
              <w:pStyle w:val="phtablecellleft"/>
            </w:pPr>
            <w:r w:rsidRPr="008572F9">
              <w:lastRenderedPageBreak/>
              <w:t>3</w:t>
            </w:r>
          </w:p>
        </w:tc>
        <w:tc>
          <w:tcPr>
            <w:tcW w:w="885" w:type="pct"/>
            <w:vMerge w:val="restart"/>
          </w:tcPr>
          <w:p w14:paraId="7BA200A6" w14:textId="77777777" w:rsidR="002628F1" w:rsidRPr="008572F9" w:rsidRDefault="008572F9" w:rsidP="008572F9">
            <w:pPr>
              <w:pStyle w:val="phtablecellleft"/>
            </w:pPr>
            <w:r w:rsidRPr="008572F9">
              <w:t>CCEnableBooking</w:t>
            </w:r>
          </w:p>
        </w:tc>
        <w:tc>
          <w:tcPr>
            <w:tcW w:w="613" w:type="pct"/>
          </w:tcPr>
          <w:p w14:paraId="10FFEAED" w14:textId="77777777" w:rsidR="002628F1" w:rsidRPr="008572F9" w:rsidRDefault="008572F9" w:rsidP="008572F9">
            <w:pPr>
              <w:pStyle w:val="phtablecellleft"/>
            </w:pPr>
            <w:r w:rsidRPr="008572F9">
              <w:t>0</w:t>
            </w:r>
          </w:p>
        </w:tc>
        <w:tc>
          <w:tcPr>
            <w:tcW w:w="816" w:type="pct"/>
          </w:tcPr>
          <w:p w14:paraId="44E43B12" w14:textId="77777777" w:rsidR="002628F1" w:rsidRPr="008572F9" w:rsidRDefault="00614509" w:rsidP="008572F9">
            <w:pPr>
              <w:pStyle w:val="phtablecellleft"/>
            </w:pPr>
            <w:r w:rsidRPr="008572F9">
              <w:t>Доступа нет</w:t>
            </w:r>
          </w:p>
        </w:tc>
        <w:tc>
          <w:tcPr>
            <w:tcW w:w="2430" w:type="pct"/>
          </w:tcPr>
          <w:p w14:paraId="02BB0B7E" w14:textId="77777777" w:rsidR="002628F1" w:rsidRPr="008572F9" w:rsidRDefault="008572F9" w:rsidP="008572F9">
            <w:pPr>
              <w:pStyle w:val="phtablecellleft"/>
            </w:pPr>
            <w:r w:rsidRPr="008572F9">
              <w:t>Возможность забронировать время на прием к врачу отсутствует. При попытке записи пациента на прием в МО, в которой у него отсутствует ПМК, отображается системное сообщение: «Невозможно записать на прием, нет карты пациента в выбранном МО»</w:t>
            </w:r>
          </w:p>
        </w:tc>
      </w:tr>
      <w:tr w:rsidR="0032507B" w:rsidRPr="008572F9" w14:paraId="6BACA600" w14:textId="77777777" w:rsidTr="0032507B">
        <w:tc>
          <w:tcPr>
            <w:tcW w:w="255" w:type="pct"/>
            <w:vMerge/>
          </w:tcPr>
          <w:p w14:paraId="15BC7788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885" w:type="pct"/>
            <w:vMerge/>
          </w:tcPr>
          <w:p w14:paraId="7A425F17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613" w:type="pct"/>
          </w:tcPr>
          <w:p w14:paraId="5F46E885" w14:textId="77777777" w:rsidR="002628F1" w:rsidRPr="008572F9" w:rsidRDefault="008572F9" w:rsidP="008572F9">
            <w:pPr>
              <w:pStyle w:val="phtablecellleft"/>
            </w:pPr>
            <w:r w:rsidRPr="008572F9">
              <w:t>1</w:t>
            </w:r>
          </w:p>
        </w:tc>
        <w:tc>
          <w:tcPr>
            <w:tcW w:w="816" w:type="pct"/>
          </w:tcPr>
          <w:p w14:paraId="3E531733" w14:textId="77777777" w:rsidR="002628F1" w:rsidRPr="008572F9" w:rsidRDefault="00614509" w:rsidP="008572F9">
            <w:pPr>
              <w:pStyle w:val="phtablecellleft"/>
            </w:pPr>
            <w:r w:rsidRPr="008572F9">
              <w:t>Доступ есть</w:t>
            </w:r>
          </w:p>
        </w:tc>
        <w:tc>
          <w:tcPr>
            <w:tcW w:w="2430" w:type="pct"/>
          </w:tcPr>
          <w:p w14:paraId="14ADD40D" w14:textId="77777777" w:rsidR="002628F1" w:rsidRPr="008572F9" w:rsidRDefault="008572F9" w:rsidP="008572F9">
            <w:pPr>
              <w:pStyle w:val="phtablecellleft"/>
            </w:pPr>
            <w:r w:rsidRPr="008572F9">
              <w:t xml:space="preserve">Если у пациента отсутствует ПМК в выбранной МО, то возможно бронирование ближайшего свободного или желаемого времени на прием к врачу </w:t>
            </w:r>
          </w:p>
        </w:tc>
      </w:tr>
      <w:tr w:rsidR="0032507B" w:rsidRPr="008572F9" w14:paraId="2B2FBD51" w14:textId="77777777" w:rsidTr="0032507B">
        <w:tc>
          <w:tcPr>
            <w:tcW w:w="255" w:type="pct"/>
            <w:vMerge w:val="restart"/>
          </w:tcPr>
          <w:p w14:paraId="59693F71" w14:textId="77777777" w:rsidR="002628F1" w:rsidRPr="008572F9" w:rsidRDefault="008572F9" w:rsidP="008572F9">
            <w:pPr>
              <w:pStyle w:val="phtablecellleft"/>
            </w:pPr>
            <w:r w:rsidRPr="008572F9">
              <w:t>4</w:t>
            </w:r>
          </w:p>
        </w:tc>
        <w:tc>
          <w:tcPr>
            <w:tcW w:w="885" w:type="pct"/>
            <w:vMerge w:val="restart"/>
          </w:tcPr>
          <w:p w14:paraId="35B3AC31" w14:textId="77777777" w:rsidR="002628F1" w:rsidRPr="008572F9" w:rsidRDefault="008572F9" w:rsidP="008572F9">
            <w:pPr>
              <w:pStyle w:val="phtablecellleft"/>
            </w:pPr>
            <w:r w:rsidRPr="008572F9">
              <w:t>CCDocListTypeDefault</w:t>
            </w:r>
          </w:p>
        </w:tc>
        <w:tc>
          <w:tcPr>
            <w:tcW w:w="613" w:type="pct"/>
          </w:tcPr>
          <w:p w14:paraId="48E19AFC" w14:textId="77777777" w:rsidR="002628F1" w:rsidRPr="008572F9" w:rsidRDefault="008572F9" w:rsidP="008572F9">
            <w:pPr>
              <w:pStyle w:val="phtablecellleft"/>
            </w:pPr>
            <w:r w:rsidRPr="008572F9">
              <w:t>0</w:t>
            </w:r>
          </w:p>
        </w:tc>
        <w:tc>
          <w:tcPr>
            <w:tcW w:w="816" w:type="pct"/>
          </w:tcPr>
          <w:p w14:paraId="12037E75" w14:textId="77777777" w:rsidR="002628F1" w:rsidRPr="008572F9" w:rsidRDefault="008572F9" w:rsidP="008572F9">
            <w:pPr>
              <w:pStyle w:val="phtablecellleft"/>
            </w:pPr>
            <w:r w:rsidRPr="008572F9">
              <w:t>Участковые врачи</w:t>
            </w:r>
          </w:p>
        </w:tc>
        <w:tc>
          <w:tcPr>
            <w:tcW w:w="2430" w:type="pct"/>
          </w:tcPr>
          <w:p w14:paraId="2B16F7DE" w14:textId="77777777" w:rsidR="002628F1" w:rsidRPr="008572F9" w:rsidRDefault="008572F9" w:rsidP="008572F9">
            <w:pPr>
              <w:pStyle w:val="phtablecellleft"/>
            </w:pPr>
            <w:r w:rsidRPr="008572F9">
              <w:t>Задает значение по умолчанию для флажка «Все врачи» в окне «Регистратура</w:t>
            </w:r>
            <w:r>
              <w:t xml:space="preserve">/ </w:t>
            </w:r>
            <w:r w:rsidRPr="008572F9">
              <w:t>АРМ Call-центра</w:t>
            </w:r>
            <w:r>
              <w:t xml:space="preserve">/ </w:t>
            </w:r>
            <w:r w:rsidRPr="008572F9">
              <w:t>Запись пациента через Call-центр» в блоке «Врачи». При снятом флажке по умолчанию отображаются только участковые врачи</w:t>
            </w:r>
          </w:p>
        </w:tc>
      </w:tr>
      <w:tr w:rsidR="0032507B" w:rsidRPr="008572F9" w14:paraId="17AB9B61" w14:textId="77777777" w:rsidTr="0032507B">
        <w:tc>
          <w:tcPr>
            <w:tcW w:w="255" w:type="pct"/>
            <w:vMerge/>
          </w:tcPr>
          <w:p w14:paraId="617E92B5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885" w:type="pct"/>
            <w:vMerge/>
          </w:tcPr>
          <w:p w14:paraId="4FCF1221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613" w:type="pct"/>
          </w:tcPr>
          <w:p w14:paraId="55F756CD" w14:textId="77777777" w:rsidR="002628F1" w:rsidRPr="008572F9" w:rsidRDefault="008572F9" w:rsidP="008572F9">
            <w:pPr>
              <w:pStyle w:val="phtablecellleft"/>
            </w:pPr>
            <w:r w:rsidRPr="008572F9">
              <w:t>1</w:t>
            </w:r>
          </w:p>
        </w:tc>
        <w:tc>
          <w:tcPr>
            <w:tcW w:w="816" w:type="pct"/>
          </w:tcPr>
          <w:p w14:paraId="0CC9D602" w14:textId="77777777" w:rsidR="002628F1" w:rsidRPr="008572F9" w:rsidRDefault="008572F9" w:rsidP="008572F9">
            <w:pPr>
              <w:pStyle w:val="phtablecellleft"/>
            </w:pPr>
            <w:r w:rsidRPr="008572F9">
              <w:t>Участковые врачи и узкие специалисты</w:t>
            </w:r>
          </w:p>
        </w:tc>
        <w:tc>
          <w:tcPr>
            <w:tcW w:w="2430" w:type="pct"/>
          </w:tcPr>
          <w:p w14:paraId="3623D4E8" w14:textId="77777777" w:rsidR="002628F1" w:rsidRPr="008572F9" w:rsidRDefault="008572F9" w:rsidP="008572F9">
            <w:pPr>
              <w:pStyle w:val="phtablecellleft"/>
            </w:pPr>
            <w:r w:rsidRPr="008572F9">
              <w:t>Задает значение по умолчанию для флажка «Все врачи» в окне «Регистратура</w:t>
            </w:r>
            <w:r>
              <w:t xml:space="preserve">/ </w:t>
            </w:r>
            <w:r w:rsidRPr="008572F9">
              <w:t>АРМ Call-центра</w:t>
            </w:r>
            <w:r>
              <w:t xml:space="preserve">/ </w:t>
            </w:r>
            <w:r w:rsidRPr="008572F9">
              <w:t>Запись пациента через Call-центр» в блоке «Врачи». При снятом флажке по умолчанию отображаются участковые врачи и узкие специалисты</w:t>
            </w:r>
          </w:p>
        </w:tc>
      </w:tr>
      <w:tr w:rsidR="0032507B" w:rsidRPr="008572F9" w14:paraId="74AB5326" w14:textId="77777777" w:rsidTr="0032507B">
        <w:tc>
          <w:tcPr>
            <w:tcW w:w="255" w:type="pct"/>
            <w:vMerge w:val="restart"/>
          </w:tcPr>
          <w:p w14:paraId="2D749C93" w14:textId="77777777" w:rsidR="002628F1" w:rsidRPr="008572F9" w:rsidRDefault="008572F9" w:rsidP="008572F9">
            <w:pPr>
              <w:pStyle w:val="phtablecellleft"/>
            </w:pPr>
            <w:r w:rsidRPr="008572F9">
              <w:t>5</w:t>
            </w:r>
          </w:p>
        </w:tc>
        <w:tc>
          <w:tcPr>
            <w:tcW w:w="885" w:type="pct"/>
            <w:vMerge w:val="restart"/>
          </w:tcPr>
          <w:p w14:paraId="6DA7800D" w14:textId="77777777" w:rsidR="002628F1" w:rsidRPr="008572F9" w:rsidRDefault="008572F9" w:rsidP="008572F9">
            <w:pPr>
              <w:pStyle w:val="phtablecellleft"/>
            </w:pPr>
            <w:r w:rsidRPr="008572F9">
              <w:t>CCSeeHistory</w:t>
            </w:r>
          </w:p>
        </w:tc>
        <w:tc>
          <w:tcPr>
            <w:tcW w:w="613" w:type="pct"/>
          </w:tcPr>
          <w:p w14:paraId="4DE86BF5" w14:textId="77777777" w:rsidR="002628F1" w:rsidRPr="008572F9" w:rsidRDefault="008572F9" w:rsidP="008572F9">
            <w:pPr>
              <w:pStyle w:val="phtablecellleft"/>
            </w:pPr>
            <w:r w:rsidRPr="008572F9">
              <w:t>0</w:t>
            </w:r>
          </w:p>
        </w:tc>
        <w:tc>
          <w:tcPr>
            <w:tcW w:w="816" w:type="pct"/>
          </w:tcPr>
          <w:p w14:paraId="68826BF2" w14:textId="77777777" w:rsidR="002628F1" w:rsidRPr="008572F9" w:rsidRDefault="008572F9" w:rsidP="008572F9">
            <w:pPr>
              <w:pStyle w:val="phtablecellleft"/>
            </w:pPr>
            <w:r w:rsidRPr="008572F9">
              <w:t>Скрыть</w:t>
            </w:r>
          </w:p>
        </w:tc>
        <w:tc>
          <w:tcPr>
            <w:tcW w:w="2430" w:type="pct"/>
          </w:tcPr>
          <w:p w14:paraId="6E7409DD" w14:textId="77777777" w:rsidR="002628F1" w:rsidRPr="008572F9" w:rsidRDefault="008572F9" w:rsidP="008572F9">
            <w:pPr>
              <w:pStyle w:val="phtablecellleft"/>
            </w:pPr>
            <w:r w:rsidRPr="008572F9">
              <w:t>По пути</w:t>
            </w:r>
            <w:r w:rsidR="00614509">
              <w:t>:</w:t>
            </w:r>
            <w:r w:rsidRPr="008572F9">
              <w:t xml:space="preserve"> «Регистратура</w:t>
            </w:r>
            <w:r>
              <w:t xml:space="preserve">/ </w:t>
            </w:r>
            <w:r w:rsidRPr="008572F9">
              <w:t>АРМ Call-центра</w:t>
            </w:r>
            <w:r>
              <w:t xml:space="preserve">/ </w:t>
            </w:r>
            <w:r w:rsidRPr="008572F9">
              <w:t>Запись пациента через Call-центр» в блоке с информацией о пациенте не отображается ссылка для просмотра истории заболеваний пациента</w:t>
            </w:r>
          </w:p>
        </w:tc>
      </w:tr>
      <w:tr w:rsidR="0032507B" w:rsidRPr="008572F9" w14:paraId="1FFE1843" w14:textId="77777777" w:rsidTr="0032507B">
        <w:tc>
          <w:tcPr>
            <w:tcW w:w="255" w:type="pct"/>
            <w:vMerge/>
          </w:tcPr>
          <w:p w14:paraId="6BA1E059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885" w:type="pct"/>
            <w:vMerge/>
          </w:tcPr>
          <w:p w14:paraId="3C28A6CD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613" w:type="pct"/>
          </w:tcPr>
          <w:p w14:paraId="7E93D2AC" w14:textId="77777777" w:rsidR="002628F1" w:rsidRPr="008572F9" w:rsidRDefault="008572F9" w:rsidP="008572F9">
            <w:pPr>
              <w:pStyle w:val="phtablecellleft"/>
            </w:pPr>
            <w:r w:rsidRPr="008572F9">
              <w:t>1</w:t>
            </w:r>
          </w:p>
        </w:tc>
        <w:tc>
          <w:tcPr>
            <w:tcW w:w="816" w:type="pct"/>
          </w:tcPr>
          <w:p w14:paraId="08060646" w14:textId="77777777" w:rsidR="002628F1" w:rsidRPr="008572F9" w:rsidRDefault="008572F9" w:rsidP="008572F9">
            <w:pPr>
              <w:pStyle w:val="phtablecellleft"/>
            </w:pPr>
            <w:r w:rsidRPr="008572F9">
              <w:t>Отобразить</w:t>
            </w:r>
          </w:p>
        </w:tc>
        <w:tc>
          <w:tcPr>
            <w:tcW w:w="2430" w:type="pct"/>
          </w:tcPr>
          <w:p w14:paraId="6A2B7395" w14:textId="77777777" w:rsidR="002628F1" w:rsidRPr="008572F9" w:rsidRDefault="008572F9" w:rsidP="008572F9">
            <w:pPr>
              <w:pStyle w:val="phtablecellleft"/>
            </w:pPr>
            <w:r w:rsidRPr="008572F9">
              <w:t>По пути</w:t>
            </w:r>
            <w:r w:rsidR="00614509">
              <w:t>:</w:t>
            </w:r>
            <w:r w:rsidRPr="008572F9">
              <w:t xml:space="preserve"> «Регистратура</w:t>
            </w:r>
            <w:r>
              <w:t xml:space="preserve">/ </w:t>
            </w:r>
            <w:r w:rsidRPr="008572F9">
              <w:t>АРМ Call-центра</w:t>
            </w:r>
            <w:r>
              <w:t xml:space="preserve">/ </w:t>
            </w:r>
            <w:r w:rsidRPr="008572F9">
              <w:t>Запись пациента через Call-центр» в блоке с информацией о пациенте отображается ссылка для просмотра истории заболеваний пациента</w:t>
            </w:r>
          </w:p>
        </w:tc>
      </w:tr>
      <w:tr w:rsidR="0032507B" w:rsidRPr="008572F9" w14:paraId="68F8470C" w14:textId="77777777" w:rsidTr="0032507B">
        <w:tc>
          <w:tcPr>
            <w:tcW w:w="255" w:type="pct"/>
            <w:vMerge w:val="restart"/>
          </w:tcPr>
          <w:p w14:paraId="71F582DA" w14:textId="77777777" w:rsidR="002628F1" w:rsidRPr="008572F9" w:rsidRDefault="008572F9" w:rsidP="008572F9">
            <w:pPr>
              <w:pStyle w:val="phtablecellleft"/>
            </w:pPr>
            <w:r w:rsidRPr="008572F9">
              <w:t>6</w:t>
            </w:r>
          </w:p>
        </w:tc>
        <w:tc>
          <w:tcPr>
            <w:tcW w:w="885" w:type="pct"/>
            <w:vMerge w:val="restart"/>
          </w:tcPr>
          <w:p w14:paraId="72A9CE18" w14:textId="77777777" w:rsidR="002628F1" w:rsidRPr="008572F9" w:rsidRDefault="008572F9" w:rsidP="008572F9">
            <w:pPr>
              <w:pStyle w:val="phtablecellleft"/>
            </w:pPr>
            <w:r w:rsidRPr="008572F9">
              <w:t>CCSeeCard</w:t>
            </w:r>
          </w:p>
        </w:tc>
        <w:tc>
          <w:tcPr>
            <w:tcW w:w="613" w:type="pct"/>
          </w:tcPr>
          <w:p w14:paraId="775453F2" w14:textId="77777777" w:rsidR="002628F1" w:rsidRPr="008572F9" w:rsidRDefault="008572F9" w:rsidP="008572F9">
            <w:pPr>
              <w:pStyle w:val="phtablecellleft"/>
            </w:pPr>
            <w:r w:rsidRPr="008572F9">
              <w:t>0</w:t>
            </w:r>
          </w:p>
        </w:tc>
        <w:tc>
          <w:tcPr>
            <w:tcW w:w="816" w:type="pct"/>
          </w:tcPr>
          <w:p w14:paraId="79255409" w14:textId="77777777" w:rsidR="002628F1" w:rsidRPr="008572F9" w:rsidRDefault="008572F9" w:rsidP="008572F9">
            <w:pPr>
              <w:pStyle w:val="phtablecellleft"/>
            </w:pPr>
            <w:r w:rsidRPr="008572F9">
              <w:t>Скрыть</w:t>
            </w:r>
          </w:p>
        </w:tc>
        <w:tc>
          <w:tcPr>
            <w:tcW w:w="2430" w:type="pct"/>
          </w:tcPr>
          <w:p w14:paraId="2815D77B" w14:textId="77777777" w:rsidR="002628F1" w:rsidRPr="008572F9" w:rsidRDefault="008572F9" w:rsidP="008572F9">
            <w:pPr>
              <w:pStyle w:val="phtablecellleft"/>
            </w:pPr>
            <w:r w:rsidRPr="008572F9">
              <w:t>По пути</w:t>
            </w:r>
            <w:r w:rsidR="00614509">
              <w:t>:</w:t>
            </w:r>
            <w:r w:rsidRPr="008572F9">
              <w:t xml:space="preserve"> «Регистратура</w:t>
            </w:r>
            <w:r>
              <w:t xml:space="preserve">/ </w:t>
            </w:r>
            <w:r w:rsidRPr="008572F9">
              <w:t>АРМ Call-центра</w:t>
            </w:r>
            <w:r>
              <w:t xml:space="preserve">/ </w:t>
            </w:r>
            <w:r w:rsidRPr="008572F9">
              <w:t>Запись пациента через Call-центр» в блоке с информацией о пациенте не отображается ссылка для просмотра персональной медицинской карты пациента</w:t>
            </w:r>
          </w:p>
        </w:tc>
      </w:tr>
      <w:tr w:rsidR="0032507B" w:rsidRPr="008572F9" w14:paraId="06C265A4" w14:textId="77777777" w:rsidTr="0032507B">
        <w:tc>
          <w:tcPr>
            <w:tcW w:w="255" w:type="pct"/>
            <w:vMerge/>
          </w:tcPr>
          <w:p w14:paraId="17CA8E80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885" w:type="pct"/>
            <w:vMerge/>
          </w:tcPr>
          <w:p w14:paraId="50C970A2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613" w:type="pct"/>
          </w:tcPr>
          <w:p w14:paraId="5AF2D02A" w14:textId="77777777" w:rsidR="002628F1" w:rsidRPr="008572F9" w:rsidRDefault="008572F9" w:rsidP="008572F9">
            <w:pPr>
              <w:pStyle w:val="phtablecellleft"/>
            </w:pPr>
            <w:r w:rsidRPr="008572F9">
              <w:t>1</w:t>
            </w:r>
          </w:p>
        </w:tc>
        <w:tc>
          <w:tcPr>
            <w:tcW w:w="816" w:type="pct"/>
          </w:tcPr>
          <w:p w14:paraId="3028C8E1" w14:textId="77777777" w:rsidR="002628F1" w:rsidRPr="008572F9" w:rsidRDefault="008572F9" w:rsidP="008572F9">
            <w:pPr>
              <w:pStyle w:val="phtablecellleft"/>
            </w:pPr>
            <w:r w:rsidRPr="008572F9">
              <w:t>Отобразить</w:t>
            </w:r>
          </w:p>
        </w:tc>
        <w:tc>
          <w:tcPr>
            <w:tcW w:w="2430" w:type="pct"/>
          </w:tcPr>
          <w:p w14:paraId="27AF2F9D" w14:textId="77777777" w:rsidR="002628F1" w:rsidRPr="008572F9" w:rsidRDefault="008572F9" w:rsidP="008572F9">
            <w:pPr>
              <w:pStyle w:val="phtablecellleft"/>
            </w:pPr>
            <w:r w:rsidRPr="008572F9">
              <w:t>По пути</w:t>
            </w:r>
            <w:r w:rsidR="00614509">
              <w:t>:</w:t>
            </w:r>
            <w:r w:rsidRPr="008572F9">
              <w:t xml:space="preserve"> «Регистратура</w:t>
            </w:r>
            <w:r>
              <w:t xml:space="preserve">/ </w:t>
            </w:r>
            <w:r w:rsidRPr="008572F9">
              <w:t>АРМ Call-центра</w:t>
            </w:r>
            <w:r>
              <w:t xml:space="preserve">/ </w:t>
            </w:r>
            <w:r w:rsidRPr="008572F9">
              <w:t>Запись пациента через Call-центр» в блоке с информацией о пациенте отображается ссылка для просмотра персональной медицинской карты пациента</w:t>
            </w:r>
          </w:p>
        </w:tc>
      </w:tr>
      <w:tr w:rsidR="0032507B" w:rsidRPr="008572F9" w14:paraId="2CF29BA5" w14:textId="77777777" w:rsidTr="0032507B">
        <w:tc>
          <w:tcPr>
            <w:tcW w:w="255" w:type="pct"/>
            <w:vMerge w:val="restart"/>
          </w:tcPr>
          <w:p w14:paraId="6AC2029E" w14:textId="77777777" w:rsidR="002628F1" w:rsidRPr="008572F9" w:rsidRDefault="008572F9" w:rsidP="008572F9">
            <w:pPr>
              <w:pStyle w:val="phtablecellleft"/>
            </w:pPr>
            <w:r w:rsidRPr="008572F9">
              <w:t>7</w:t>
            </w:r>
          </w:p>
        </w:tc>
        <w:tc>
          <w:tcPr>
            <w:tcW w:w="885" w:type="pct"/>
            <w:vMerge w:val="restart"/>
          </w:tcPr>
          <w:p w14:paraId="2FEB5086" w14:textId="77777777" w:rsidR="002628F1" w:rsidRPr="008572F9" w:rsidRDefault="008572F9" w:rsidP="008572F9">
            <w:pPr>
              <w:pStyle w:val="phtablecellleft"/>
            </w:pPr>
            <w:r w:rsidRPr="008572F9">
              <w:t>CCShowOuterDirections</w:t>
            </w:r>
          </w:p>
        </w:tc>
        <w:tc>
          <w:tcPr>
            <w:tcW w:w="613" w:type="pct"/>
          </w:tcPr>
          <w:p w14:paraId="717CF872" w14:textId="77777777" w:rsidR="002628F1" w:rsidRPr="008572F9" w:rsidRDefault="008572F9" w:rsidP="008572F9">
            <w:pPr>
              <w:pStyle w:val="phtablecellleft"/>
            </w:pPr>
            <w:r w:rsidRPr="008572F9">
              <w:t>0</w:t>
            </w:r>
          </w:p>
        </w:tc>
        <w:tc>
          <w:tcPr>
            <w:tcW w:w="816" w:type="pct"/>
          </w:tcPr>
          <w:p w14:paraId="62543076" w14:textId="77777777" w:rsidR="002628F1" w:rsidRPr="008572F9" w:rsidRDefault="008572F9" w:rsidP="008572F9">
            <w:pPr>
              <w:pStyle w:val="phtablecellleft"/>
            </w:pPr>
            <w:r w:rsidRPr="008572F9">
              <w:t xml:space="preserve">внешние направления не </w:t>
            </w:r>
            <w:r w:rsidRPr="008572F9">
              <w:lastRenderedPageBreak/>
              <w:t>отображаются</w:t>
            </w:r>
          </w:p>
        </w:tc>
        <w:tc>
          <w:tcPr>
            <w:tcW w:w="2430" w:type="pct"/>
          </w:tcPr>
          <w:p w14:paraId="52D4133B" w14:textId="77777777" w:rsidR="002628F1" w:rsidRPr="008572F9" w:rsidRDefault="008572F9" w:rsidP="008572F9">
            <w:pPr>
              <w:pStyle w:val="phtablecellleft"/>
            </w:pPr>
            <w:r w:rsidRPr="008572F9">
              <w:lastRenderedPageBreak/>
              <w:t>По пути</w:t>
            </w:r>
            <w:r w:rsidR="00614509">
              <w:t>:</w:t>
            </w:r>
            <w:r w:rsidRPr="008572F9">
              <w:t xml:space="preserve"> «Регистратура</w:t>
            </w:r>
            <w:r>
              <w:t xml:space="preserve">/ </w:t>
            </w:r>
            <w:r w:rsidRPr="008572F9">
              <w:t>АРМ Call-центра</w:t>
            </w:r>
            <w:r>
              <w:t xml:space="preserve">/ </w:t>
            </w:r>
            <w:r w:rsidRPr="008572F9">
              <w:t xml:space="preserve">Запись пациента через Call-центр» в блоке «Направления» отображаются внешние </w:t>
            </w:r>
            <w:r w:rsidRPr="008572F9">
              <w:lastRenderedPageBreak/>
              <w:t>направления для ЕР/ ЕПГУ</w:t>
            </w:r>
          </w:p>
        </w:tc>
      </w:tr>
      <w:tr w:rsidR="0032507B" w:rsidRPr="008572F9" w14:paraId="38D92E70" w14:textId="77777777" w:rsidTr="0032507B">
        <w:tc>
          <w:tcPr>
            <w:tcW w:w="255" w:type="pct"/>
            <w:vMerge/>
          </w:tcPr>
          <w:p w14:paraId="7249E147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885" w:type="pct"/>
            <w:vMerge/>
          </w:tcPr>
          <w:p w14:paraId="175466EB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613" w:type="pct"/>
          </w:tcPr>
          <w:p w14:paraId="1BFCFE3F" w14:textId="77777777" w:rsidR="002628F1" w:rsidRPr="008572F9" w:rsidRDefault="008572F9" w:rsidP="008572F9">
            <w:pPr>
              <w:pStyle w:val="phtablecellleft"/>
            </w:pPr>
            <w:r w:rsidRPr="008572F9">
              <w:t>1</w:t>
            </w:r>
          </w:p>
        </w:tc>
        <w:tc>
          <w:tcPr>
            <w:tcW w:w="816" w:type="pct"/>
          </w:tcPr>
          <w:p w14:paraId="53B26531" w14:textId="77777777" w:rsidR="002628F1" w:rsidRPr="008572F9" w:rsidRDefault="008572F9" w:rsidP="008572F9">
            <w:pPr>
              <w:pStyle w:val="phtablecellleft"/>
            </w:pPr>
            <w:r w:rsidRPr="008572F9">
              <w:t>внешние направления отображаются</w:t>
            </w:r>
          </w:p>
        </w:tc>
        <w:tc>
          <w:tcPr>
            <w:tcW w:w="2430" w:type="pct"/>
          </w:tcPr>
          <w:p w14:paraId="7DE0EC61" w14:textId="77777777" w:rsidR="002628F1" w:rsidRPr="008572F9" w:rsidRDefault="008572F9" w:rsidP="008572F9">
            <w:pPr>
              <w:pStyle w:val="phtablecellleft"/>
            </w:pPr>
            <w:r w:rsidRPr="008572F9">
              <w:t>По пути</w:t>
            </w:r>
            <w:r w:rsidR="00614509">
              <w:t>:</w:t>
            </w:r>
            <w:r w:rsidRPr="008572F9">
              <w:t xml:space="preserve"> «Регистратура</w:t>
            </w:r>
            <w:r>
              <w:t xml:space="preserve">/ </w:t>
            </w:r>
            <w:r w:rsidRPr="008572F9">
              <w:t>АРМ Call-центра</w:t>
            </w:r>
            <w:r>
              <w:t xml:space="preserve">/ </w:t>
            </w:r>
            <w:r w:rsidRPr="008572F9">
              <w:t>Запись пациента через Call-центр» в блоке «Направления» внешние направления для ЕР/ ЕПГУ не отображаются</w:t>
            </w:r>
          </w:p>
        </w:tc>
      </w:tr>
      <w:tr w:rsidR="0032507B" w:rsidRPr="008572F9" w14:paraId="4DE1D145" w14:textId="77777777" w:rsidTr="0032507B">
        <w:tc>
          <w:tcPr>
            <w:tcW w:w="255" w:type="pct"/>
            <w:vMerge w:val="restart"/>
          </w:tcPr>
          <w:p w14:paraId="7ED7596C" w14:textId="77777777" w:rsidR="002628F1" w:rsidRPr="008572F9" w:rsidRDefault="008572F9" w:rsidP="008572F9">
            <w:pPr>
              <w:pStyle w:val="phtablecellleft"/>
            </w:pPr>
            <w:r w:rsidRPr="008572F9">
              <w:t>8</w:t>
            </w:r>
          </w:p>
        </w:tc>
        <w:tc>
          <w:tcPr>
            <w:tcW w:w="885" w:type="pct"/>
            <w:vMerge w:val="restart"/>
          </w:tcPr>
          <w:p w14:paraId="268E832A" w14:textId="77777777" w:rsidR="002628F1" w:rsidRPr="008572F9" w:rsidRDefault="008572F9" w:rsidP="008572F9">
            <w:pPr>
              <w:pStyle w:val="phtablecellleft"/>
            </w:pPr>
            <w:r w:rsidRPr="008572F9">
              <w:t>WL_ReEntForOnePatient</w:t>
            </w:r>
          </w:p>
        </w:tc>
        <w:tc>
          <w:tcPr>
            <w:tcW w:w="613" w:type="pct"/>
          </w:tcPr>
          <w:p w14:paraId="444AB0B5" w14:textId="77777777" w:rsidR="002628F1" w:rsidRPr="008572F9" w:rsidRDefault="008572F9" w:rsidP="008572F9">
            <w:pPr>
              <w:pStyle w:val="phtablecellleft"/>
            </w:pPr>
            <w:r w:rsidRPr="008572F9">
              <w:t>0</w:t>
            </w:r>
          </w:p>
        </w:tc>
        <w:tc>
          <w:tcPr>
            <w:tcW w:w="816" w:type="pct"/>
          </w:tcPr>
          <w:p w14:paraId="0069F06A" w14:textId="77777777" w:rsidR="002628F1" w:rsidRPr="008572F9" w:rsidRDefault="008572F9" w:rsidP="008572F9">
            <w:pPr>
              <w:pStyle w:val="phtablecellleft"/>
            </w:pPr>
            <w:r w:rsidRPr="008572F9">
              <w:t>Предупреждать</w:t>
            </w:r>
          </w:p>
        </w:tc>
        <w:tc>
          <w:tcPr>
            <w:tcW w:w="2430" w:type="pct"/>
          </w:tcPr>
          <w:p w14:paraId="7B38D21E" w14:textId="77777777" w:rsidR="002628F1" w:rsidRPr="008572F9" w:rsidRDefault="008572F9" w:rsidP="008572F9">
            <w:pPr>
              <w:pStyle w:val="phtablecellleft"/>
            </w:pPr>
            <w:r w:rsidRPr="008572F9">
              <w:t>Если в окне «Записать в очередь ожидания: Добавление/ Редактирование» выполняется запись одного и того же пациента на одну и ту же услугу повторно, то при сохранении записи отображается системное сообщение: «У пациента &lt;ФИО пациента&gt; есть очередь на &lt;желаемая дата приема&gt; на услугу &lt;код и название услуги&gt;. Продолжить запись?», – с возможностью продолжить запись в очередь ожидания</w:t>
            </w:r>
          </w:p>
        </w:tc>
      </w:tr>
      <w:tr w:rsidR="0032507B" w:rsidRPr="008572F9" w14:paraId="27E76B24" w14:textId="77777777" w:rsidTr="0032507B">
        <w:tc>
          <w:tcPr>
            <w:tcW w:w="255" w:type="pct"/>
            <w:vMerge/>
          </w:tcPr>
          <w:p w14:paraId="6B261C68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885" w:type="pct"/>
            <w:vMerge/>
          </w:tcPr>
          <w:p w14:paraId="301CA18A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613" w:type="pct"/>
          </w:tcPr>
          <w:p w14:paraId="556E0A5E" w14:textId="77777777" w:rsidR="002628F1" w:rsidRPr="008572F9" w:rsidRDefault="008572F9" w:rsidP="008572F9">
            <w:pPr>
              <w:pStyle w:val="phtablecellleft"/>
            </w:pPr>
            <w:r w:rsidRPr="008572F9">
              <w:t>1</w:t>
            </w:r>
          </w:p>
        </w:tc>
        <w:tc>
          <w:tcPr>
            <w:tcW w:w="816" w:type="pct"/>
          </w:tcPr>
          <w:p w14:paraId="79908CD0" w14:textId="77777777" w:rsidR="002628F1" w:rsidRPr="008572F9" w:rsidRDefault="008572F9" w:rsidP="008572F9">
            <w:pPr>
              <w:pStyle w:val="phtablecellleft"/>
            </w:pPr>
            <w:r w:rsidRPr="008572F9">
              <w:t>Запрещать</w:t>
            </w:r>
          </w:p>
        </w:tc>
        <w:tc>
          <w:tcPr>
            <w:tcW w:w="2430" w:type="pct"/>
          </w:tcPr>
          <w:p w14:paraId="39771182" w14:textId="77777777" w:rsidR="002628F1" w:rsidRPr="008572F9" w:rsidRDefault="008572F9" w:rsidP="00614509">
            <w:pPr>
              <w:pStyle w:val="phtablecellleft"/>
            </w:pPr>
            <w:r w:rsidRPr="008572F9">
              <w:t>Если в окне «Записать в очередь ожидания: Добавление/Редактирование» выполняется запись одного и того же пациента на одну и ту же услугу повторно, то при сохранении записи отображается системное сообщение: «У пациента &lt;ФИО пациента&gt; есть очередь на &lt;желаемая дата приема&gt; на услугу &lt;код и название услуги&gt;. Продолжить запись?», – без возможности продолжить запись в очередь ожидания</w:t>
            </w:r>
          </w:p>
        </w:tc>
      </w:tr>
      <w:tr w:rsidR="0032507B" w:rsidRPr="008572F9" w14:paraId="2E702CD9" w14:textId="77777777" w:rsidTr="0032507B">
        <w:tc>
          <w:tcPr>
            <w:tcW w:w="255" w:type="pct"/>
            <w:vMerge w:val="restart"/>
          </w:tcPr>
          <w:p w14:paraId="7405FF6B" w14:textId="77777777" w:rsidR="002628F1" w:rsidRPr="008572F9" w:rsidRDefault="008572F9" w:rsidP="008572F9">
            <w:pPr>
              <w:pStyle w:val="phtablecellleft"/>
            </w:pPr>
            <w:r w:rsidRPr="008572F9">
              <w:t>9</w:t>
            </w:r>
          </w:p>
        </w:tc>
        <w:tc>
          <w:tcPr>
            <w:tcW w:w="885" w:type="pct"/>
            <w:vMerge w:val="restart"/>
          </w:tcPr>
          <w:p w14:paraId="2524A6AE" w14:textId="77777777" w:rsidR="002628F1" w:rsidRPr="008572F9" w:rsidRDefault="008572F9" w:rsidP="008572F9">
            <w:pPr>
              <w:pStyle w:val="phtablecellleft"/>
            </w:pPr>
            <w:r w:rsidRPr="008572F9">
              <w:t>CCWithSlots</w:t>
            </w:r>
          </w:p>
        </w:tc>
        <w:tc>
          <w:tcPr>
            <w:tcW w:w="613" w:type="pct"/>
          </w:tcPr>
          <w:p w14:paraId="0A1B2FF7" w14:textId="77777777" w:rsidR="002628F1" w:rsidRPr="008572F9" w:rsidRDefault="008572F9" w:rsidP="008572F9">
            <w:pPr>
              <w:pStyle w:val="phtablecellleft"/>
            </w:pPr>
            <w:r w:rsidRPr="008572F9">
              <w:t>0</w:t>
            </w:r>
          </w:p>
        </w:tc>
        <w:tc>
          <w:tcPr>
            <w:tcW w:w="816" w:type="pct"/>
          </w:tcPr>
          <w:p w14:paraId="500BC689" w14:textId="77777777" w:rsidR="002628F1" w:rsidRPr="008572F9" w:rsidRDefault="00614509" w:rsidP="008572F9">
            <w:pPr>
              <w:pStyle w:val="phtablecellleft"/>
            </w:pPr>
            <w:r w:rsidRPr="008572F9">
              <w:t>Доступность ресурса при отсутствии свободных слотов</w:t>
            </w:r>
          </w:p>
        </w:tc>
        <w:tc>
          <w:tcPr>
            <w:tcW w:w="2430" w:type="pct"/>
          </w:tcPr>
          <w:p w14:paraId="6ECC4B43" w14:textId="77777777" w:rsidR="002628F1" w:rsidRPr="008572F9" w:rsidRDefault="008572F9" w:rsidP="00614509">
            <w:pPr>
              <w:pStyle w:val="phtablecellleft"/>
            </w:pPr>
            <w:r w:rsidRPr="008572F9">
              <w:t>По пути</w:t>
            </w:r>
            <w:r w:rsidR="00614509">
              <w:t>:</w:t>
            </w:r>
            <w:r w:rsidRPr="008572F9">
              <w:t xml:space="preserve"> «Регистратура</w:t>
            </w:r>
            <w:r>
              <w:t xml:space="preserve">/ </w:t>
            </w:r>
            <w:r w:rsidRPr="008572F9">
              <w:t>АРМ Call-центра</w:t>
            </w:r>
            <w:r>
              <w:t xml:space="preserve">/ </w:t>
            </w:r>
            <w:r w:rsidRPr="008572F9">
              <w:t>Запись пациента через Call-центр»</w:t>
            </w:r>
            <w:r w:rsidR="00614509">
              <w:t>, заполните поля поиска пациента,</w:t>
            </w:r>
            <w:r w:rsidRPr="008572F9">
              <w:t xml:space="preserve"> </w:t>
            </w:r>
            <w:r w:rsidR="00614509">
              <w:t>наж</w:t>
            </w:r>
            <w:r w:rsidR="00E07809">
              <w:t>м</w:t>
            </w:r>
            <w:r w:rsidR="00614509">
              <w:t>ите на кнопку «Найти», нажмите на ссылку с ФИО пациента,</w:t>
            </w:r>
            <w:r w:rsidRPr="008572F9">
              <w:t xml:space="preserve"> </w:t>
            </w:r>
            <w:r w:rsidR="00614509">
              <w:t xml:space="preserve">в </w:t>
            </w:r>
            <w:r w:rsidRPr="008572F9">
              <w:t>блок</w:t>
            </w:r>
            <w:r w:rsidR="00614509">
              <w:t>е</w:t>
            </w:r>
            <w:r w:rsidRPr="008572F9">
              <w:t xml:space="preserve"> «Карты пациента» </w:t>
            </w:r>
            <w:r w:rsidR="00614509">
              <w:t>дважды наж</w:t>
            </w:r>
            <w:r w:rsidR="00E07809">
              <w:t>м</w:t>
            </w:r>
            <w:r w:rsidR="00614509">
              <w:t>ите по строке с картой, нажмите на ссылку «Поставить в очередь»,</w:t>
            </w:r>
            <w:r w:rsidRPr="008572F9">
              <w:t xml:space="preserve"> </w:t>
            </w:r>
            <w:r w:rsidR="00614509">
              <w:t xml:space="preserve">в </w:t>
            </w:r>
            <w:r w:rsidRPr="008572F9">
              <w:t xml:space="preserve">поле «Ресурс» </w:t>
            </w:r>
            <w:r w:rsidR="00614509">
              <w:t>нажмите на кнопку</w:t>
            </w:r>
            <w:r w:rsidRPr="008572F9">
              <w:t xml:space="preserve"> </w:t>
            </w:r>
            <w:r w:rsidRPr="008572F9">
              <w:rPr>
                <w:noProof/>
              </w:rPr>
              <w:drawing>
                <wp:inline distT="0" distB="0" distL="0" distR="0" wp14:anchorId="112D3F0E" wp14:editId="0FD8BF73">
                  <wp:extent cx="190500" cy="219075"/>
                  <wp:effectExtent l="19050" t="19050" r="19050" b="28575"/>
                  <wp:docPr id="100030" name="Рисунок 100030" descr="_scroll_external/attachments/tri-tochki-9ea0aaffa1cfa9567ee85fc401f47f01814e17bbf925b14ef261adfebbde5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78010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="00614509">
              <w:t>,</w:t>
            </w:r>
            <w:r w:rsidRPr="008572F9">
              <w:t xml:space="preserve"> в окне ресурсов расписания не отображаются врачи со свободными слотами</w:t>
            </w:r>
          </w:p>
        </w:tc>
      </w:tr>
      <w:tr w:rsidR="0032507B" w:rsidRPr="008572F9" w14:paraId="45B6ABAA" w14:textId="77777777" w:rsidTr="0032507B">
        <w:tc>
          <w:tcPr>
            <w:tcW w:w="255" w:type="pct"/>
            <w:vMerge/>
          </w:tcPr>
          <w:p w14:paraId="20753CB4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885" w:type="pct"/>
            <w:vMerge/>
          </w:tcPr>
          <w:p w14:paraId="4CA67DE3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613" w:type="pct"/>
          </w:tcPr>
          <w:p w14:paraId="2A3845A8" w14:textId="77777777" w:rsidR="002628F1" w:rsidRPr="008572F9" w:rsidRDefault="008572F9" w:rsidP="008572F9">
            <w:pPr>
              <w:pStyle w:val="phtablecellleft"/>
            </w:pPr>
            <w:r w:rsidRPr="008572F9">
              <w:t>1</w:t>
            </w:r>
          </w:p>
        </w:tc>
        <w:tc>
          <w:tcPr>
            <w:tcW w:w="816" w:type="pct"/>
          </w:tcPr>
          <w:p w14:paraId="4BD50FDA" w14:textId="77777777" w:rsidR="002628F1" w:rsidRPr="008572F9" w:rsidRDefault="00614509" w:rsidP="008572F9">
            <w:pPr>
              <w:pStyle w:val="phtablecellleft"/>
            </w:pPr>
            <w:r w:rsidRPr="008572F9">
              <w:t>Ресурс доступен и при наличии свободных слотов и при их отсутствии</w:t>
            </w:r>
          </w:p>
        </w:tc>
        <w:tc>
          <w:tcPr>
            <w:tcW w:w="2430" w:type="pct"/>
          </w:tcPr>
          <w:p w14:paraId="47CE0585" w14:textId="77777777" w:rsidR="002628F1" w:rsidRPr="008572F9" w:rsidRDefault="008572F9" w:rsidP="00614509">
            <w:pPr>
              <w:pStyle w:val="phtablecellleft"/>
            </w:pPr>
            <w:r w:rsidRPr="008572F9">
              <w:t>По пути</w:t>
            </w:r>
            <w:r w:rsidR="00614509">
              <w:t>:</w:t>
            </w:r>
            <w:r w:rsidRPr="008572F9">
              <w:t xml:space="preserve"> «Регистратура</w:t>
            </w:r>
            <w:r>
              <w:t xml:space="preserve">/ </w:t>
            </w:r>
            <w:r w:rsidRPr="008572F9">
              <w:t>АРМ Call-центра</w:t>
            </w:r>
            <w:r>
              <w:t xml:space="preserve">/ </w:t>
            </w:r>
            <w:r w:rsidRPr="008572F9">
              <w:t>Запись пациента через Call-центр»</w:t>
            </w:r>
            <w:r w:rsidR="00614509">
              <w:t>,</w:t>
            </w:r>
            <w:r w:rsidRPr="008572F9">
              <w:t xml:space="preserve"> заполнит</w:t>
            </w:r>
            <w:r w:rsidR="00614509">
              <w:t xml:space="preserve">е поля поиска пациента, нажмите на кнопку «Найти», нажмите на </w:t>
            </w:r>
            <w:r w:rsidR="00E07809">
              <w:t>ссылку</w:t>
            </w:r>
            <w:r w:rsidR="00614509">
              <w:t xml:space="preserve"> с ФИО пациента,</w:t>
            </w:r>
            <w:r w:rsidRPr="008572F9">
              <w:t xml:space="preserve"> </w:t>
            </w:r>
            <w:r w:rsidR="00614509">
              <w:t xml:space="preserve">в </w:t>
            </w:r>
            <w:r w:rsidRPr="008572F9">
              <w:t>блок</w:t>
            </w:r>
            <w:r w:rsidR="00614509">
              <w:t>е</w:t>
            </w:r>
            <w:r w:rsidRPr="008572F9">
              <w:t xml:space="preserve"> «Карты пациента» </w:t>
            </w:r>
            <w:r w:rsidR="00614509">
              <w:t>дважды нажмите по строке с картой, нажмите на ссылку «Поставить в очередь», в</w:t>
            </w:r>
            <w:r w:rsidRPr="008572F9">
              <w:t xml:space="preserve"> поле «Ресурс», </w:t>
            </w:r>
            <w:r w:rsidR="00614509">
              <w:t>нажмите на кнопку</w:t>
            </w:r>
            <w:r w:rsidRPr="008572F9">
              <w:t xml:space="preserve"> </w:t>
            </w:r>
            <w:r w:rsidRPr="008572F9">
              <w:rPr>
                <w:noProof/>
              </w:rPr>
              <w:drawing>
                <wp:inline distT="0" distB="0" distL="0" distR="0" wp14:anchorId="09355D92" wp14:editId="5F5365C1">
                  <wp:extent cx="190500" cy="219075"/>
                  <wp:effectExtent l="19050" t="19050" r="19050" b="28575"/>
                  <wp:docPr id="100031" name="Рисунок 100031" descr="_scroll_external/attachments/tri-tochki-9ea0aaffa1cfa9567ee85fc401f47f01814e17bbf925b14ef261adfebbde5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27344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="00614509">
              <w:t>,</w:t>
            </w:r>
            <w:r w:rsidRPr="008572F9">
              <w:t xml:space="preserve"> в окне ресурсов расписания отображаются врачи как с занятыми, так и со свободными слотами</w:t>
            </w:r>
          </w:p>
        </w:tc>
      </w:tr>
      <w:tr w:rsidR="0032507B" w:rsidRPr="008572F9" w14:paraId="09E5E34E" w14:textId="77777777" w:rsidTr="0032507B">
        <w:tc>
          <w:tcPr>
            <w:tcW w:w="255" w:type="pct"/>
            <w:vMerge w:val="restart"/>
          </w:tcPr>
          <w:p w14:paraId="0BE46543" w14:textId="77777777" w:rsidR="002628F1" w:rsidRPr="008572F9" w:rsidRDefault="008572F9" w:rsidP="008572F9">
            <w:pPr>
              <w:pStyle w:val="phtablecellleft"/>
            </w:pPr>
            <w:r w:rsidRPr="008572F9">
              <w:t>10</w:t>
            </w:r>
          </w:p>
        </w:tc>
        <w:tc>
          <w:tcPr>
            <w:tcW w:w="885" w:type="pct"/>
            <w:vMerge w:val="restart"/>
          </w:tcPr>
          <w:p w14:paraId="540D8046" w14:textId="77777777" w:rsidR="002628F1" w:rsidRPr="008572F9" w:rsidRDefault="008572F9" w:rsidP="008572F9">
            <w:pPr>
              <w:pStyle w:val="phtablecellleft"/>
            </w:pPr>
            <w:r w:rsidRPr="008572F9">
              <w:t>CCEnableCreatePMC</w:t>
            </w:r>
          </w:p>
        </w:tc>
        <w:tc>
          <w:tcPr>
            <w:tcW w:w="613" w:type="pct"/>
          </w:tcPr>
          <w:p w14:paraId="24FEDB77" w14:textId="77777777" w:rsidR="002628F1" w:rsidRPr="008572F9" w:rsidRDefault="008572F9" w:rsidP="008572F9">
            <w:pPr>
              <w:pStyle w:val="phtablecellleft"/>
            </w:pPr>
            <w:r w:rsidRPr="008572F9">
              <w:t>0</w:t>
            </w:r>
          </w:p>
        </w:tc>
        <w:tc>
          <w:tcPr>
            <w:tcW w:w="816" w:type="pct"/>
          </w:tcPr>
          <w:p w14:paraId="60363C7F" w14:textId="77777777" w:rsidR="002628F1" w:rsidRPr="008572F9" w:rsidRDefault="00614509" w:rsidP="008572F9">
            <w:pPr>
              <w:pStyle w:val="phtablecellleft"/>
            </w:pPr>
            <w:r w:rsidRPr="008572F9">
              <w:t>Доступа нет</w:t>
            </w:r>
          </w:p>
        </w:tc>
        <w:tc>
          <w:tcPr>
            <w:tcW w:w="2430" w:type="pct"/>
          </w:tcPr>
          <w:p w14:paraId="1BBBACEE" w14:textId="77777777" w:rsidR="002628F1" w:rsidRPr="008572F9" w:rsidRDefault="008572F9" w:rsidP="00614509">
            <w:pPr>
              <w:pStyle w:val="phtablecellleft"/>
            </w:pPr>
            <w:r w:rsidRPr="008572F9">
              <w:t>По пути</w:t>
            </w:r>
            <w:r w:rsidR="00614509">
              <w:t>:</w:t>
            </w:r>
            <w:r w:rsidRPr="008572F9">
              <w:t xml:space="preserve"> «Регистратура</w:t>
            </w:r>
            <w:r>
              <w:t xml:space="preserve">/ </w:t>
            </w:r>
            <w:r w:rsidRPr="008572F9">
              <w:t>АРМ Call-центра</w:t>
            </w:r>
            <w:r>
              <w:t xml:space="preserve">/ </w:t>
            </w:r>
            <w:r w:rsidRPr="008572F9">
              <w:t>Запись пациента через Call-центр»</w:t>
            </w:r>
            <w:r w:rsidR="00614509">
              <w:t>, заполните поля поиска пациента, нажмите на кнопку «Найти», нажмите на ссылку</w:t>
            </w:r>
            <w:r w:rsidRPr="008572F9">
              <w:t xml:space="preserve"> с ФИО пациента, у которого отсутствует карта в Системе</w:t>
            </w:r>
            <w:r w:rsidR="00614509">
              <w:t xml:space="preserve">, </w:t>
            </w:r>
            <w:r w:rsidRPr="008572F9">
              <w:t>блок «Расписание и записи пациента»</w:t>
            </w:r>
            <w:r w:rsidR="00614509">
              <w:t>, вкладка «Вызовы на дом», в</w:t>
            </w:r>
            <w:r w:rsidRPr="008572F9">
              <w:t xml:space="preserve"> блок</w:t>
            </w:r>
            <w:r w:rsidR="00614509">
              <w:t>е</w:t>
            </w:r>
            <w:r w:rsidRPr="008572F9">
              <w:t xml:space="preserve"> «Регистрация вызовов на дом» </w:t>
            </w:r>
            <w:r w:rsidR="00614509">
              <w:t>выберите пункт контекстного меню «Добавить», заполните</w:t>
            </w:r>
            <w:r w:rsidRPr="008572F9">
              <w:t xml:space="preserve"> поля окна</w:t>
            </w:r>
            <w:r w:rsidR="00614509">
              <w:t>, нажмите на кнопку</w:t>
            </w:r>
            <w:r w:rsidRPr="008572F9">
              <w:t xml:space="preserve"> «ОК»,</w:t>
            </w:r>
            <w:r w:rsidR="0088193C">
              <w:t xml:space="preserve"> </w:t>
            </w:r>
            <w:r w:rsidRPr="008572F9">
              <w:t>если в других МО отсутствует карта пациента,</w:t>
            </w:r>
            <w:r w:rsidR="0088193C">
              <w:t xml:space="preserve"> </w:t>
            </w:r>
            <w:r w:rsidRPr="008572F9">
              <w:t xml:space="preserve">вызов не регистрируется и карта пациента автоматически не </w:t>
            </w:r>
            <w:r w:rsidRPr="008572F9">
              <w:lastRenderedPageBreak/>
              <w:t>создается</w:t>
            </w:r>
          </w:p>
        </w:tc>
      </w:tr>
      <w:tr w:rsidR="0032507B" w:rsidRPr="008572F9" w14:paraId="65708DE1" w14:textId="77777777" w:rsidTr="0032507B">
        <w:tc>
          <w:tcPr>
            <w:tcW w:w="255" w:type="pct"/>
            <w:vMerge/>
          </w:tcPr>
          <w:p w14:paraId="534DEDB1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885" w:type="pct"/>
            <w:vMerge/>
          </w:tcPr>
          <w:p w14:paraId="6FA48EA4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613" w:type="pct"/>
          </w:tcPr>
          <w:p w14:paraId="170126A3" w14:textId="77777777" w:rsidR="002628F1" w:rsidRPr="008572F9" w:rsidRDefault="008572F9" w:rsidP="008572F9">
            <w:pPr>
              <w:pStyle w:val="phtablecellleft"/>
            </w:pPr>
            <w:r w:rsidRPr="008572F9">
              <w:t>1</w:t>
            </w:r>
          </w:p>
        </w:tc>
        <w:tc>
          <w:tcPr>
            <w:tcW w:w="816" w:type="pct"/>
          </w:tcPr>
          <w:p w14:paraId="2233F4D6" w14:textId="77777777" w:rsidR="002628F1" w:rsidRPr="008572F9" w:rsidRDefault="00614509" w:rsidP="008572F9">
            <w:pPr>
              <w:pStyle w:val="phtablecellleft"/>
            </w:pPr>
            <w:r w:rsidRPr="008572F9">
              <w:t>Доступ есть</w:t>
            </w:r>
          </w:p>
        </w:tc>
        <w:tc>
          <w:tcPr>
            <w:tcW w:w="2430" w:type="pct"/>
          </w:tcPr>
          <w:p w14:paraId="3E44835E" w14:textId="77777777" w:rsidR="002628F1" w:rsidRPr="008572F9" w:rsidRDefault="008572F9" w:rsidP="0032507B">
            <w:pPr>
              <w:pStyle w:val="phtablecellleft"/>
            </w:pPr>
            <w:r w:rsidRPr="008572F9">
              <w:t>По пути</w:t>
            </w:r>
            <w:r w:rsidR="00614509">
              <w:t>:</w:t>
            </w:r>
            <w:r w:rsidRPr="008572F9">
              <w:t xml:space="preserve"> «Регистратура</w:t>
            </w:r>
            <w:r>
              <w:t xml:space="preserve">/ </w:t>
            </w:r>
            <w:r w:rsidRPr="008572F9">
              <w:t>АРМ Call-центра</w:t>
            </w:r>
            <w:r>
              <w:t xml:space="preserve">/ </w:t>
            </w:r>
            <w:r w:rsidRPr="008572F9">
              <w:t>Запись пациента через Call-центр»</w:t>
            </w:r>
            <w:r w:rsidR="0032507B">
              <w:t>,</w:t>
            </w:r>
            <w:r w:rsidRPr="008572F9">
              <w:t xml:space="preserve"> заполнит</w:t>
            </w:r>
            <w:r w:rsidR="0032507B">
              <w:t>е поля поиска пациента, нажмите на кнопку «Найти», нажмите на ссылку</w:t>
            </w:r>
            <w:r w:rsidRPr="008572F9">
              <w:t xml:space="preserve"> с ФИО пациента, у которого отсутствует карта в Системе</w:t>
            </w:r>
            <w:r w:rsidR="0032507B">
              <w:t>,</w:t>
            </w:r>
            <w:r w:rsidRPr="008572F9">
              <w:t xml:space="preserve"> блок «Расписание и записи пациента»</w:t>
            </w:r>
            <w:r w:rsidR="0032507B">
              <w:t>,</w:t>
            </w:r>
            <w:r w:rsidRPr="008572F9">
              <w:t xml:space="preserve"> вкладка «Вызовы на дом»</w:t>
            </w:r>
            <w:r w:rsidR="0032507B">
              <w:t>, в</w:t>
            </w:r>
            <w:r w:rsidRPr="008572F9">
              <w:t xml:space="preserve"> блок</w:t>
            </w:r>
            <w:r w:rsidR="0032507B">
              <w:t>е</w:t>
            </w:r>
            <w:r w:rsidRPr="008572F9">
              <w:t xml:space="preserve"> «Регистрация вызовов на дом» </w:t>
            </w:r>
            <w:r w:rsidR="0032507B">
              <w:t>выберите пункт контекстного меню «Добавить», заполните поля окна, нажмите на кнопку</w:t>
            </w:r>
            <w:r w:rsidRPr="008572F9">
              <w:t xml:space="preserve"> «ОК»,</w:t>
            </w:r>
            <w:r w:rsidR="0088193C">
              <w:t xml:space="preserve"> </w:t>
            </w:r>
            <w:r w:rsidRPr="008572F9">
              <w:t>если в других МО отсутствует карта пациента, регистрируется вызов пациента и автоматически создается карта пациента в МО регистрации вызова</w:t>
            </w:r>
          </w:p>
        </w:tc>
      </w:tr>
      <w:tr w:rsidR="0032507B" w:rsidRPr="008572F9" w14:paraId="7A63D529" w14:textId="77777777" w:rsidTr="0032507B">
        <w:tc>
          <w:tcPr>
            <w:tcW w:w="255" w:type="pct"/>
            <w:vMerge w:val="restart"/>
          </w:tcPr>
          <w:p w14:paraId="29FFDDB0" w14:textId="77777777" w:rsidR="002628F1" w:rsidRPr="008572F9" w:rsidRDefault="008572F9" w:rsidP="008572F9">
            <w:pPr>
              <w:pStyle w:val="phtablecellleft"/>
            </w:pPr>
            <w:r w:rsidRPr="008572F9">
              <w:t>11</w:t>
            </w:r>
          </w:p>
        </w:tc>
        <w:tc>
          <w:tcPr>
            <w:tcW w:w="885" w:type="pct"/>
            <w:vMerge w:val="restart"/>
          </w:tcPr>
          <w:p w14:paraId="57E86075" w14:textId="77777777" w:rsidR="002628F1" w:rsidRPr="008572F9" w:rsidRDefault="008572F9" w:rsidP="008572F9">
            <w:pPr>
              <w:pStyle w:val="phtablecellleft"/>
            </w:pPr>
            <w:r w:rsidRPr="008572F9">
              <w:t>CCServiceReportNotOpen</w:t>
            </w:r>
          </w:p>
        </w:tc>
        <w:tc>
          <w:tcPr>
            <w:tcW w:w="613" w:type="pct"/>
          </w:tcPr>
          <w:p w14:paraId="08C95933" w14:textId="77777777" w:rsidR="002628F1" w:rsidRPr="008572F9" w:rsidRDefault="008572F9" w:rsidP="008572F9">
            <w:pPr>
              <w:pStyle w:val="phtablecellleft"/>
            </w:pPr>
            <w:r w:rsidRPr="008572F9">
              <w:t>0</w:t>
            </w:r>
          </w:p>
        </w:tc>
        <w:tc>
          <w:tcPr>
            <w:tcW w:w="816" w:type="pct"/>
          </w:tcPr>
          <w:p w14:paraId="2F6FB433" w14:textId="77777777" w:rsidR="002628F1" w:rsidRPr="008572F9" w:rsidRDefault="00614509" w:rsidP="008572F9">
            <w:pPr>
              <w:pStyle w:val="phtablecellleft"/>
            </w:pPr>
            <w:r w:rsidRPr="008572F9">
              <w:t>Доступа нет</w:t>
            </w:r>
          </w:p>
        </w:tc>
        <w:tc>
          <w:tcPr>
            <w:tcW w:w="2430" w:type="pct"/>
          </w:tcPr>
          <w:p w14:paraId="6B60C49E" w14:textId="77777777" w:rsidR="002628F1" w:rsidRPr="008572F9" w:rsidRDefault="008572F9" w:rsidP="0032507B">
            <w:pPr>
              <w:pStyle w:val="phtablecellleft"/>
            </w:pPr>
            <w:r w:rsidRPr="008572F9">
              <w:t>По пути</w:t>
            </w:r>
            <w:r w:rsidR="0032507B">
              <w:t>:</w:t>
            </w:r>
            <w:r w:rsidRPr="008572F9">
              <w:t xml:space="preserve"> «Регистратура</w:t>
            </w:r>
            <w:r>
              <w:t xml:space="preserve">/ </w:t>
            </w:r>
            <w:r w:rsidRPr="008572F9">
              <w:t>АРМ Call-центра</w:t>
            </w:r>
            <w:r>
              <w:t xml:space="preserve">/ </w:t>
            </w:r>
            <w:r w:rsidRPr="008572F9">
              <w:t>Запись пациента через Call-центр»</w:t>
            </w:r>
            <w:r w:rsidR="0032507B">
              <w:t>, заполните поля поиска пациента, нажмите на кнопку «Найти», нажмите на ссылку с ФИО пациента,</w:t>
            </w:r>
            <w:r w:rsidRPr="008572F9">
              <w:t xml:space="preserve"> блок «Расписание и зап</w:t>
            </w:r>
            <w:r w:rsidR="0032507B">
              <w:t>иси пациента», на вкладке</w:t>
            </w:r>
            <w:r w:rsidRPr="008572F9">
              <w:t xml:space="preserve"> «Записи пациента» </w:t>
            </w:r>
            <w:r w:rsidR="0032507B">
              <w:t>нажмите</w:t>
            </w:r>
            <w:r w:rsidR="0032507B" w:rsidRPr="008572F9">
              <w:t xml:space="preserve"> </w:t>
            </w:r>
            <w:r w:rsidRPr="008572F9">
              <w:t>по оказанной услуге в контекстном меню пункт «Посмотреть отчет по услуге» недоступен</w:t>
            </w:r>
          </w:p>
        </w:tc>
      </w:tr>
      <w:tr w:rsidR="0032507B" w:rsidRPr="008572F9" w14:paraId="3375B0EC" w14:textId="77777777" w:rsidTr="0032507B">
        <w:tc>
          <w:tcPr>
            <w:tcW w:w="255" w:type="pct"/>
            <w:vMerge/>
          </w:tcPr>
          <w:p w14:paraId="62F57829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885" w:type="pct"/>
            <w:vMerge/>
          </w:tcPr>
          <w:p w14:paraId="7E0F96E1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613" w:type="pct"/>
          </w:tcPr>
          <w:p w14:paraId="371C3BB6" w14:textId="77777777" w:rsidR="002628F1" w:rsidRPr="008572F9" w:rsidRDefault="008572F9" w:rsidP="008572F9">
            <w:pPr>
              <w:pStyle w:val="phtablecellleft"/>
            </w:pPr>
            <w:r w:rsidRPr="008572F9">
              <w:t>1</w:t>
            </w:r>
          </w:p>
        </w:tc>
        <w:tc>
          <w:tcPr>
            <w:tcW w:w="816" w:type="pct"/>
          </w:tcPr>
          <w:p w14:paraId="512B8644" w14:textId="77777777" w:rsidR="002628F1" w:rsidRPr="008572F9" w:rsidRDefault="00614509" w:rsidP="008572F9">
            <w:pPr>
              <w:pStyle w:val="phtablecellleft"/>
            </w:pPr>
            <w:r w:rsidRPr="008572F9">
              <w:t>Доступ есть</w:t>
            </w:r>
          </w:p>
        </w:tc>
        <w:tc>
          <w:tcPr>
            <w:tcW w:w="2430" w:type="pct"/>
          </w:tcPr>
          <w:p w14:paraId="0DCAADAE" w14:textId="77777777" w:rsidR="002628F1" w:rsidRPr="008572F9" w:rsidRDefault="008572F9" w:rsidP="0032507B">
            <w:pPr>
              <w:pStyle w:val="phtablecellleft"/>
            </w:pPr>
            <w:r w:rsidRPr="008572F9">
              <w:t>По пути</w:t>
            </w:r>
            <w:r w:rsidR="0032507B">
              <w:t>:</w:t>
            </w:r>
            <w:r w:rsidRPr="008572F9">
              <w:t xml:space="preserve"> «Регистратура</w:t>
            </w:r>
            <w:r>
              <w:t xml:space="preserve">/ </w:t>
            </w:r>
            <w:r w:rsidRPr="008572F9">
              <w:t>АРМ Call-центра</w:t>
            </w:r>
            <w:r>
              <w:t xml:space="preserve">/ </w:t>
            </w:r>
            <w:r w:rsidRPr="008572F9">
              <w:t>Запись пациента через Call-центр»</w:t>
            </w:r>
            <w:r w:rsidR="0032507B">
              <w:t>, заполните</w:t>
            </w:r>
            <w:r w:rsidRPr="008572F9">
              <w:t xml:space="preserve"> поля поиска пациента</w:t>
            </w:r>
            <w:r w:rsidR="0032507B">
              <w:t xml:space="preserve">, нажмите на </w:t>
            </w:r>
            <w:r w:rsidRPr="008572F9">
              <w:t>кнопк</w:t>
            </w:r>
            <w:r w:rsidR="0032507B">
              <w:t>у «Найти», нажмите на ссылку с ФИО пациента,</w:t>
            </w:r>
            <w:r w:rsidRPr="008572F9">
              <w:t xml:space="preserve"> блок </w:t>
            </w:r>
            <w:r w:rsidR="0032507B">
              <w:t>«Расписание и записи пациента»,</w:t>
            </w:r>
            <w:r w:rsidRPr="008572F9">
              <w:t xml:space="preserve"> </w:t>
            </w:r>
            <w:r w:rsidR="0032507B">
              <w:t xml:space="preserve">на </w:t>
            </w:r>
            <w:r w:rsidRPr="008572F9">
              <w:t>вкладк</w:t>
            </w:r>
            <w:r w:rsidR="0032507B">
              <w:t>е</w:t>
            </w:r>
            <w:r w:rsidRPr="008572F9">
              <w:t xml:space="preserve"> «Записи пациента» </w:t>
            </w:r>
            <w:r w:rsidR="0032507B">
              <w:t>нажмите</w:t>
            </w:r>
            <w:r w:rsidRPr="008572F9">
              <w:t xml:space="preserve"> по оказанной услуге в контекстном меню пункт «Посмотреть отчет по услуге» доступен</w:t>
            </w:r>
          </w:p>
        </w:tc>
      </w:tr>
      <w:tr w:rsidR="0032507B" w:rsidRPr="008572F9" w14:paraId="0F2343F6" w14:textId="77777777" w:rsidTr="0032507B">
        <w:tc>
          <w:tcPr>
            <w:tcW w:w="255" w:type="pct"/>
            <w:vMerge w:val="restart"/>
          </w:tcPr>
          <w:p w14:paraId="451116DD" w14:textId="77777777" w:rsidR="002628F1" w:rsidRPr="008572F9" w:rsidRDefault="008572F9" w:rsidP="008572F9">
            <w:pPr>
              <w:pStyle w:val="phtablecellleft"/>
            </w:pPr>
            <w:r w:rsidRPr="008572F9">
              <w:t>12</w:t>
            </w:r>
          </w:p>
        </w:tc>
        <w:tc>
          <w:tcPr>
            <w:tcW w:w="885" w:type="pct"/>
            <w:vMerge w:val="restart"/>
          </w:tcPr>
          <w:p w14:paraId="3BA700EA" w14:textId="77777777" w:rsidR="002628F1" w:rsidRPr="008572F9" w:rsidRDefault="008572F9" w:rsidP="008572F9">
            <w:pPr>
              <w:pStyle w:val="phtablecellleft"/>
            </w:pPr>
            <w:r w:rsidRPr="008572F9">
              <w:t>CCExtendedAddress</w:t>
            </w:r>
          </w:p>
        </w:tc>
        <w:tc>
          <w:tcPr>
            <w:tcW w:w="613" w:type="pct"/>
          </w:tcPr>
          <w:p w14:paraId="10DAE8AD" w14:textId="77777777" w:rsidR="002628F1" w:rsidRPr="008572F9" w:rsidRDefault="008572F9" w:rsidP="008572F9">
            <w:pPr>
              <w:pStyle w:val="phtablecellleft"/>
            </w:pPr>
            <w:r w:rsidRPr="008572F9">
              <w:t>0</w:t>
            </w:r>
          </w:p>
        </w:tc>
        <w:tc>
          <w:tcPr>
            <w:tcW w:w="816" w:type="pct"/>
          </w:tcPr>
          <w:p w14:paraId="391CFC41" w14:textId="77777777" w:rsidR="002628F1" w:rsidRPr="008572F9" w:rsidRDefault="0032507B" w:rsidP="008572F9">
            <w:pPr>
              <w:pStyle w:val="phtablecellleft"/>
            </w:pPr>
            <w:r w:rsidRPr="008572F9">
              <w:t>Поля не отображаются</w:t>
            </w:r>
          </w:p>
        </w:tc>
        <w:tc>
          <w:tcPr>
            <w:tcW w:w="2430" w:type="pct"/>
          </w:tcPr>
          <w:p w14:paraId="2806276D" w14:textId="77777777" w:rsidR="002628F1" w:rsidRPr="008572F9" w:rsidRDefault="008572F9" w:rsidP="0032507B">
            <w:pPr>
              <w:pStyle w:val="phtablecellleft"/>
            </w:pPr>
            <w:r w:rsidRPr="008572F9">
              <w:t>По пути</w:t>
            </w:r>
            <w:r w:rsidR="0032507B">
              <w:t>:</w:t>
            </w:r>
            <w:r w:rsidRPr="008572F9">
              <w:t xml:space="preserve"> «Регистратура</w:t>
            </w:r>
            <w:r>
              <w:t xml:space="preserve">/ </w:t>
            </w:r>
            <w:r w:rsidRPr="008572F9">
              <w:t>АРМ Call-центра</w:t>
            </w:r>
            <w:r>
              <w:t xml:space="preserve">/ </w:t>
            </w:r>
            <w:r w:rsidRPr="008572F9">
              <w:t>Запись пациента через Call-центр»</w:t>
            </w:r>
            <w:r w:rsidR="0032507B">
              <w:t>, заполните поля поиска пациента, нажмите на кнопку «Найти», нажмите на ссылку с ФИО пациента,</w:t>
            </w:r>
            <w:r w:rsidRPr="008572F9">
              <w:t xml:space="preserve"> блок «Расписание и записи пациента»</w:t>
            </w:r>
            <w:r w:rsidR="0032507B">
              <w:t>, вкладка «Вызовы на дом», в</w:t>
            </w:r>
            <w:r w:rsidRPr="008572F9">
              <w:t xml:space="preserve"> блок</w:t>
            </w:r>
            <w:r w:rsidR="0032507B">
              <w:t>е</w:t>
            </w:r>
            <w:r w:rsidRPr="008572F9">
              <w:t xml:space="preserve"> «Регистрация вызовов на дом» </w:t>
            </w:r>
            <w:r w:rsidR="0032507B">
              <w:t xml:space="preserve">выберите пункт </w:t>
            </w:r>
            <w:r w:rsidR="00E07809">
              <w:t>контекстного</w:t>
            </w:r>
            <w:r w:rsidR="0032507B">
              <w:t xml:space="preserve"> меню</w:t>
            </w:r>
            <w:r w:rsidRPr="008572F9">
              <w:t xml:space="preserve"> «Добавить»</w:t>
            </w:r>
            <w:r w:rsidR="0032507B">
              <w:t>,</w:t>
            </w:r>
            <w:r w:rsidRPr="008572F9">
              <w:t xml:space="preserve"> в окне регистрации вызова на дом не отображаются кнопка </w:t>
            </w:r>
            <w:r w:rsidRPr="008572F9">
              <w:rPr>
                <w:noProof/>
              </w:rPr>
              <w:drawing>
                <wp:inline distT="0" distB="0" distL="0" distR="0" wp14:anchorId="1D739467" wp14:editId="7610ED7C">
                  <wp:extent cx="209550" cy="209550"/>
                  <wp:effectExtent l="19050" t="19050" r="19050" b="19050"/>
                  <wp:docPr id="100032" name="Рисунок 100032" descr="_scroll_external/attachments/image2025-4-11_16-54-44-015ae8580603884245f21d51a03f1b1d59364d5def1f48267bed9e20bd682a7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542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72F9">
              <w:t xml:space="preserve"> для поиска участка и МО и следующие поля: «Адрес вызова», «Дом», «Литера дома», «Строение», «Корпус», «Квартира», «Адрес вызова (ручн. ввод)»</w:t>
            </w:r>
          </w:p>
        </w:tc>
      </w:tr>
      <w:tr w:rsidR="0032507B" w:rsidRPr="008572F9" w14:paraId="5FA0AEFF" w14:textId="77777777" w:rsidTr="0032507B">
        <w:tc>
          <w:tcPr>
            <w:tcW w:w="255" w:type="pct"/>
            <w:vMerge/>
          </w:tcPr>
          <w:p w14:paraId="56F2F328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885" w:type="pct"/>
            <w:vMerge/>
          </w:tcPr>
          <w:p w14:paraId="4167279D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613" w:type="pct"/>
          </w:tcPr>
          <w:p w14:paraId="2D6782F6" w14:textId="77777777" w:rsidR="002628F1" w:rsidRPr="008572F9" w:rsidRDefault="008572F9" w:rsidP="008572F9">
            <w:pPr>
              <w:pStyle w:val="phtablecellleft"/>
            </w:pPr>
            <w:r w:rsidRPr="008572F9">
              <w:t>1</w:t>
            </w:r>
          </w:p>
        </w:tc>
        <w:tc>
          <w:tcPr>
            <w:tcW w:w="816" w:type="pct"/>
          </w:tcPr>
          <w:p w14:paraId="7717D16F" w14:textId="77777777" w:rsidR="002628F1" w:rsidRPr="008572F9" w:rsidRDefault="0032507B" w:rsidP="008572F9">
            <w:pPr>
              <w:pStyle w:val="phtablecellleft"/>
            </w:pPr>
            <w:r w:rsidRPr="008572F9">
              <w:t>Поля отображаются</w:t>
            </w:r>
          </w:p>
        </w:tc>
        <w:tc>
          <w:tcPr>
            <w:tcW w:w="2430" w:type="pct"/>
          </w:tcPr>
          <w:p w14:paraId="67CA86C2" w14:textId="77777777" w:rsidR="002628F1" w:rsidRPr="008572F9" w:rsidRDefault="008572F9" w:rsidP="0032507B">
            <w:pPr>
              <w:pStyle w:val="phtablecellleft"/>
            </w:pPr>
            <w:r w:rsidRPr="008572F9">
              <w:t>По пути</w:t>
            </w:r>
            <w:r w:rsidR="0032507B">
              <w:t>:</w:t>
            </w:r>
            <w:r w:rsidRPr="008572F9">
              <w:t xml:space="preserve"> «Регистратура</w:t>
            </w:r>
            <w:r>
              <w:t xml:space="preserve">/ </w:t>
            </w:r>
            <w:r w:rsidRPr="008572F9">
              <w:t>АРМ Call-центра</w:t>
            </w:r>
            <w:r>
              <w:t xml:space="preserve">/ </w:t>
            </w:r>
            <w:r w:rsidRPr="008572F9">
              <w:t>Запись пациента через Call-центр»</w:t>
            </w:r>
            <w:r w:rsidR="0032507B">
              <w:t>, заполните поля поиска пациента, нажмите на кнопку «Найти», нажмите на ссылку с ФИО пациента,</w:t>
            </w:r>
            <w:r w:rsidRPr="008572F9">
              <w:t xml:space="preserve"> блок </w:t>
            </w:r>
            <w:r w:rsidR="0032507B">
              <w:t>«Расписание и записи пациента»,</w:t>
            </w:r>
            <w:r w:rsidRPr="008572F9">
              <w:t xml:space="preserve"> </w:t>
            </w:r>
            <w:r w:rsidR="0032507B">
              <w:t>вкладка «Вызовы на дом», в</w:t>
            </w:r>
            <w:r w:rsidRPr="008572F9">
              <w:t xml:space="preserve"> блок</w:t>
            </w:r>
            <w:r w:rsidR="0032507B">
              <w:t>е</w:t>
            </w:r>
            <w:r w:rsidRPr="008572F9">
              <w:t xml:space="preserve"> «Регистрация вызовов на дом» </w:t>
            </w:r>
            <w:r w:rsidR="0032507B">
              <w:t xml:space="preserve">выберите пункт </w:t>
            </w:r>
            <w:r w:rsidR="00E07809">
              <w:t>контекстного</w:t>
            </w:r>
            <w:r w:rsidR="0032507B">
              <w:t xml:space="preserve"> меню</w:t>
            </w:r>
            <w:r w:rsidRPr="008572F9">
              <w:t xml:space="preserve"> «Добавить»</w:t>
            </w:r>
            <w:r w:rsidR="0032507B">
              <w:t>,</w:t>
            </w:r>
            <w:r w:rsidRPr="008572F9">
              <w:t xml:space="preserve"> в окне регистрации вызова на дом отображаются кнопка </w:t>
            </w:r>
            <w:r w:rsidRPr="008572F9">
              <w:rPr>
                <w:noProof/>
              </w:rPr>
              <w:drawing>
                <wp:inline distT="0" distB="0" distL="0" distR="0" wp14:anchorId="0273A57D" wp14:editId="29A04E34">
                  <wp:extent cx="209550" cy="209550"/>
                  <wp:effectExtent l="19050" t="19050" r="19050" b="19050"/>
                  <wp:docPr id="100033" name="Рисунок 100033" descr="_scroll_external/attachments/image2025-4-11_16-54-44-015ae8580603884245f21d51a03f1b1d59364d5def1f48267bed9e20bd682a7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4498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72F9">
              <w:t xml:space="preserve"> для поиска участка и МО и следующие поля: «Адрес вызова», «Дом», «Литера дома», «Строение», «Корпус», «Квартира», «Адрес вызова (ручн. ввод)»</w:t>
            </w:r>
          </w:p>
        </w:tc>
      </w:tr>
      <w:tr w:rsidR="0032507B" w:rsidRPr="008572F9" w14:paraId="6A5814C9" w14:textId="77777777" w:rsidTr="0032507B">
        <w:tc>
          <w:tcPr>
            <w:tcW w:w="255" w:type="pct"/>
            <w:vMerge w:val="restart"/>
          </w:tcPr>
          <w:p w14:paraId="32664368" w14:textId="77777777" w:rsidR="002628F1" w:rsidRPr="008572F9" w:rsidRDefault="008572F9" w:rsidP="008572F9">
            <w:pPr>
              <w:pStyle w:val="phtablecellleft"/>
            </w:pPr>
            <w:r w:rsidRPr="008572F9">
              <w:t>13</w:t>
            </w:r>
          </w:p>
        </w:tc>
        <w:tc>
          <w:tcPr>
            <w:tcW w:w="885" w:type="pct"/>
            <w:vMerge w:val="restart"/>
          </w:tcPr>
          <w:p w14:paraId="1834AD4C" w14:textId="77777777" w:rsidR="002628F1" w:rsidRPr="008572F9" w:rsidRDefault="008572F9" w:rsidP="008572F9">
            <w:pPr>
              <w:pStyle w:val="phtablecellleft"/>
            </w:pPr>
            <w:r w:rsidRPr="008572F9">
              <w:t>CCEmpsNotWith</w:t>
            </w:r>
            <w:r w:rsidRPr="008572F9">
              <w:lastRenderedPageBreak/>
              <w:t>Direction</w:t>
            </w:r>
          </w:p>
        </w:tc>
        <w:tc>
          <w:tcPr>
            <w:tcW w:w="613" w:type="pct"/>
          </w:tcPr>
          <w:p w14:paraId="37E8FF26" w14:textId="77777777" w:rsidR="002628F1" w:rsidRPr="008572F9" w:rsidRDefault="008572F9" w:rsidP="008572F9">
            <w:pPr>
              <w:pStyle w:val="phtablecellleft"/>
            </w:pPr>
            <w:r w:rsidRPr="008572F9">
              <w:lastRenderedPageBreak/>
              <w:t>0</w:t>
            </w:r>
          </w:p>
        </w:tc>
        <w:tc>
          <w:tcPr>
            <w:tcW w:w="816" w:type="pct"/>
          </w:tcPr>
          <w:p w14:paraId="009113AC" w14:textId="77777777" w:rsidR="002628F1" w:rsidRPr="008572F9" w:rsidRDefault="008572F9" w:rsidP="008572F9">
            <w:pPr>
              <w:pStyle w:val="phtablecellleft"/>
            </w:pPr>
            <w:r w:rsidRPr="008572F9">
              <w:t xml:space="preserve">Отображать </w:t>
            </w:r>
            <w:r w:rsidRPr="008572F9">
              <w:lastRenderedPageBreak/>
              <w:t>всех врачей</w:t>
            </w:r>
          </w:p>
        </w:tc>
        <w:tc>
          <w:tcPr>
            <w:tcW w:w="2430" w:type="pct"/>
          </w:tcPr>
          <w:p w14:paraId="58AC702B" w14:textId="77777777" w:rsidR="002628F1" w:rsidRPr="008572F9" w:rsidRDefault="008572F9" w:rsidP="0032507B">
            <w:pPr>
              <w:pStyle w:val="phtablecellleft"/>
            </w:pPr>
            <w:r w:rsidRPr="008572F9">
              <w:lastRenderedPageBreak/>
              <w:t>По пути</w:t>
            </w:r>
            <w:r w:rsidR="0032507B">
              <w:t>:</w:t>
            </w:r>
            <w:r w:rsidRPr="008572F9">
              <w:t xml:space="preserve"> «Регистратура</w:t>
            </w:r>
            <w:r>
              <w:t xml:space="preserve">/ </w:t>
            </w:r>
            <w:r w:rsidRPr="008572F9">
              <w:t>АРМ Call-центра</w:t>
            </w:r>
            <w:r>
              <w:t xml:space="preserve">/ </w:t>
            </w:r>
            <w:r w:rsidRPr="008572F9">
              <w:t>Запись пациента через Call-центр»</w:t>
            </w:r>
            <w:r w:rsidR="0032507B">
              <w:t>, заполните</w:t>
            </w:r>
            <w:r w:rsidRPr="008572F9">
              <w:t xml:space="preserve"> поля поиска </w:t>
            </w:r>
            <w:r w:rsidRPr="008572F9">
              <w:lastRenderedPageBreak/>
              <w:t>пациента</w:t>
            </w:r>
            <w:r w:rsidR="0032507B">
              <w:t>, нажмите на кнопку</w:t>
            </w:r>
            <w:r w:rsidRPr="008572F9">
              <w:t xml:space="preserve"> «Найти»</w:t>
            </w:r>
            <w:r w:rsidR="0032507B">
              <w:t>, нажмите на ссылку</w:t>
            </w:r>
            <w:r w:rsidRPr="008572F9">
              <w:t xml:space="preserve"> </w:t>
            </w:r>
            <w:r w:rsidR="0032507B">
              <w:t>с ФИО пациента,</w:t>
            </w:r>
            <w:r w:rsidRPr="008572F9">
              <w:t xml:space="preserve"> </w:t>
            </w:r>
            <w:r w:rsidR="0032507B">
              <w:t xml:space="preserve">в </w:t>
            </w:r>
            <w:r w:rsidRPr="008572F9">
              <w:t>блок</w:t>
            </w:r>
            <w:r w:rsidR="0032507B">
              <w:t>е</w:t>
            </w:r>
            <w:r w:rsidRPr="008572F9">
              <w:t xml:space="preserve"> «Карты пациента» </w:t>
            </w:r>
            <w:r w:rsidR="00E07809">
              <w:t>дважды</w:t>
            </w:r>
            <w:r w:rsidR="0032507B">
              <w:t xml:space="preserve"> нажмите по строке с картой, в</w:t>
            </w:r>
            <w:r w:rsidRPr="008572F9">
              <w:t xml:space="preserve"> блок</w:t>
            </w:r>
            <w:r w:rsidR="0032507B">
              <w:t>е «Запись в расписание» установите</w:t>
            </w:r>
            <w:r w:rsidRPr="008572F9">
              <w:t xml:space="preserve"> флажок «Все врачи»</w:t>
            </w:r>
            <w:r w:rsidR="0032507B">
              <w:t>,</w:t>
            </w:r>
            <w:r w:rsidRPr="008572F9">
              <w:t xml:space="preserve"> в блоке «Запись в расписан</w:t>
            </w:r>
            <w:r w:rsidR="0032507B">
              <w:t>ие» отображаются все врачи</w:t>
            </w:r>
          </w:p>
        </w:tc>
      </w:tr>
      <w:tr w:rsidR="0032507B" w:rsidRPr="008572F9" w14:paraId="7D8C27A8" w14:textId="77777777" w:rsidTr="0032507B">
        <w:tc>
          <w:tcPr>
            <w:tcW w:w="255" w:type="pct"/>
            <w:vMerge/>
          </w:tcPr>
          <w:p w14:paraId="50224F4A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885" w:type="pct"/>
            <w:vMerge/>
          </w:tcPr>
          <w:p w14:paraId="4F48B5C7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613" w:type="pct"/>
          </w:tcPr>
          <w:p w14:paraId="337282B6" w14:textId="77777777" w:rsidR="002628F1" w:rsidRPr="008572F9" w:rsidRDefault="008572F9" w:rsidP="008572F9">
            <w:pPr>
              <w:pStyle w:val="phtablecellleft"/>
            </w:pPr>
            <w:r w:rsidRPr="008572F9">
              <w:t>1</w:t>
            </w:r>
          </w:p>
        </w:tc>
        <w:tc>
          <w:tcPr>
            <w:tcW w:w="816" w:type="pct"/>
          </w:tcPr>
          <w:p w14:paraId="4B0D5DC7" w14:textId="77777777" w:rsidR="002628F1" w:rsidRPr="008572F9" w:rsidRDefault="008572F9" w:rsidP="008572F9">
            <w:pPr>
              <w:pStyle w:val="phtablecellleft"/>
            </w:pPr>
            <w:r w:rsidRPr="008572F9">
              <w:t>Не отображаются врачи с записью только по направлениям</w:t>
            </w:r>
          </w:p>
        </w:tc>
        <w:tc>
          <w:tcPr>
            <w:tcW w:w="2430" w:type="pct"/>
          </w:tcPr>
          <w:p w14:paraId="5AD37714" w14:textId="77777777" w:rsidR="002628F1" w:rsidRPr="008572F9" w:rsidRDefault="008572F9" w:rsidP="0032507B">
            <w:pPr>
              <w:pStyle w:val="phtablecellleft"/>
            </w:pPr>
            <w:r w:rsidRPr="008572F9">
              <w:t>По пути</w:t>
            </w:r>
            <w:r w:rsidR="0032507B">
              <w:t>:</w:t>
            </w:r>
            <w:r w:rsidRPr="008572F9">
              <w:t xml:space="preserve"> «Регистратура</w:t>
            </w:r>
            <w:r>
              <w:t xml:space="preserve">/ </w:t>
            </w:r>
            <w:r w:rsidRPr="008572F9">
              <w:t>АРМ Call-центра</w:t>
            </w:r>
            <w:r>
              <w:t xml:space="preserve">/ </w:t>
            </w:r>
            <w:r w:rsidRPr="008572F9">
              <w:t>Запись пациента через Call-центр»</w:t>
            </w:r>
            <w:r w:rsidR="0032507B">
              <w:t>,</w:t>
            </w:r>
            <w:r w:rsidRPr="008572F9">
              <w:t xml:space="preserve"> заполнит</w:t>
            </w:r>
            <w:r w:rsidR="0032507B">
              <w:t>е поля поиска пациента, нажмите на кнопку</w:t>
            </w:r>
            <w:r w:rsidRPr="008572F9">
              <w:t xml:space="preserve"> «Найти»</w:t>
            </w:r>
            <w:r w:rsidR="0032507B">
              <w:t>, нажмите на ссылку</w:t>
            </w:r>
            <w:r w:rsidRPr="008572F9">
              <w:t xml:space="preserve"> </w:t>
            </w:r>
            <w:r w:rsidR="0032507B">
              <w:t>с ФИО пациента,</w:t>
            </w:r>
            <w:r w:rsidRPr="008572F9">
              <w:t xml:space="preserve"> </w:t>
            </w:r>
            <w:r w:rsidR="0032507B">
              <w:t xml:space="preserve">в </w:t>
            </w:r>
            <w:r w:rsidRPr="008572F9">
              <w:t>блок</w:t>
            </w:r>
            <w:r w:rsidR="0032507B">
              <w:t>е</w:t>
            </w:r>
            <w:r w:rsidRPr="008572F9">
              <w:t xml:space="preserve"> «Карты пациента» </w:t>
            </w:r>
            <w:r w:rsidR="0032507B">
              <w:t>дважды нажмите по</w:t>
            </w:r>
            <w:r w:rsidRPr="008572F9">
              <w:t xml:space="preserve"> строке с картой</w:t>
            </w:r>
            <w:r w:rsidR="0032507B">
              <w:t>, в</w:t>
            </w:r>
            <w:r w:rsidRPr="008572F9">
              <w:t xml:space="preserve"> блок</w:t>
            </w:r>
            <w:r w:rsidR="0032507B">
              <w:t>е «Запись в расписание» установите</w:t>
            </w:r>
            <w:r w:rsidRPr="008572F9">
              <w:t xml:space="preserve"> флажок «Все врачи»</w:t>
            </w:r>
            <w:r w:rsidR="0032507B">
              <w:t>,</w:t>
            </w:r>
            <w:r w:rsidRPr="008572F9">
              <w:t xml:space="preserve"> в блоке «Запись в расписание» отображаются врачи, к которым доступна запись без направления. А также врачи, для записи на прием к которым необходимо действующее направление, и у пациента есть действующее напра</w:t>
            </w:r>
            <w:r w:rsidR="0032507B">
              <w:t>вление на услугу этих врачей и/</w:t>
            </w:r>
            <w:r w:rsidRPr="008572F9">
              <w:t>или в направлении указана специальность, совпадающая со специальностью врача</w:t>
            </w:r>
          </w:p>
        </w:tc>
      </w:tr>
    </w:tbl>
    <w:p w14:paraId="04DA5FBB" w14:textId="77777777" w:rsidR="008F03CF" w:rsidRDefault="008F03CF" w:rsidP="008F03CF">
      <w:pPr>
        <w:pStyle w:val="phnormal"/>
      </w:pPr>
    </w:p>
    <w:p w14:paraId="48973A9C" w14:textId="77777777" w:rsidR="002628F1" w:rsidRPr="008572F9" w:rsidRDefault="008572F9" w:rsidP="008572F9">
      <w:pPr>
        <w:pStyle w:val="phlistitemized1"/>
      </w:pPr>
      <w:r w:rsidRPr="008572F9">
        <w:t xml:space="preserve">нажмите на кнопку </w:t>
      </w:r>
      <w:r>
        <w:t>«</w:t>
      </w:r>
      <w:r w:rsidRPr="008572F9">
        <w:t>ОК</w:t>
      </w:r>
      <w:r>
        <w:t>»</w:t>
      </w:r>
      <w:r w:rsidRPr="008572F9">
        <w:t xml:space="preserve"> для сохранения введенных данных.</w:t>
      </w:r>
      <w:r>
        <w:t xml:space="preserve"> </w:t>
      </w:r>
      <w:r w:rsidRPr="008572F9">
        <w:t>Добавленное ограничение отобразится в списке.</w:t>
      </w:r>
    </w:p>
    <w:p w14:paraId="6CB05CEB" w14:textId="77777777" w:rsidR="002628F1" w:rsidRPr="008572F9" w:rsidRDefault="008572F9">
      <w:pPr>
        <w:pStyle w:val="3"/>
      </w:pPr>
      <w:bookmarkStart w:id="131" w:name="_Toc256000025"/>
      <w:bookmarkStart w:id="132" w:name="scroll-bookmark-43"/>
      <w:bookmarkStart w:id="133" w:name="_Toc204948267"/>
      <w:r w:rsidRPr="008572F9">
        <w:t>Добавление переопределений СО</w:t>
      </w:r>
      <w:bookmarkEnd w:id="131"/>
      <w:bookmarkEnd w:id="132"/>
      <w:bookmarkEnd w:id="133"/>
    </w:p>
    <w:p w14:paraId="44E992F0" w14:textId="77777777" w:rsidR="002628F1" w:rsidRPr="008572F9" w:rsidRDefault="008572F9" w:rsidP="008572F9">
      <w:pPr>
        <w:pStyle w:val="phnormal"/>
      </w:pPr>
      <w:r w:rsidRPr="008572F9">
        <w:t>Для добавления переопределения значения СО выполните следующие действия:</w:t>
      </w:r>
    </w:p>
    <w:p w14:paraId="4FB6ECDC" w14:textId="77777777" w:rsidR="002628F1" w:rsidRPr="008572F9" w:rsidRDefault="008572F9" w:rsidP="008572F9">
      <w:pPr>
        <w:pStyle w:val="phlistitemized1"/>
      </w:pPr>
      <w:r w:rsidRPr="008572F9">
        <w:t xml:space="preserve">в блоке </w:t>
      </w:r>
      <w:r>
        <w:t>«</w:t>
      </w:r>
      <w:r w:rsidRPr="008572F9">
        <w:t>Системные опции</w:t>
      </w:r>
      <w:r>
        <w:t>»</w:t>
      </w:r>
      <w:r w:rsidRPr="008572F9">
        <w:t xml:space="preserve"> выделите настраиваемую СО;</w:t>
      </w:r>
    </w:p>
    <w:p w14:paraId="37A98E70" w14:textId="77777777" w:rsidR="002628F1" w:rsidRPr="008572F9" w:rsidRDefault="008572F9" w:rsidP="008572F9">
      <w:pPr>
        <w:pStyle w:val="phlistitemized1"/>
      </w:pPr>
      <w:r w:rsidRPr="008572F9">
        <w:t xml:space="preserve">в блоке </w:t>
      </w:r>
      <w:r>
        <w:t>«</w:t>
      </w:r>
      <w:r w:rsidRPr="008572F9">
        <w:t>Системные опции: переопределение</w:t>
      </w:r>
      <w:r>
        <w:t>»</w:t>
      </w:r>
      <w:r w:rsidRPr="008572F9">
        <w:t xml:space="preserve"> выберите пункт контекстного меню </w:t>
      </w:r>
      <w:r>
        <w:t>«</w:t>
      </w:r>
      <w:r w:rsidRPr="008572F9">
        <w:t>Добавить</w:t>
      </w:r>
      <w:r>
        <w:t>»</w:t>
      </w:r>
      <w:r w:rsidRPr="008572F9">
        <w:t>. Откроется окно добавления переопределения</w:t>
      </w:r>
      <w:r w:rsidR="008F03CF">
        <w:t xml:space="preserve"> (</w:t>
      </w:r>
      <w:r w:rsidR="008F03CF">
        <w:fldChar w:fldCharType="begin"/>
      </w:r>
      <w:r w:rsidR="008F03CF">
        <w:instrText xml:space="preserve"> REF _Ref202358110 \h </w:instrText>
      </w:r>
      <w:r w:rsidR="008F03CF">
        <w:fldChar w:fldCharType="separate"/>
      </w:r>
      <w:r w:rsidR="00997E3B">
        <w:t>Рисунок </w:t>
      </w:r>
      <w:r w:rsidR="00997E3B">
        <w:rPr>
          <w:noProof/>
        </w:rPr>
        <w:t>27</w:t>
      </w:r>
      <w:r w:rsidR="008F03CF">
        <w:fldChar w:fldCharType="end"/>
      </w:r>
      <w:r w:rsidR="008F03CF">
        <w:t xml:space="preserve">, </w:t>
      </w:r>
      <w:r w:rsidR="008F03CF">
        <w:fldChar w:fldCharType="begin"/>
      </w:r>
      <w:r w:rsidR="008F03CF">
        <w:instrText xml:space="preserve"> REF _Ref202358121 \h </w:instrText>
      </w:r>
      <w:r w:rsidR="008F03CF">
        <w:fldChar w:fldCharType="separate"/>
      </w:r>
      <w:r w:rsidR="00997E3B">
        <w:t>Рисунок </w:t>
      </w:r>
      <w:r w:rsidR="00997E3B">
        <w:rPr>
          <w:noProof/>
        </w:rPr>
        <w:t>28</w:t>
      </w:r>
      <w:r w:rsidR="008F03CF">
        <w:fldChar w:fldCharType="end"/>
      </w:r>
      <w:r w:rsidR="008F03CF">
        <w:t>)</w:t>
      </w:r>
      <w:r w:rsidRPr="008572F9">
        <w:t>;</w:t>
      </w:r>
    </w:p>
    <w:p w14:paraId="7ECA2258" w14:textId="77777777" w:rsidR="002628F1" w:rsidRPr="008572F9" w:rsidRDefault="008572F9" w:rsidP="008572F9">
      <w:pPr>
        <w:pStyle w:val="phfigure"/>
      </w:pPr>
      <w:r w:rsidRPr="008572F9">
        <w:rPr>
          <w:noProof/>
        </w:rPr>
        <w:drawing>
          <wp:inline distT="0" distB="0" distL="0" distR="0" wp14:anchorId="05E4F7AA" wp14:editId="3BFDE5E9">
            <wp:extent cx="4781550" cy="1781175"/>
            <wp:effectExtent l="19050" t="19050" r="19050" b="28575"/>
            <wp:docPr id="100034" name="Рисунок 100034" descr="Окно добавления переопределения для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13672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7811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B948AFF" w14:textId="77777777" w:rsidR="002628F1" w:rsidRPr="008572F9" w:rsidRDefault="006F420A" w:rsidP="008F03CF">
      <w:pPr>
        <w:pStyle w:val="phfiguretitle"/>
      </w:pPr>
      <w:bookmarkStart w:id="134" w:name="_Ref202358110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27</w:t>
      </w:r>
      <w:r w:rsidR="008572F9" w:rsidRPr="008572F9">
        <w:fldChar w:fldCharType="end"/>
      </w:r>
      <w:bookmarkEnd w:id="134"/>
      <w:r w:rsidR="008572F9" w:rsidRPr="008572F9">
        <w:t xml:space="preserve"> </w:t>
      </w:r>
      <w:r w:rsidR="008F03CF">
        <w:t xml:space="preserve">– </w:t>
      </w:r>
      <w:r w:rsidR="008572F9" w:rsidRPr="008572F9">
        <w:t>Окно добавления переопределения для МО</w:t>
      </w:r>
    </w:p>
    <w:p w14:paraId="7CA52A61" w14:textId="77777777" w:rsidR="002628F1" w:rsidRPr="008572F9" w:rsidRDefault="008572F9" w:rsidP="008572F9">
      <w:pPr>
        <w:pStyle w:val="phfigure"/>
      </w:pPr>
      <w:r w:rsidRPr="008572F9">
        <w:rPr>
          <w:noProof/>
        </w:rPr>
        <w:lastRenderedPageBreak/>
        <w:drawing>
          <wp:inline distT="0" distB="0" distL="0" distR="0" wp14:anchorId="1669FB7B" wp14:editId="7AE15D5F">
            <wp:extent cx="4791075" cy="1790700"/>
            <wp:effectExtent l="19050" t="19050" r="28575" b="19050"/>
            <wp:docPr id="100035" name="Рисунок 100035" descr="Окно добавления переопределения для пользов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985174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7907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757D1F5" w14:textId="77777777" w:rsidR="002628F1" w:rsidRPr="008572F9" w:rsidRDefault="006F420A" w:rsidP="008F03CF">
      <w:pPr>
        <w:pStyle w:val="phfiguretitle"/>
      </w:pPr>
      <w:bookmarkStart w:id="135" w:name="_Ref202358121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28</w:t>
      </w:r>
      <w:r w:rsidR="008572F9" w:rsidRPr="008572F9">
        <w:fldChar w:fldCharType="end"/>
      </w:r>
      <w:bookmarkEnd w:id="135"/>
      <w:r w:rsidR="008572F9" w:rsidRPr="008572F9">
        <w:t xml:space="preserve"> </w:t>
      </w:r>
      <w:r w:rsidR="008F03CF">
        <w:t xml:space="preserve">– </w:t>
      </w:r>
      <w:r w:rsidR="008572F9" w:rsidRPr="008572F9">
        <w:t>Окно добавления переопределения для пользователя</w:t>
      </w:r>
    </w:p>
    <w:p w14:paraId="2F1E949F" w14:textId="77777777" w:rsidR="002628F1" w:rsidRPr="008572F9" w:rsidRDefault="008572F9" w:rsidP="008572F9">
      <w:pPr>
        <w:pStyle w:val="phlistitemized1"/>
      </w:pPr>
      <w:r w:rsidRPr="008572F9">
        <w:t>заполните поля согласно таблице ниже</w:t>
      </w:r>
      <w:r w:rsidR="008F03CF">
        <w:t xml:space="preserve"> (</w:t>
      </w:r>
      <w:r w:rsidR="008F03CF">
        <w:fldChar w:fldCharType="begin"/>
      </w:r>
      <w:r w:rsidR="008F03CF">
        <w:instrText xml:space="preserve"> REF _Ref202358135 \h </w:instrText>
      </w:r>
      <w:r w:rsidR="008F03CF">
        <w:fldChar w:fldCharType="separate"/>
      </w:r>
      <w:r w:rsidR="00997E3B">
        <w:rPr>
          <w:spacing w:val="20"/>
        </w:rPr>
        <w:t>Таблица </w:t>
      </w:r>
      <w:r w:rsidR="00997E3B">
        <w:rPr>
          <w:noProof/>
        </w:rPr>
        <w:t>15</w:t>
      </w:r>
      <w:r w:rsidR="008F03CF">
        <w:fldChar w:fldCharType="end"/>
      </w:r>
      <w:r w:rsidR="008F03CF">
        <w:t>)</w:t>
      </w:r>
      <w:r w:rsidRPr="008572F9">
        <w:t>;</w:t>
      </w:r>
    </w:p>
    <w:p w14:paraId="433871D3" w14:textId="77777777" w:rsidR="002628F1" w:rsidRPr="008572F9" w:rsidRDefault="006F420A" w:rsidP="008F03CF">
      <w:pPr>
        <w:pStyle w:val="phtabletitle"/>
      </w:pPr>
      <w:bookmarkStart w:id="136" w:name="_Ref202358135"/>
      <w:r>
        <w:rPr>
          <w:spacing w:val="20"/>
        </w:rPr>
        <w:t>Таблица </w:t>
      </w:r>
      <w:r w:rsidR="008572F9" w:rsidRPr="008572F9">
        <w:fldChar w:fldCharType="begin"/>
      </w:r>
      <w:r w:rsidR="008572F9" w:rsidRPr="008572F9">
        <w:instrText>SEQ Таблица \* ARABIC</w:instrText>
      </w:r>
      <w:r w:rsidR="008572F9" w:rsidRPr="008572F9">
        <w:fldChar w:fldCharType="separate"/>
      </w:r>
      <w:r w:rsidR="00997E3B">
        <w:rPr>
          <w:noProof/>
        </w:rPr>
        <w:t>15</w:t>
      </w:r>
      <w:r w:rsidR="008572F9" w:rsidRPr="008572F9">
        <w:fldChar w:fldCharType="end"/>
      </w:r>
      <w:bookmarkEnd w:id="136"/>
      <w:r w:rsidR="008572F9" w:rsidRPr="008572F9">
        <w:t xml:space="preserve"> </w:t>
      </w:r>
      <w:r w:rsidR="008F03CF">
        <w:t xml:space="preserve">– </w:t>
      </w:r>
      <w:r w:rsidR="008572F9" w:rsidRPr="008572F9">
        <w:t>Описание полей окна добавления переопределения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376"/>
        <w:gridCol w:w="1858"/>
        <w:gridCol w:w="6180"/>
      </w:tblGrid>
      <w:tr w:rsidR="008572F9" w:rsidRPr="008572F9" w14:paraId="3B408988" w14:textId="77777777" w:rsidTr="0032507B">
        <w:trPr>
          <w:tblHeader/>
        </w:trPr>
        <w:tc>
          <w:tcPr>
            <w:tcW w:w="1141" w:type="pct"/>
          </w:tcPr>
          <w:p w14:paraId="6773923A" w14:textId="77777777" w:rsidR="002628F1" w:rsidRPr="008572F9" w:rsidRDefault="008572F9" w:rsidP="008572F9">
            <w:pPr>
              <w:pStyle w:val="phtablecolcaption"/>
            </w:pPr>
            <w:bookmarkStart w:id="137" w:name="scroll-bookmark-44"/>
            <w:r w:rsidRPr="008572F9">
              <w:t>Наименование</w:t>
            </w:r>
            <w:bookmarkEnd w:id="137"/>
            <w:r w:rsidR="0032507B">
              <w:t xml:space="preserve"> поля</w:t>
            </w:r>
          </w:p>
        </w:tc>
        <w:tc>
          <w:tcPr>
            <w:tcW w:w="892" w:type="pct"/>
          </w:tcPr>
          <w:p w14:paraId="57BDAE75" w14:textId="77777777" w:rsidR="002628F1" w:rsidRPr="008572F9" w:rsidRDefault="008572F9" w:rsidP="008572F9">
            <w:pPr>
              <w:pStyle w:val="phtablecolcaption"/>
            </w:pPr>
            <w:r w:rsidRPr="008572F9">
              <w:t>Обязательность</w:t>
            </w:r>
          </w:p>
        </w:tc>
        <w:tc>
          <w:tcPr>
            <w:tcW w:w="2967" w:type="pct"/>
          </w:tcPr>
          <w:p w14:paraId="22DAB438" w14:textId="77777777" w:rsidR="002628F1" w:rsidRPr="008572F9" w:rsidRDefault="008572F9" w:rsidP="008572F9">
            <w:pPr>
              <w:pStyle w:val="phtablecolcaption"/>
            </w:pPr>
            <w:r w:rsidRPr="008572F9">
              <w:t>Пояснение</w:t>
            </w:r>
          </w:p>
        </w:tc>
      </w:tr>
      <w:tr w:rsidR="008F03CF" w:rsidRPr="008572F9" w14:paraId="4204D7AB" w14:textId="77777777" w:rsidTr="0032507B">
        <w:tc>
          <w:tcPr>
            <w:tcW w:w="1141" w:type="pct"/>
          </w:tcPr>
          <w:p w14:paraId="35E9014C" w14:textId="77777777" w:rsidR="008F03CF" w:rsidRPr="008572F9" w:rsidRDefault="008F03CF" w:rsidP="008572F9">
            <w:pPr>
              <w:pStyle w:val="phtablecellleft"/>
            </w:pPr>
            <w:r w:rsidRPr="008572F9">
              <w:t>Уровень переопределения</w:t>
            </w:r>
          </w:p>
        </w:tc>
        <w:tc>
          <w:tcPr>
            <w:tcW w:w="892" w:type="pct"/>
          </w:tcPr>
          <w:p w14:paraId="46E380BF" w14:textId="77777777" w:rsidR="008F03CF" w:rsidRDefault="008F03CF" w:rsidP="008F03CF">
            <w:pPr>
              <w:pStyle w:val="phtablecellcenter"/>
            </w:pPr>
            <w:r w:rsidRPr="001A150A">
              <w:t>✅</w:t>
            </w:r>
          </w:p>
        </w:tc>
        <w:tc>
          <w:tcPr>
            <w:tcW w:w="2967" w:type="pct"/>
          </w:tcPr>
          <w:p w14:paraId="20CF0BCF" w14:textId="77777777" w:rsidR="008F03CF" w:rsidRPr="008572F9" w:rsidRDefault="008F03CF" w:rsidP="008572F9">
            <w:pPr>
              <w:pStyle w:val="phtablecellleft"/>
            </w:pPr>
            <w:r w:rsidRPr="008572F9">
              <w:t>Выберите значение из выпадающего списка. Доступные значения: «Версия/ЛПУ», «Пользователь»</w:t>
            </w:r>
          </w:p>
        </w:tc>
      </w:tr>
      <w:tr w:rsidR="008F03CF" w:rsidRPr="008572F9" w14:paraId="7E7C187F" w14:textId="77777777" w:rsidTr="0032507B">
        <w:tc>
          <w:tcPr>
            <w:tcW w:w="1141" w:type="pct"/>
          </w:tcPr>
          <w:p w14:paraId="4ED2A24C" w14:textId="77777777" w:rsidR="008F03CF" w:rsidRPr="008572F9" w:rsidRDefault="008F03CF" w:rsidP="008572F9">
            <w:pPr>
              <w:pStyle w:val="phtablecellleft"/>
            </w:pPr>
            <w:r w:rsidRPr="008572F9">
              <w:t>ЛПУ</w:t>
            </w:r>
          </w:p>
        </w:tc>
        <w:tc>
          <w:tcPr>
            <w:tcW w:w="892" w:type="pct"/>
          </w:tcPr>
          <w:p w14:paraId="01A91C06" w14:textId="77777777" w:rsidR="008F03CF" w:rsidRDefault="008F03CF" w:rsidP="008F03CF">
            <w:pPr>
              <w:pStyle w:val="phtablecellcenter"/>
            </w:pPr>
            <w:r w:rsidRPr="001A150A">
              <w:t>✅</w:t>
            </w:r>
          </w:p>
        </w:tc>
        <w:tc>
          <w:tcPr>
            <w:tcW w:w="2967" w:type="pct"/>
          </w:tcPr>
          <w:p w14:paraId="4FA4C08F" w14:textId="77777777" w:rsidR="008F03CF" w:rsidRPr="008572F9" w:rsidRDefault="008F03CF" w:rsidP="008572F9">
            <w:pPr>
              <w:pStyle w:val="phtablecellleft"/>
            </w:pPr>
            <w:r w:rsidRPr="008572F9">
              <w:t>Выберите МО, для которой настраивается переопределение, из выпадающего списка</w:t>
            </w:r>
          </w:p>
        </w:tc>
      </w:tr>
      <w:tr w:rsidR="008572F9" w:rsidRPr="008572F9" w14:paraId="1D478CE7" w14:textId="77777777" w:rsidTr="0032507B">
        <w:tc>
          <w:tcPr>
            <w:tcW w:w="1141" w:type="pct"/>
          </w:tcPr>
          <w:p w14:paraId="79C4B0AD" w14:textId="77777777" w:rsidR="002628F1" w:rsidRPr="008572F9" w:rsidRDefault="008572F9" w:rsidP="008572F9">
            <w:pPr>
              <w:pStyle w:val="phtablecellleft"/>
            </w:pPr>
            <w:r w:rsidRPr="008572F9">
              <w:t>Возможно переопределение</w:t>
            </w:r>
          </w:p>
        </w:tc>
        <w:tc>
          <w:tcPr>
            <w:tcW w:w="892" w:type="pct"/>
          </w:tcPr>
          <w:p w14:paraId="09BAD676" w14:textId="77777777" w:rsidR="002628F1" w:rsidRPr="008572F9" w:rsidRDefault="002628F1" w:rsidP="008F03CF">
            <w:pPr>
              <w:pStyle w:val="phtablecellcenter"/>
            </w:pPr>
          </w:p>
        </w:tc>
        <w:tc>
          <w:tcPr>
            <w:tcW w:w="2967" w:type="pct"/>
          </w:tcPr>
          <w:p w14:paraId="5FC218D9" w14:textId="77777777" w:rsidR="002628F1" w:rsidRPr="008572F9" w:rsidRDefault="008572F9" w:rsidP="008572F9">
            <w:pPr>
              <w:pStyle w:val="phtablecellleft"/>
            </w:pPr>
            <w:r w:rsidRPr="008572F9">
              <w:t xml:space="preserve">Установите флажок, если необходима возможность переопределения для уровня «Пользователь». </w:t>
            </w:r>
          </w:p>
          <w:p w14:paraId="34402E93" w14:textId="77777777" w:rsidR="002628F1" w:rsidRPr="008572F9" w:rsidRDefault="008572F9" w:rsidP="0032507B">
            <w:pPr>
              <w:pStyle w:val="phtablecellleft"/>
            </w:pPr>
            <w:r w:rsidRPr="008F03CF">
              <w:rPr>
                <w:spacing w:val="20"/>
              </w:rPr>
              <w:t>Примечание</w:t>
            </w:r>
            <w:r w:rsidRPr="008572F9">
              <w:t xml:space="preserve"> – Флажок отображается, если в поле «Уровень переопределения» выбрано значения «Версия/ЛПУ», так как только для уровня «Версия/ЛПУ» есть переопределение с уровнем «Пользователь»</w:t>
            </w:r>
          </w:p>
        </w:tc>
      </w:tr>
      <w:tr w:rsidR="008572F9" w:rsidRPr="008572F9" w14:paraId="0EB87051" w14:textId="77777777" w:rsidTr="0032507B">
        <w:tc>
          <w:tcPr>
            <w:tcW w:w="1141" w:type="pct"/>
          </w:tcPr>
          <w:p w14:paraId="5CF5490A" w14:textId="77777777" w:rsidR="002628F1" w:rsidRPr="008572F9" w:rsidRDefault="008572F9" w:rsidP="008572F9">
            <w:pPr>
              <w:pStyle w:val="phtablecellleft"/>
            </w:pPr>
            <w:r w:rsidRPr="008572F9">
              <w:t>Пользователь</w:t>
            </w:r>
          </w:p>
        </w:tc>
        <w:tc>
          <w:tcPr>
            <w:tcW w:w="892" w:type="pct"/>
          </w:tcPr>
          <w:p w14:paraId="48FFFDA4" w14:textId="77777777" w:rsidR="002628F1" w:rsidRPr="008572F9" w:rsidRDefault="008F03CF" w:rsidP="008F03CF">
            <w:pPr>
              <w:pStyle w:val="phtablecellcenter"/>
            </w:pPr>
            <w:r>
              <w:t>✅</w:t>
            </w:r>
          </w:p>
        </w:tc>
        <w:tc>
          <w:tcPr>
            <w:tcW w:w="2967" w:type="pct"/>
          </w:tcPr>
          <w:p w14:paraId="1FB263D5" w14:textId="77777777" w:rsidR="002628F1" w:rsidRPr="008572F9" w:rsidRDefault="008572F9" w:rsidP="008572F9">
            <w:pPr>
              <w:pStyle w:val="phtablecellleft"/>
            </w:pPr>
            <w:r w:rsidRPr="008572F9">
              <w:t xml:space="preserve">Выберите пользователя, для которого настраивается переопределение, из справочника «Пользователи системы» с помощью кнопки </w:t>
            </w:r>
            <w:r w:rsidRPr="008572F9">
              <w:rPr>
                <w:noProof/>
              </w:rPr>
              <w:drawing>
                <wp:inline distT="0" distB="0" distL="0" distR="0" wp14:anchorId="32C7EE7D" wp14:editId="3B14F752">
                  <wp:extent cx="190500" cy="201083"/>
                  <wp:effectExtent l="19050" t="19050" r="19050" b="27940"/>
                  <wp:docPr id="100039" name="Рисунок 100039" descr="_scroll_external/other/Открыть справочник-55171fd0b6323586bf8149a7624d74dc8e6342795ddd0ba556ff847293bbd4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3531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1083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72F9">
              <w:t>.</w:t>
            </w:r>
          </w:p>
          <w:p w14:paraId="19ACA165" w14:textId="77777777" w:rsidR="002628F1" w:rsidRPr="008572F9" w:rsidRDefault="008572F9" w:rsidP="0032507B">
            <w:pPr>
              <w:pStyle w:val="phtablecellleft"/>
            </w:pPr>
            <w:r w:rsidRPr="0032507B">
              <w:rPr>
                <w:spacing w:val="20"/>
              </w:rPr>
              <w:t>Примечание</w:t>
            </w:r>
            <w:r w:rsidRPr="008572F9">
              <w:t xml:space="preserve"> – Поле отображается, если в поле «Уровень переопределения» выбрано значения «Пользователь»</w:t>
            </w:r>
          </w:p>
        </w:tc>
      </w:tr>
      <w:tr w:rsidR="008572F9" w:rsidRPr="008572F9" w14:paraId="638DC46A" w14:textId="77777777" w:rsidTr="0032507B">
        <w:tc>
          <w:tcPr>
            <w:tcW w:w="1141" w:type="pct"/>
          </w:tcPr>
          <w:p w14:paraId="54B997FC" w14:textId="77777777" w:rsidR="002628F1" w:rsidRPr="008572F9" w:rsidRDefault="008572F9" w:rsidP="008572F9">
            <w:pPr>
              <w:pStyle w:val="phtablecellleft"/>
            </w:pPr>
            <w:r w:rsidRPr="008572F9">
              <w:t>Значение</w:t>
            </w:r>
          </w:p>
        </w:tc>
        <w:tc>
          <w:tcPr>
            <w:tcW w:w="892" w:type="pct"/>
          </w:tcPr>
          <w:p w14:paraId="6F08801A" w14:textId="77777777" w:rsidR="002628F1" w:rsidRPr="008572F9" w:rsidRDefault="008F03CF" w:rsidP="008F03CF">
            <w:pPr>
              <w:pStyle w:val="phtablecellcenter"/>
            </w:pPr>
            <w:r>
              <w:t>✅</w:t>
            </w:r>
          </w:p>
        </w:tc>
        <w:tc>
          <w:tcPr>
            <w:tcW w:w="2967" w:type="pct"/>
          </w:tcPr>
          <w:p w14:paraId="34275251" w14:textId="77777777" w:rsidR="002628F1" w:rsidRPr="008572F9" w:rsidRDefault="008572F9" w:rsidP="008572F9">
            <w:pPr>
              <w:pStyle w:val="phtablecellleft"/>
            </w:pPr>
            <w:r w:rsidRPr="008572F9">
              <w:t>Введите или выберите из выпадающего списка значение СО. Вариант ввода зависит от наличия у СО ограничения по вводимым значениям</w:t>
            </w:r>
          </w:p>
        </w:tc>
      </w:tr>
    </w:tbl>
    <w:p w14:paraId="50B5124A" w14:textId="77777777" w:rsidR="008F03CF" w:rsidRDefault="008F03CF" w:rsidP="008F03CF">
      <w:pPr>
        <w:pStyle w:val="phnormal"/>
      </w:pPr>
    </w:p>
    <w:p w14:paraId="4D8B7D6B" w14:textId="77777777" w:rsidR="002628F1" w:rsidRPr="008572F9" w:rsidRDefault="008572F9" w:rsidP="008572F9">
      <w:pPr>
        <w:pStyle w:val="phlistitemized1"/>
      </w:pPr>
      <w:r w:rsidRPr="008572F9">
        <w:t xml:space="preserve">нажмите на кнопку </w:t>
      </w:r>
      <w:r>
        <w:t>«</w:t>
      </w:r>
      <w:r w:rsidRPr="008572F9">
        <w:t>ОК</w:t>
      </w:r>
      <w:r>
        <w:t>»</w:t>
      </w:r>
      <w:r w:rsidRPr="008572F9">
        <w:t xml:space="preserve"> для сохранения введенных данных. Добавленный уровень переопределение отобразится в списке. Теперь для выбранной МО (пользователя) будут использоваться другие настройки СО.</w:t>
      </w:r>
    </w:p>
    <w:p w14:paraId="7B575838" w14:textId="77777777" w:rsidR="002628F1" w:rsidRPr="008572F9" w:rsidRDefault="008572F9">
      <w:pPr>
        <w:pStyle w:val="2"/>
      </w:pPr>
      <w:bookmarkStart w:id="138" w:name="_Toc256000026"/>
      <w:bookmarkStart w:id="139" w:name="scroll-bookmark-45"/>
      <w:bookmarkStart w:id="140" w:name="_Toc204948268"/>
      <w:r w:rsidRPr="008572F9">
        <w:lastRenderedPageBreak/>
        <w:t>Настройка справочников</w:t>
      </w:r>
      <w:bookmarkEnd w:id="138"/>
      <w:bookmarkEnd w:id="139"/>
      <w:bookmarkEnd w:id="140"/>
    </w:p>
    <w:p w14:paraId="60E06131" w14:textId="77777777" w:rsidR="002628F1" w:rsidRPr="008572F9" w:rsidRDefault="008572F9">
      <w:pPr>
        <w:pStyle w:val="3"/>
      </w:pPr>
      <w:bookmarkStart w:id="141" w:name="_Toc256000027"/>
      <w:bookmarkStart w:id="142" w:name="scroll-bookmark-46"/>
      <w:bookmarkStart w:id="143" w:name="_Toc204948269"/>
      <w:r w:rsidRPr="008572F9">
        <w:t>Настройка справочника</w:t>
      </w:r>
      <w:r>
        <w:t xml:space="preserve"> «</w:t>
      </w:r>
      <w:r w:rsidRPr="008572F9">
        <w:t>RESULT_CALL</w:t>
      </w:r>
      <w:r>
        <w:t>»</w:t>
      </w:r>
      <w:bookmarkEnd w:id="141"/>
      <w:bookmarkEnd w:id="142"/>
      <w:bookmarkEnd w:id="143"/>
    </w:p>
    <w:p w14:paraId="1AFD7097" w14:textId="77777777" w:rsidR="008F03CF" w:rsidRPr="008572F9" w:rsidRDefault="008F03CF" w:rsidP="008F03CF">
      <w:pPr>
        <w:pStyle w:val="phnormalnotetext"/>
      </w:pPr>
      <w:r w:rsidRPr="008F03CF">
        <w:rPr>
          <w:rStyle w:val="phnormalnote0"/>
        </w:rPr>
        <w:t>Примечание</w:t>
      </w:r>
      <w:r w:rsidRPr="008572F9">
        <w:t xml:space="preserve"> – У администратора, выполняющего настройки, должны быть назначены права на просмотр и все действия в разделе «Результат обзвона».</w:t>
      </w:r>
    </w:p>
    <w:p w14:paraId="07D517E4" w14:textId="77777777" w:rsidR="002628F1" w:rsidRPr="008572F9" w:rsidRDefault="008572F9" w:rsidP="008F03CF">
      <w:pPr>
        <w:pStyle w:val="phlistitemizedtitle"/>
      </w:pPr>
      <w:r w:rsidRPr="008572F9">
        <w:t>Для настройки справочников выполните следующие действия:</w:t>
      </w:r>
    </w:p>
    <w:p w14:paraId="150240CD" w14:textId="77777777" w:rsidR="002628F1" w:rsidRPr="008572F9" w:rsidRDefault="008572F9" w:rsidP="008572F9">
      <w:pPr>
        <w:pStyle w:val="phlistitemized1"/>
      </w:pPr>
      <w:r w:rsidRPr="008572F9">
        <w:t xml:space="preserve">выберите пункт главного меню </w:t>
      </w:r>
      <w:r>
        <w:t>«</w:t>
      </w:r>
      <w:r w:rsidRPr="008572F9">
        <w:t>Система</w:t>
      </w:r>
      <w:r>
        <w:t xml:space="preserve">/ </w:t>
      </w:r>
      <w:r w:rsidRPr="008572F9">
        <w:t>Словари-админ</w:t>
      </w:r>
      <w:r>
        <w:t>»</w:t>
      </w:r>
      <w:r w:rsidRPr="008572F9">
        <w:t>. Откроется форма для настройки словарей</w:t>
      </w:r>
      <w:r w:rsidR="008F03CF">
        <w:t xml:space="preserve"> (</w:t>
      </w:r>
      <w:r w:rsidR="008F03CF">
        <w:fldChar w:fldCharType="begin"/>
      </w:r>
      <w:r w:rsidR="008F03CF">
        <w:instrText xml:space="preserve"> REF _Ref202358246 \h </w:instrText>
      </w:r>
      <w:r w:rsidR="008F03CF">
        <w:fldChar w:fldCharType="separate"/>
      </w:r>
      <w:r w:rsidR="00997E3B">
        <w:t>Рисунок </w:t>
      </w:r>
      <w:r w:rsidR="00997E3B">
        <w:rPr>
          <w:noProof/>
        </w:rPr>
        <w:t>29</w:t>
      </w:r>
      <w:r w:rsidR="008F03CF">
        <w:fldChar w:fldCharType="end"/>
      </w:r>
      <w:r w:rsidR="008F03CF">
        <w:t>)</w:t>
      </w:r>
      <w:r w:rsidRPr="008572F9">
        <w:t>;</w:t>
      </w:r>
    </w:p>
    <w:p w14:paraId="127CAA14" w14:textId="77777777" w:rsidR="002628F1" w:rsidRPr="008572F9" w:rsidRDefault="008572F9" w:rsidP="008572F9">
      <w:pPr>
        <w:pStyle w:val="phfigure"/>
      </w:pPr>
      <w:r w:rsidRPr="008572F9">
        <w:rPr>
          <w:noProof/>
        </w:rPr>
        <w:drawing>
          <wp:inline distT="0" distB="0" distL="0" distR="0" wp14:anchorId="2E60CA53" wp14:editId="523E9B35">
            <wp:extent cx="6295390" cy="3613330"/>
            <wp:effectExtent l="19050" t="19050" r="10160" b="25400"/>
            <wp:docPr id="100041" name="Рисунок 100041" descr="Форма настройки слова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352156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61333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3957E2E" w14:textId="77777777" w:rsidR="002628F1" w:rsidRPr="008572F9" w:rsidRDefault="006F420A" w:rsidP="008F03CF">
      <w:pPr>
        <w:pStyle w:val="phfiguretitle"/>
      </w:pPr>
      <w:bookmarkStart w:id="144" w:name="_Ref202358246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29</w:t>
      </w:r>
      <w:r w:rsidR="008572F9" w:rsidRPr="008572F9">
        <w:fldChar w:fldCharType="end"/>
      </w:r>
      <w:bookmarkEnd w:id="144"/>
      <w:r w:rsidR="008572F9" w:rsidRPr="008572F9">
        <w:t xml:space="preserve"> </w:t>
      </w:r>
      <w:r w:rsidR="008F03CF">
        <w:t xml:space="preserve">– </w:t>
      </w:r>
      <w:r w:rsidR="008572F9" w:rsidRPr="008572F9">
        <w:t xml:space="preserve">Форма </w:t>
      </w:r>
      <w:r w:rsidR="008F03CF" w:rsidRPr="008572F9">
        <w:t>для настройки словарей</w:t>
      </w:r>
    </w:p>
    <w:p w14:paraId="29169E67" w14:textId="77777777" w:rsidR="002628F1" w:rsidRPr="008572F9" w:rsidRDefault="008572F9" w:rsidP="008572F9">
      <w:pPr>
        <w:pStyle w:val="phlistitemized1"/>
      </w:pPr>
      <w:r w:rsidRPr="008572F9">
        <w:t xml:space="preserve">в блоке </w:t>
      </w:r>
      <w:r>
        <w:t>«</w:t>
      </w:r>
      <w:r w:rsidRPr="008572F9">
        <w:t>Словари-админ</w:t>
      </w:r>
      <w:r>
        <w:t xml:space="preserve">» </w:t>
      </w:r>
      <w:r w:rsidRPr="008572F9">
        <w:t xml:space="preserve">найдите словарь с кодом </w:t>
      </w:r>
      <w:r>
        <w:t>«</w:t>
      </w:r>
      <w:r w:rsidRPr="008572F9">
        <w:t>PAYMENT_KIND</w:t>
      </w:r>
      <w:r>
        <w:t>»</w:t>
      </w:r>
      <w:r w:rsidRPr="008572F9">
        <w:t>, используя панель фильтрации;</w:t>
      </w:r>
    </w:p>
    <w:p w14:paraId="63C79A46" w14:textId="77777777" w:rsidR="002628F1" w:rsidRPr="008572F9" w:rsidRDefault="008572F9" w:rsidP="008572F9">
      <w:pPr>
        <w:pStyle w:val="phlistitemized1"/>
      </w:pPr>
      <w:r w:rsidRPr="008572F9">
        <w:t xml:space="preserve">нажмите на код или наименование найденного словаря. Откроется окно справочника </w:t>
      </w:r>
      <w:r>
        <w:t>«</w:t>
      </w:r>
      <w:r w:rsidRPr="008572F9">
        <w:t>Результат обзвона</w:t>
      </w:r>
      <w:r>
        <w:t>»</w:t>
      </w:r>
      <w:r w:rsidR="008F03CF">
        <w:t xml:space="preserve"> (</w:t>
      </w:r>
      <w:r w:rsidR="008F03CF">
        <w:fldChar w:fldCharType="begin"/>
      </w:r>
      <w:r w:rsidR="008F03CF">
        <w:instrText xml:space="preserve"> REF _Ref202358265 \h </w:instrText>
      </w:r>
      <w:r w:rsidR="008F03CF">
        <w:fldChar w:fldCharType="separate"/>
      </w:r>
      <w:r w:rsidR="00997E3B">
        <w:t>Рисунок </w:t>
      </w:r>
      <w:r w:rsidR="00997E3B">
        <w:rPr>
          <w:noProof/>
        </w:rPr>
        <w:t>30</w:t>
      </w:r>
      <w:r w:rsidR="008F03CF">
        <w:fldChar w:fldCharType="end"/>
      </w:r>
      <w:r w:rsidR="008F03CF">
        <w:t>)</w:t>
      </w:r>
      <w:r w:rsidRPr="008572F9">
        <w:t>;</w:t>
      </w:r>
    </w:p>
    <w:p w14:paraId="7B766CDB" w14:textId="77777777" w:rsidR="002628F1" w:rsidRPr="008572F9" w:rsidRDefault="008572F9" w:rsidP="008572F9">
      <w:pPr>
        <w:pStyle w:val="phfigure"/>
      </w:pPr>
      <w:r w:rsidRPr="008572F9">
        <w:rPr>
          <w:noProof/>
        </w:rPr>
        <w:lastRenderedPageBreak/>
        <w:drawing>
          <wp:inline distT="0" distB="0" distL="0" distR="0" wp14:anchorId="46D51DEA" wp14:editId="78E975CB">
            <wp:extent cx="6162675" cy="3581400"/>
            <wp:effectExtent l="19050" t="19050" r="28575" b="19050"/>
            <wp:docPr id="100042" name="Рисунок 100042" descr="Окно настройки результатов обзв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331571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35814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93B1050" w14:textId="77777777" w:rsidR="002628F1" w:rsidRPr="008572F9" w:rsidRDefault="006F420A" w:rsidP="008F03CF">
      <w:pPr>
        <w:pStyle w:val="phfiguretitle"/>
      </w:pPr>
      <w:bookmarkStart w:id="145" w:name="_Ref202358265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30</w:t>
      </w:r>
      <w:r w:rsidR="008572F9" w:rsidRPr="008572F9">
        <w:fldChar w:fldCharType="end"/>
      </w:r>
      <w:bookmarkEnd w:id="145"/>
      <w:r w:rsidR="008F03CF">
        <w:t xml:space="preserve"> –</w:t>
      </w:r>
      <w:r w:rsidR="008572F9" w:rsidRPr="008572F9">
        <w:t xml:space="preserve"> Окно </w:t>
      </w:r>
      <w:r w:rsidR="008F03CF" w:rsidRPr="008572F9">
        <w:t xml:space="preserve">справочника </w:t>
      </w:r>
      <w:r w:rsidR="008F03CF">
        <w:t>«</w:t>
      </w:r>
      <w:r w:rsidR="008F03CF" w:rsidRPr="008572F9">
        <w:t>Результат обзвона</w:t>
      </w:r>
      <w:r w:rsidR="008F03CF">
        <w:t>»</w:t>
      </w:r>
    </w:p>
    <w:p w14:paraId="39ED7F31" w14:textId="77777777" w:rsidR="002628F1" w:rsidRPr="008572F9" w:rsidRDefault="008572F9" w:rsidP="008572F9">
      <w:pPr>
        <w:pStyle w:val="phlistitemized1"/>
      </w:pPr>
      <w:r w:rsidRPr="008572F9">
        <w:t>проверьте значения справочника согласно таблице ниже</w:t>
      </w:r>
      <w:r w:rsidR="008F03CF">
        <w:t xml:space="preserve"> (</w:t>
      </w:r>
      <w:r w:rsidR="008F03CF">
        <w:fldChar w:fldCharType="begin"/>
      </w:r>
      <w:r w:rsidR="008F03CF">
        <w:instrText xml:space="preserve"> REF _Ref202358286 \h </w:instrText>
      </w:r>
      <w:r w:rsidR="008F03CF">
        <w:fldChar w:fldCharType="separate"/>
      </w:r>
      <w:r w:rsidR="00997E3B">
        <w:rPr>
          <w:spacing w:val="20"/>
        </w:rPr>
        <w:t>Таблица </w:t>
      </w:r>
      <w:r w:rsidR="00997E3B">
        <w:rPr>
          <w:noProof/>
        </w:rPr>
        <w:t>16</w:t>
      </w:r>
      <w:r w:rsidR="008F03CF">
        <w:fldChar w:fldCharType="end"/>
      </w:r>
      <w:r w:rsidR="008F03CF">
        <w:t>)</w:t>
      </w:r>
      <w:r w:rsidRPr="008572F9">
        <w:t>.</w:t>
      </w:r>
    </w:p>
    <w:p w14:paraId="67354221" w14:textId="77777777" w:rsidR="002628F1" w:rsidRPr="008572F9" w:rsidRDefault="006F420A" w:rsidP="008F03CF">
      <w:pPr>
        <w:pStyle w:val="phtabletitle"/>
      </w:pPr>
      <w:bookmarkStart w:id="146" w:name="_Ref202358286"/>
      <w:r>
        <w:rPr>
          <w:spacing w:val="20"/>
        </w:rPr>
        <w:t>Таблица </w:t>
      </w:r>
      <w:r w:rsidR="008572F9" w:rsidRPr="008572F9">
        <w:fldChar w:fldCharType="begin"/>
      </w:r>
      <w:r w:rsidR="008572F9" w:rsidRPr="008572F9">
        <w:instrText>SEQ Таблица \* ARABIC</w:instrText>
      </w:r>
      <w:r w:rsidR="008572F9" w:rsidRPr="008572F9">
        <w:fldChar w:fldCharType="separate"/>
      </w:r>
      <w:r w:rsidR="00997E3B">
        <w:rPr>
          <w:noProof/>
        </w:rPr>
        <w:t>16</w:t>
      </w:r>
      <w:r w:rsidR="008572F9" w:rsidRPr="008572F9">
        <w:fldChar w:fldCharType="end"/>
      </w:r>
      <w:bookmarkEnd w:id="146"/>
      <w:r w:rsidR="008572F9" w:rsidRPr="008572F9">
        <w:t xml:space="preserve"> </w:t>
      </w:r>
      <w:r w:rsidR="008F03CF">
        <w:t xml:space="preserve">– </w:t>
      </w:r>
      <w:r w:rsidR="008572F9" w:rsidRPr="008572F9">
        <w:t xml:space="preserve">Список значений справочника </w:t>
      </w:r>
      <w:r w:rsidR="008572F9">
        <w:t>«</w:t>
      </w:r>
      <w:r w:rsidR="008572F9" w:rsidRPr="008572F9">
        <w:t>Результат обзвона</w:t>
      </w:r>
      <w:r w:rsidR="008572F9">
        <w:t>»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075"/>
        <w:gridCol w:w="3757"/>
        <w:gridCol w:w="2791"/>
        <w:gridCol w:w="2791"/>
      </w:tblGrid>
      <w:tr w:rsidR="008572F9" w:rsidRPr="008572F9" w14:paraId="666A6F0D" w14:textId="77777777" w:rsidTr="00084D54">
        <w:trPr>
          <w:tblHeader/>
        </w:trPr>
        <w:tc>
          <w:tcPr>
            <w:tcW w:w="516" w:type="pct"/>
          </w:tcPr>
          <w:p w14:paraId="0136E933" w14:textId="77777777" w:rsidR="002628F1" w:rsidRPr="008572F9" w:rsidRDefault="008572F9" w:rsidP="008572F9">
            <w:pPr>
              <w:pStyle w:val="phtablecolcaption"/>
            </w:pPr>
            <w:bookmarkStart w:id="147" w:name="scroll-bookmark-47"/>
            <w:r w:rsidRPr="008572F9">
              <w:t>Код</w:t>
            </w:r>
            <w:bookmarkEnd w:id="147"/>
          </w:p>
        </w:tc>
        <w:tc>
          <w:tcPr>
            <w:tcW w:w="1804" w:type="pct"/>
          </w:tcPr>
          <w:p w14:paraId="329CEAA6" w14:textId="77777777" w:rsidR="002628F1" w:rsidRPr="008572F9" w:rsidRDefault="008572F9" w:rsidP="008572F9">
            <w:pPr>
              <w:pStyle w:val="phtablecolcaption"/>
            </w:pPr>
            <w:r w:rsidRPr="008572F9">
              <w:t>Наименование</w:t>
            </w:r>
          </w:p>
        </w:tc>
        <w:tc>
          <w:tcPr>
            <w:tcW w:w="1340" w:type="pct"/>
          </w:tcPr>
          <w:p w14:paraId="48E2A0B9" w14:textId="77777777" w:rsidR="002628F1" w:rsidRPr="008572F9" w:rsidRDefault="008572F9" w:rsidP="008572F9">
            <w:pPr>
              <w:pStyle w:val="phtablecolcaption"/>
            </w:pPr>
            <w:r w:rsidRPr="008572F9">
              <w:t>Результат (Тип)</w:t>
            </w:r>
          </w:p>
        </w:tc>
        <w:tc>
          <w:tcPr>
            <w:tcW w:w="1340" w:type="pct"/>
          </w:tcPr>
          <w:p w14:paraId="393CA3F3" w14:textId="77777777" w:rsidR="002628F1" w:rsidRPr="008572F9" w:rsidRDefault="008572F9" w:rsidP="008572F9">
            <w:pPr>
              <w:pStyle w:val="phtablecolcaption"/>
            </w:pPr>
            <w:r w:rsidRPr="008572F9">
              <w:t>Завершает обзвон</w:t>
            </w:r>
          </w:p>
        </w:tc>
      </w:tr>
      <w:tr w:rsidR="008572F9" w:rsidRPr="008572F9" w14:paraId="2470C3B7" w14:textId="77777777" w:rsidTr="00084D54">
        <w:tc>
          <w:tcPr>
            <w:tcW w:w="516" w:type="pct"/>
          </w:tcPr>
          <w:p w14:paraId="1C333465" w14:textId="77777777" w:rsidR="002628F1" w:rsidRPr="008572F9" w:rsidRDefault="008572F9" w:rsidP="008572F9">
            <w:pPr>
              <w:pStyle w:val="phtablecellleft"/>
            </w:pPr>
            <w:r w:rsidRPr="008572F9">
              <w:t>1</w:t>
            </w:r>
          </w:p>
        </w:tc>
        <w:tc>
          <w:tcPr>
            <w:tcW w:w="1804" w:type="pct"/>
          </w:tcPr>
          <w:p w14:paraId="736DC507" w14:textId="77777777" w:rsidR="002628F1" w:rsidRPr="008572F9" w:rsidRDefault="008572F9" w:rsidP="008572F9">
            <w:pPr>
              <w:pStyle w:val="phtablecellleft"/>
            </w:pPr>
            <w:r w:rsidRPr="008572F9">
              <w:t>Звонок состоялся</w:t>
            </w:r>
          </w:p>
        </w:tc>
        <w:tc>
          <w:tcPr>
            <w:tcW w:w="1340" w:type="pct"/>
          </w:tcPr>
          <w:p w14:paraId="552CA28A" w14:textId="77777777" w:rsidR="002628F1" w:rsidRPr="008572F9" w:rsidRDefault="008572F9" w:rsidP="008572F9">
            <w:pPr>
              <w:pStyle w:val="phtablecellleft"/>
            </w:pPr>
            <w:r w:rsidRPr="008572F9">
              <w:t>0</w:t>
            </w:r>
          </w:p>
        </w:tc>
        <w:tc>
          <w:tcPr>
            <w:tcW w:w="1340" w:type="pct"/>
          </w:tcPr>
          <w:p w14:paraId="2C6471DC" w14:textId="77777777" w:rsidR="002628F1" w:rsidRPr="008572F9" w:rsidRDefault="008572F9" w:rsidP="008572F9">
            <w:pPr>
              <w:pStyle w:val="phtablecellleft"/>
            </w:pPr>
            <w:r w:rsidRPr="008572F9">
              <w:t>1</w:t>
            </w:r>
          </w:p>
        </w:tc>
      </w:tr>
      <w:tr w:rsidR="008572F9" w:rsidRPr="008572F9" w14:paraId="50C70A4E" w14:textId="77777777" w:rsidTr="00084D54">
        <w:tc>
          <w:tcPr>
            <w:tcW w:w="516" w:type="pct"/>
          </w:tcPr>
          <w:p w14:paraId="1510FF34" w14:textId="77777777" w:rsidR="002628F1" w:rsidRPr="008572F9" w:rsidRDefault="008572F9" w:rsidP="008572F9">
            <w:pPr>
              <w:pStyle w:val="phtablecellleft"/>
            </w:pPr>
            <w:r w:rsidRPr="008572F9">
              <w:t>2</w:t>
            </w:r>
          </w:p>
        </w:tc>
        <w:tc>
          <w:tcPr>
            <w:tcW w:w="1804" w:type="pct"/>
          </w:tcPr>
          <w:p w14:paraId="481B1873" w14:textId="77777777" w:rsidR="002628F1" w:rsidRPr="008572F9" w:rsidRDefault="008572F9" w:rsidP="008572F9">
            <w:pPr>
              <w:pStyle w:val="phtablecellleft"/>
            </w:pPr>
            <w:r w:rsidRPr="008572F9">
              <w:t>Запись подтверждена</w:t>
            </w:r>
          </w:p>
        </w:tc>
        <w:tc>
          <w:tcPr>
            <w:tcW w:w="1340" w:type="pct"/>
          </w:tcPr>
          <w:p w14:paraId="5285D436" w14:textId="77777777" w:rsidR="002628F1" w:rsidRPr="008572F9" w:rsidRDefault="008572F9" w:rsidP="008572F9">
            <w:pPr>
              <w:pStyle w:val="phtablecellleft"/>
            </w:pPr>
            <w:r w:rsidRPr="008572F9">
              <w:t>1</w:t>
            </w:r>
          </w:p>
        </w:tc>
        <w:tc>
          <w:tcPr>
            <w:tcW w:w="1340" w:type="pct"/>
          </w:tcPr>
          <w:p w14:paraId="732AECB0" w14:textId="77777777" w:rsidR="002628F1" w:rsidRPr="008572F9" w:rsidRDefault="008572F9" w:rsidP="008572F9">
            <w:pPr>
              <w:pStyle w:val="phtablecellleft"/>
            </w:pPr>
            <w:r w:rsidRPr="008572F9">
              <w:t>1</w:t>
            </w:r>
          </w:p>
        </w:tc>
      </w:tr>
      <w:tr w:rsidR="008572F9" w:rsidRPr="008572F9" w14:paraId="5A64F5D7" w14:textId="77777777" w:rsidTr="00084D54">
        <w:tc>
          <w:tcPr>
            <w:tcW w:w="516" w:type="pct"/>
          </w:tcPr>
          <w:p w14:paraId="7EE3419A" w14:textId="77777777" w:rsidR="002628F1" w:rsidRPr="008572F9" w:rsidRDefault="008572F9" w:rsidP="008572F9">
            <w:pPr>
              <w:pStyle w:val="phtablecellleft"/>
            </w:pPr>
            <w:r w:rsidRPr="008572F9">
              <w:t>3</w:t>
            </w:r>
          </w:p>
        </w:tc>
        <w:tc>
          <w:tcPr>
            <w:tcW w:w="1804" w:type="pct"/>
          </w:tcPr>
          <w:p w14:paraId="6F58A708" w14:textId="77777777" w:rsidR="002628F1" w:rsidRPr="008572F9" w:rsidRDefault="008572F9" w:rsidP="008572F9">
            <w:pPr>
              <w:pStyle w:val="phtablecellleft"/>
            </w:pPr>
            <w:r w:rsidRPr="008572F9">
              <w:t>Вызываемый номер занят</w:t>
            </w:r>
          </w:p>
        </w:tc>
        <w:tc>
          <w:tcPr>
            <w:tcW w:w="1340" w:type="pct"/>
          </w:tcPr>
          <w:p w14:paraId="370CC1F0" w14:textId="77777777" w:rsidR="002628F1" w:rsidRPr="008572F9" w:rsidRDefault="008572F9" w:rsidP="008572F9">
            <w:pPr>
              <w:pStyle w:val="phtablecellleft"/>
            </w:pPr>
            <w:r w:rsidRPr="008572F9">
              <w:t>0</w:t>
            </w:r>
          </w:p>
        </w:tc>
        <w:tc>
          <w:tcPr>
            <w:tcW w:w="1340" w:type="pct"/>
          </w:tcPr>
          <w:p w14:paraId="7F78DA8B" w14:textId="77777777" w:rsidR="002628F1" w:rsidRPr="008572F9" w:rsidRDefault="008572F9" w:rsidP="008572F9">
            <w:pPr>
              <w:pStyle w:val="phtablecellleft"/>
            </w:pPr>
            <w:r w:rsidRPr="008572F9">
              <w:t>0</w:t>
            </w:r>
          </w:p>
        </w:tc>
      </w:tr>
      <w:tr w:rsidR="008572F9" w:rsidRPr="008572F9" w14:paraId="0669312A" w14:textId="77777777" w:rsidTr="00084D54">
        <w:tc>
          <w:tcPr>
            <w:tcW w:w="516" w:type="pct"/>
          </w:tcPr>
          <w:p w14:paraId="6E380FF2" w14:textId="77777777" w:rsidR="002628F1" w:rsidRPr="008572F9" w:rsidRDefault="008572F9" w:rsidP="008572F9">
            <w:pPr>
              <w:pStyle w:val="phtablecellleft"/>
            </w:pPr>
            <w:r w:rsidRPr="008572F9">
              <w:t>4</w:t>
            </w:r>
          </w:p>
        </w:tc>
        <w:tc>
          <w:tcPr>
            <w:tcW w:w="1804" w:type="pct"/>
          </w:tcPr>
          <w:p w14:paraId="77C8A4C2" w14:textId="77777777" w:rsidR="002628F1" w:rsidRPr="008572F9" w:rsidRDefault="008572F9" w:rsidP="008572F9">
            <w:pPr>
              <w:pStyle w:val="phtablecellleft"/>
            </w:pPr>
            <w:r w:rsidRPr="008572F9">
              <w:t>Вызываемый номер не отвечает</w:t>
            </w:r>
          </w:p>
        </w:tc>
        <w:tc>
          <w:tcPr>
            <w:tcW w:w="1340" w:type="pct"/>
          </w:tcPr>
          <w:p w14:paraId="67658B67" w14:textId="77777777" w:rsidR="002628F1" w:rsidRPr="008572F9" w:rsidRDefault="008572F9" w:rsidP="008572F9">
            <w:pPr>
              <w:pStyle w:val="phtablecellleft"/>
            </w:pPr>
            <w:r w:rsidRPr="008572F9">
              <w:t>0</w:t>
            </w:r>
          </w:p>
        </w:tc>
        <w:tc>
          <w:tcPr>
            <w:tcW w:w="1340" w:type="pct"/>
          </w:tcPr>
          <w:p w14:paraId="3DA1E208" w14:textId="77777777" w:rsidR="002628F1" w:rsidRPr="008572F9" w:rsidRDefault="008572F9" w:rsidP="008572F9">
            <w:pPr>
              <w:pStyle w:val="phtablecellleft"/>
            </w:pPr>
            <w:r w:rsidRPr="008572F9">
              <w:t>0</w:t>
            </w:r>
          </w:p>
        </w:tc>
      </w:tr>
      <w:tr w:rsidR="008572F9" w:rsidRPr="008572F9" w14:paraId="29816BD3" w14:textId="77777777" w:rsidTr="00084D54">
        <w:tc>
          <w:tcPr>
            <w:tcW w:w="516" w:type="pct"/>
          </w:tcPr>
          <w:p w14:paraId="0C8FCD16" w14:textId="77777777" w:rsidR="002628F1" w:rsidRPr="008572F9" w:rsidRDefault="008572F9" w:rsidP="008572F9">
            <w:pPr>
              <w:pStyle w:val="phtablecellleft"/>
            </w:pPr>
            <w:r w:rsidRPr="008572F9">
              <w:t>5</w:t>
            </w:r>
          </w:p>
        </w:tc>
        <w:tc>
          <w:tcPr>
            <w:tcW w:w="1804" w:type="pct"/>
          </w:tcPr>
          <w:p w14:paraId="03BB7AA5" w14:textId="77777777" w:rsidR="002628F1" w:rsidRPr="008572F9" w:rsidRDefault="008572F9" w:rsidP="008572F9">
            <w:pPr>
              <w:pStyle w:val="phtablecellleft"/>
            </w:pPr>
            <w:r w:rsidRPr="008572F9">
              <w:t>Перезвонить</w:t>
            </w:r>
          </w:p>
        </w:tc>
        <w:tc>
          <w:tcPr>
            <w:tcW w:w="1340" w:type="pct"/>
          </w:tcPr>
          <w:p w14:paraId="4A5CC184" w14:textId="77777777" w:rsidR="002628F1" w:rsidRPr="008572F9" w:rsidRDefault="008572F9" w:rsidP="008572F9">
            <w:pPr>
              <w:pStyle w:val="phtablecellleft"/>
            </w:pPr>
            <w:r w:rsidRPr="008572F9">
              <w:t>1</w:t>
            </w:r>
          </w:p>
        </w:tc>
        <w:tc>
          <w:tcPr>
            <w:tcW w:w="1340" w:type="pct"/>
          </w:tcPr>
          <w:p w14:paraId="6378B9EC" w14:textId="77777777" w:rsidR="002628F1" w:rsidRPr="008572F9" w:rsidRDefault="008572F9" w:rsidP="008572F9">
            <w:pPr>
              <w:pStyle w:val="phtablecellleft"/>
            </w:pPr>
            <w:r w:rsidRPr="008572F9">
              <w:t>0</w:t>
            </w:r>
          </w:p>
        </w:tc>
      </w:tr>
      <w:tr w:rsidR="008572F9" w:rsidRPr="008572F9" w14:paraId="20D4D009" w14:textId="77777777" w:rsidTr="00084D54">
        <w:tc>
          <w:tcPr>
            <w:tcW w:w="516" w:type="pct"/>
          </w:tcPr>
          <w:p w14:paraId="6512565E" w14:textId="77777777" w:rsidR="002628F1" w:rsidRPr="008572F9" w:rsidRDefault="008572F9" w:rsidP="008572F9">
            <w:pPr>
              <w:pStyle w:val="phtablecellleft"/>
            </w:pPr>
            <w:r w:rsidRPr="008572F9">
              <w:t>6</w:t>
            </w:r>
          </w:p>
        </w:tc>
        <w:tc>
          <w:tcPr>
            <w:tcW w:w="1804" w:type="pct"/>
          </w:tcPr>
          <w:p w14:paraId="0B883064" w14:textId="77777777" w:rsidR="002628F1" w:rsidRPr="008572F9" w:rsidRDefault="008572F9" w:rsidP="008572F9">
            <w:pPr>
              <w:pStyle w:val="phtablecellleft"/>
            </w:pPr>
            <w:r w:rsidRPr="008572F9">
              <w:t>Запись отменена</w:t>
            </w:r>
          </w:p>
        </w:tc>
        <w:tc>
          <w:tcPr>
            <w:tcW w:w="1340" w:type="pct"/>
          </w:tcPr>
          <w:p w14:paraId="02B51073" w14:textId="77777777" w:rsidR="002628F1" w:rsidRPr="008572F9" w:rsidRDefault="008572F9" w:rsidP="008572F9">
            <w:pPr>
              <w:pStyle w:val="phtablecellleft"/>
            </w:pPr>
            <w:r w:rsidRPr="008572F9">
              <w:t>1</w:t>
            </w:r>
          </w:p>
        </w:tc>
        <w:tc>
          <w:tcPr>
            <w:tcW w:w="1340" w:type="pct"/>
          </w:tcPr>
          <w:p w14:paraId="7744AE04" w14:textId="77777777" w:rsidR="002628F1" w:rsidRPr="008572F9" w:rsidRDefault="008572F9" w:rsidP="008572F9">
            <w:pPr>
              <w:pStyle w:val="phtablecellleft"/>
            </w:pPr>
            <w:r w:rsidRPr="008572F9">
              <w:t>1</w:t>
            </w:r>
          </w:p>
        </w:tc>
      </w:tr>
      <w:tr w:rsidR="008572F9" w:rsidRPr="008572F9" w14:paraId="3A91FFB8" w14:textId="77777777" w:rsidTr="00084D54">
        <w:tc>
          <w:tcPr>
            <w:tcW w:w="516" w:type="pct"/>
          </w:tcPr>
          <w:p w14:paraId="1F3DA823" w14:textId="77777777" w:rsidR="002628F1" w:rsidRPr="008572F9" w:rsidRDefault="008572F9" w:rsidP="008572F9">
            <w:pPr>
              <w:pStyle w:val="phtablecellleft"/>
            </w:pPr>
            <w:r w:rsidRPr="008572F9">
              <w:t>7</w:t>
            </w:r>
          </w:p>
        </w:tc>
        <w:tc>
          <w:tcPr>
            <w:tcW w:w="1804" w:type="pct"/>
          </w:tcPr>
          <w:p w14:paraId="1B680967" w14:textId="77777777" w:rsidR="002628F1" w:rsidRPr="008572F9" w:rsidRDefault="008572F9" w:rsidP="008572F9">
            <w:pPr>
              <w:pStyle w:val="phtablecellleft"/>
            </w:pPr>
            <w:r w:rsidRPr="008572F9">
              <w:t>Абонент недоступен</w:t>
            </w:r>
          </w:p>
        </w:tc>
        <w:tc>
          <w:tcPr>
            <w:tcW w:w="1340" w:type="pct"/>
          </w:tcPr>
          <w:p w14:paraId="013D8139" w14:textId="77777777" w:rsidR="002628F1" w:rsidRPr="008572F9" w:rsidRDefault="008572F9" w:rsidP="008572F9">
            <w:pPr>
              <w:pStyle w:val="phtablecellleft"/>
            </w:pPr>
            <w:r w:rsidRPr="008572F9">
              <w:t>0</w:t>
            </w:r>
          </w:p>
        </w:tc>
        <w:tc>
          <w:tcPr>
            <w:tcW w:w="1340" w:type="pct"/>
          </w:tcPr>
          <w:p w14:paraId="2F932227" w14:textId="77777777" w:rsidR="002628F1" w:rsidRPr="008572F9" w:rsidRDefault="008572F9" w:rsidP="008572F9">
            <w:pPr>
              <w:pStyle w:val="phtablecellleft"/>
            </w:pPr>
            <w:r w:rsidRPr="008572F9">
              <w:t>0</w:t>
            </w:r>
          </w:p>
        </w:tc>
      </w:tr>
      <w:tr w:rsidR="008572F9" w:rsidRPr="008572F9" w14:paraId="5906B4BD" w14:textId="77777777" w:rsidTr="00084D54">
        <w:tc>
          <w:tcPr>
            <w:tcW w:w="516" w:type="pct"/>
          </w:tcPr>
          <w:p w14:paraId="0E0C1B1D" w14:textId="77777777" w:rsidR="002628F1" w:rsidRPr="008572F9" w:rsidRDefault="008572F9" w:rsidP="008572F9">
            <w:pPr>
              <w:pStyle w:val="phtablecellleft"/>
            </w:pPr>
            <w:r w:rsidRPr="008572F9">
              <w:t>8</w:t>
            </w:r>
          </w:p>
        </w:tc>
        <w:tc>
          <w:tcPr>
            <w:tcW w:w="1804" w:type="pct"/>
          </w:tcPr>
          <w:p w14:paraId="0178DA7E" w14:textId="77777777" w:rsidR="002628F1" w:rsidRPr="008572F9" w:rsidRDefault="008572F9" w:rsidP="008572F9">
            <w:pPr>
              <w:pStyle w:val="phtablecellleft"/>
            </w:pPr>
            <w:r w:rsidRPr="008572F9">
              <w:t>Общественный номер</w:t>
            </w:r>
          </w:p>
        </w:tc>
        <w:tc>
          <w:tcPr>
            <w:tcW w:w="1340" w:type="pct"/>
          </w:tcPr>
          <w:p w14:paraId="1462B4AC" w14:textId="77777777" w:rsidR="002628F1" w:rsidRPr="008572F9" w:rsidRDefault="008572F9" w:rsidP="008572F9">
            <w:pPr>
              <w:pStyle w:val="phtablecellleft"/>
            </w:pPr>
            <w:r w:rsidRPr="008572F9">
              <w:t>0</w:t>
            </w:r>
          </w:p>
        </w:tc>
        <w:tc>
          <w:tcPr>
            <w:tcW w:w="1340" w:type="pct"/>
          </w:tcPr>
          <w:p w14:paraId="29B9D3FF" w14:textId="77777777" w:rsidR="002628F1" w:rsidRPr="008572F9" w:rsidRDefault="008572F9" w:rsidP="008572F9">
            <w:pPr>
              <w:pStyle w:val="phtablecellleft"/>
            </w:pPr>
            <w:r w:rsidRPr="008572F9">
              <w:t>1</w:t>
            </w:r>
          </w:p>
        </w:tc>
      </w:tr>
      <w:tr w:rsidR="008572F9" w:rsidRPr="008572F9" w14:paraId="5202B6C3" w14:textId="77777777" w:rsidTr="00084D54">
        <w:tc>
          <w:tcPr>
            <w:tcW w:w="516" w:type="pct"/>
          </w:tcPr>
          <w:p w14:paraId="7150A9B6" w14:textId="77777777" w:rsidR="002628F1" w:rsidRPr="008572F9" w:rsidRDefault="008572F9" w:rsidP="008572F9">
            <w:pPr>
              <w:pStyle w:val="phtablecellleft"/>
            </w:pPr>
            <w:r w:rsidRPr="008572F9">
              <w:t>9</w:t>
            </w:r>
          </w:p>
        </w:tc>
        <w:tc>
          <w:tcPr>
            <w:tcW w:w="1804" w:type="pct"/>
          </w:tcPr>
          <w:p w14:paraId="3E8B949E" w14:textId="77777777" w:rsidR="002628F1" w:rsidRPr="008572F9" w:rsidRDefault="008572F9" w:rsidP="008572F9">
            <w:pPr>
              <w:pStyle w:val="phtablecellleft"/>
            </w:pPr>
            <w:r w:rsidRPr="008572F9">
              <w:t>Чужой номер</w:t>
            </w:r>
          </w:p>
        </w:tc>
        <w:tc>
          <w:tcPr>
            <w:tcW w:w="1340" w:type="pct"/>
          </w:tcPr>
          <w:p w14:paraId="0BD141A6" w14:textId="77777777" w:rsidR="002628F1" w:rsidRPr="008572F9" w:rsidRDefault="008572F9" w:rsidP="008572F9">
            <w:pPr>
              <w:pStyle w:val="phtablecellleft"/>
            </w:pPr>
            <w:r w:rsidRPr="008572F9">
              <w:t>1</w:t>
            </w:r>
          </w:p>
        </w:tc>
        <w:tc>
          <w:tcPr>
            <w:tcW w:w="1340" w:type="pct"/>
          </w:tcPr>
          <w:p w14:paraId="75D04562" w14:textId="77777777" w:rsidR="002628F1" w:rsidRPr="008572F9" w:rsidRDefault="008572F9" w:rsidP="008572F9">
            <w:pPr>
              <w:pStyle w:val="phtablecellleft"/>
            </w:pPr>
            <w:r w:rsidRPr="008572F9">
              <w:t>1</w:t>
            </w:r>
          </w:p>
        </w:tc>
      </w:tr>
      <w:tr w:rsidR="008572F9" w:rsidRPr="008572F9" w14:paraId="4A9D8D9F" w14:textId="77777777" w:rsidTr="00084D54">
        <w:tc>
          <w:tcPr>
            <w:tcW w:w="516" w:type="pct"/>
          </w:tcPr>
          <w:p w14:paraId="4D2A41E9" w14:textId="77777777" w:rsidR="002628F1" w:rsidRPr="008572F9" w:rsidRDefault="008572F9" w:rsidP="008572F9">
            <w:pPr>
              <w:pStyle w:val="phtablecellleft"/>
            </w:pPr>
            <w:r w:rsidRPr="008572F9">
              <w:t>10</w:t>
            </w:r>
          </w:p>
        </w:tc>
        <w:tc>
          <w:tcPr>
            <w:tcW w:w="1804" w:type="pct"/>
          </w:tcPr>
          <w:p w14:paraId="692F7723" w14:textId="77777777" w:rsidR="002628F1" w:rsidRPr="008572F9" w:rsidRDefault="008572F9" w:rsidP="008572F9">
            <w:pPr>
              <w:pStyle w:val="phtablecellleft"/>
            </w:pPr>
            <w:r w:rsidRPr="008572F9">
              <w:t>Ошибочный номер</w:t>
            </w:r>
          </w:p>
        </w:tc>
        <w:tc>
          <w:tcPr>
            <w:tcW w:w="1340" w:type="pct"/>
          </w:tcPr>
          <w:p w14:paraId="5CFA5E58" w14:textId="77777777" w:rsidR="002628F1" w:rsidRPr="008572F9" w:rsidRDefault="008572F9" w:rsidP="008572F9">
            <w:pPr>
              <w:pStyle w:val="phtablecellleft"/>
            </w:pPr>
            <w:r w:rsidRPr="008572F9">
              <w:t>0</w:t>
            </w:r>
          </w:p>
        </w:tc>
        <w:tc>
          <w:tcPr>
            <w:tcW w:w="1340" w:type="pct"/>
          </w:tcPr>
          <w:p w14:paraId="0C022DA3" w14:textId="77777777" w:rsidR="002628F1" w:rsidRPr="008572F9" w:rsidRDefault="008572F9" w:rsidP="008572F9">
            <w:pPr>
              <w:pStyle w:val="phtablecellleft"/>
            </w:pPr>
            <w:r w:rsidRPr="008572F9">
              <w:t>1</w:t>
            </w:r>
          </w:p>
        </w:tc>
      </w:tr>
      <w:tr w:rsidR="008572F9" w:rsidRPr="008572F9" w14:paraId="78131EFA" w14:textId="77777777" w:rsidTr="00084D54">
        <w:tc>
          <w:tcPr>
            <w:tcW w:w="516" w:type="pct"/>
          </w:tcPr>
          <w:p w14:paraId="194EEA93" w14:textId="77777777" w:rsidR="002628F1" w:rsidRPr="008572F9" w:rsidRDefault="008572F9" w:rsidP="008572F9">
            <w:pPr>
              <w:pStyle w:val="phtablecellleft"/>
            </w:pPr>
            <w:r w:rsidRPr="008572F9">
              <w:t>11</w:t>
            </w:r>
          </w:p>
        </w:tc>
        <w:tc>
          <w:tcPr>
            <w:tcW w:w="1804" w:type="pct"/>
          </w:tcPr>
          <w:p w14:paraId="0389CCC4" w14:textId="77777777" w:rsidR="002628F1" w:rsidRPr="008572F9" w:rsidRDefault="008572F9" w:rsidP="008572F9">
            <w:pPr>
              <w:pStyle w:val="phtablecellleft"/>
            </w:pPr>
            <w:r w:rsidRPr="008572F9">
              <w:t>Ошибочный номер</w:t>
            </w:r>
          </w:p>
        </w:tc>
        <w:tc>
          <w:tcPr>
            <w:tcW w:w="1340" w:type="pct"/>
          </w:tcPr>
          <w:p w14:paraId="588139FE" w14:textId="77777777" w:rsidR="002628F1" w:rsidRPr="008572F9" w:rsidRDefault="008572F9" w:rsidP="008572F9">
            <w:pPr>
              <w:pStyle w:val="phtablecellleft"/>
            </w:pPr>
            <w:r w:rsidRPr="008572F9">
              <w:t>1</w:t>
            </w:r>
          </w:p>
        </w:tc>
        <w:tc>
          <w:tcPr>
            <w:tcW w:w="1340" w:type="pct"/>
          </w:tcPr>
          <w:p w14:paraId="709AA75A" w14:textId="77777777" w:rsidR="002628F1" w:rsidRPr="008572F9" w:rsidRDefault="008572F9" w:rsidP="008572F9">
            <w:pPr>
              <w:pStyle w:val="phtablecellleft"/>
            </w:pPr>
            <w:r w:rsidRPr="008572F9">
              <w:t>1</w:t>
            </w:r>
          </w:p>
        </w:tc>
      </w:tr>
      <w:tr w:rsidR="008572F9" w:rsidRPr="008572F9" w14:paraId="787C0344" w14:textId="77777777" w:rsidTr="00084D54">
        <w:tc>
          <w:tcPr>
            <w:tcW w:w="516" w:type="pct"/>
          </w:tcPr>
          <w:p w14:paraId="1098639F" w14:textId="77777777" w:rsidR="002628F1" w:rsidRPr="008572F9" w:rsidRDefault="008572F9" w:rsidP="008572F9">
            <w:pPr>
              <w:pStyle w:val="phtablecellleft"/>
            </w:pPr>
            <w:r w:rsidRPr="008572F9">
              <w:t>12</w:t>
            </w:r>
          </w:p>
        </w:tc>
        <w:tc>
          <w:tcPr>
            <w:tcW w:w="1804" w:type="pct"/>
          </w:tcPr>
          <w:p w14:paraId="4132758C" w14:textId="77777777" w:rsidR="002628F1" w:rsidRPr="008572F9" w:rsidRDefault="008572F9" w:rsidP="008572F9">
            <w:pPr>
              <w:pStyle w:val="phtablecellleft"/>
            </w:pPr>
            <w:r w:rsidRPr="008572F9">
              <w:t>Звонок не состоялся</w:t>
            </w:r>
          </w:p>
        </w:tc>
        <w:tc>
          <w:tcPr>
            <w:tcW w:w="1340" w:type="pct"/>
          </w:tcPr>
          <w:p w14:paraId="47D44AD5" w14:textId="77777777" w:rsidR="002628F1" w:rsidRPr="008572F9" w:rsidRDefault="008572F9" w:rsidP="008572F9">
            <w:pPr>
              <w:pStyle w:val="phtablecellleft"/>
            </w:pPr>
            <w:r w:rsidRPr="008572F9">
              <w:t>0</w:t>
            </w:r>
          </w:p>
        </w:tc>
        <w:tc>
          <w:tcPr>
            <w:tcW w:w="1340" w:type="pct"/>
          </w:tcPr>
          <w:p w14:paraId="3647B874" w14:textId="77777777" w:rsidR="002628F1" w:rsidRPr="008572F9" w:rsidRDefault="008572F9" w:rsidP="008572F9">
            <w:pPr>
              <w:pStyle w:val="phtablecellleft"/>
            </w:pPr>
            <w:r w:rsidRPr="008572F9">
              <w:t>0</w:t>
            </w:r>
          </w:p>
        </w:tc>
      </w:tr>
      <w:tr w:rsidR="008572F9" w:rsidRPr="008572F9" w14:paraId="48B8D084" w14:textId="77777777" w:rsidTr="00084D54">
        <w:tc>
          <w:tcPr>
            <w:tcW w:w="516" w:type="pct"/>
          </w:tcPr>
          <w:p w14:paraId="489652B2" w14:textId="77777777" w:rsidR="002628F1" w:rsidRPr="008572F9" w:rsidRDefault="008572F9" w:rsidP="008572F9">
            <w:pPr>
              <w:pStyle w:val="phtablecellleft"/>
            </w:pPr>
            <w:r w:rsidRPr="008572F9">
              <w:t>13</w:t>
            </w:r>
          </w:p>
        </w:tc>
        <w:tc>
          <w:tcPr>
            <w:tcW w:w="1804" w:type="pct"/>
          </w:tcPr>
          <w:p w14:paraId="49EF4E68" w14:textId="77777777" w:rsidR="002628F1" w:rsidRPr="008572F9" w:rsidRDefault="008572F9" w:rsidP="008572F9">
            <w:pPr>
              <w:pStyle w:val="phtablecellleft"/>
            </w:pPr>
            <w:r w:rsidRPr="008572F9">
              <w:t>Необходим повторный обзвон оператором</w:t>
            </w:r>
          </w:p>
        </w:tc>
        <w:tc>
          <w:tcPr>
            <w:tcW w:w="1340" w:type="pct"/>
          </w:tcPr>
          <w:p w14:paraId="7C9FBA27" w14:textId="77777777" w:rsidR="002628F1" w:rsidRPr="008572F9" w:rsidRDefault="008572F9" w:rsidP="008572F9">
            <w:pPr>
              <w:pStyle w:val="phtablecellleft"/>
            </w:pPr>
            <w:r w:rsidRPr="008572F9">
              <w:t>1</w:t>
            </w:r>
          </w:p>
        </w:tc>
        <w:tc>
          <w:tcPr>
            <w:tcW w:w="1340" w:type="pct"/>
          </w:tcPr>
          <w:p w14:paraId="16B56A39" w14:textId="77777777" w:rsidR="002628F1" w:rsidRPr="008572F9" w:rsidRDefault="008572F9" w:rsidP="008572F9">
            <w:pPr>
              <w:pStyle w:val="phtablecellleft"/>
            </w:pPr>
            <w:r w:rsidRPr="008572F9">
              <w:t>0</w:t>
            </w:r>
          </w:p>
        </w:tc>
      </w:tr>
    </w:tbl>
    <w:p w14:paraId="7524408D" w14:textId="77777777" w:rsidR="002628F1" w:rsidRPr="008572F9" w:rsidRDefault="008572F9">
      <w:pPr>
        <w:pStyle w:val="3"/>
      </w:pPr>
      <w:bookmarkStart w:id="148" w:name="_Toc256000028"/>
      <w:bookmarkStart w:id="149" w:name="scroll-bookmark-48"/>
      <w:bookmarkStart w:id="150" w:name="_Toc204948270"/>
      <w:r w:rsidRPr="008572F9">
        <w:lastRenderedPageBreak/>
        <w:t>Настройка справочника</w:t>
      </w:r>
      <w:r>
        <w:t xml:space="preserve"> «</w:t>
      </w:r>
      <w:r w:rsidRPr="008572F9">
        <w:t>WL_CANCEL_REASONS</w:t>
      </w:r>
      <w:r>
        <w:t>»</w:t>
      </w:r>
      <w:bookmarkEnd w:id="148"/>
      <w:bookmarkEnd w:id="149"/>
      <w:bookmarkEnd w:id="150"/>
    </w:p>
    <w:p w14:paraId="0ACD50F2" w14:textId="77777777" w:rsidR="008F03CF" w:rsidRPr="008572F9" w:rsidRDefault="008F03CF" w:rsidP="008F03CF">
      <w:pPr>
        <w:pStyle w:val="phnormalnotetext"/>
      </w:pPr>
      <w:r w:rsidRPr="008F03CF">
        <w:rPr>
          <w:rStyle w:val="phnormalnote0"/>
        </w:rPr>
        <w:t>Примечание</w:t>
      </w:r>
      <w:r w:rsidRPr="008572F9">
        <w:t xml:space="preserve"> – У администратора, выполняющего настройки, должны быть назначены права на просмотр и все действия в разделе «Журналы очередей: причины отмены записи».</w:t>
      </w:r>
    </w:p>
    <w:p w14:paraId="01A700CD" w14:textId="77777777" w:rsidR="002628F1" w:rsidRPr="008572F9" w:rsidRDefault="008572F9" w:rsidP="008F03CF">
      <w:pPr>
        <w:pStyle w:val="phlistitemizedtitle"/>
      </w:pPr>
      <w:r w:rsidRPr="008572F9">
        <w:t>Для настройки справочников выполните следующие действия:</w:t>
      </w:r>
    </w:p>
    <w:p w14:paraId="7ED66461" w14:textId="77777777" w:rsidR="002628F1" w:rsidRPr="008572F9" w:rsidRDefault="008572F9" w:rsidP="008572F9">
      <w:pPr>
        <w:pStyle w:val="phlistitemized1"/>
      </w:pPr>
      <w:r w:rsidRPr="008572F9">
        <w:t xml:space="preserve">выберите пункт главного меню </w:t>
      </w:r>
      <w:r>
        <w:t>«</w:t>
      </w:r>
      <w:r w:rsidRPr="008572F9">
        <w:t>Система</w:t>
      </w:r>
      <w:r>
        <w:t xml:space="preserve">/ </w:t>
      </w:r>
      <w:r w:rsidRPr="008572F9">
        <w:t>Словари-админ</w:t>
      </w:r>
      <w:r>
        <w:t>»</w:t>
      </w:r>
      <w:r w:rsidRPr="008572F9">
        <w:t>. Откроется форма настройки словарей</w:t>
      </w:r>
      <w:r w:rsidR="008F03CF">
        <w:t xml:space="preserve"> (</w:t>
      </w:r>
      <w:r w:rsidR="008F03CF">
        <w:fldChar w:fldCharType="begin"/>
      </w:r>
      <w:r w:rsidR="008F03CF">
        <w:instrText xml:space="preserve"> REF _Ref202358312 \h </w:instrText>
      </w:r>
      <w:r w:rsidR="008F03CF">
        <w:fldChar w:fldCharType="separate"/>
      </w:r>
      <w:r w:rsidR="00997E3B">
        <w:t>Рисунок </w:t>
      </w:r>
      <w:r w:rsidR="00997E3B">
        <w:rPr>
          <w:noProof/>
        </w:rPr>
        <w:t>31</w:t>
      </w:r>
      <w:r w:rsidR="008F03CF">
        <w:fldChar w:fldCharType="end"/>
      </w:r>
      <w:r w:rsidR="008F03CF">
        <w:t>)</w:t>
      </w:r>
      <w:r w:rsidRPr="008572F9">
        <w:t>;</w:t>
      </w:r>
    </w:p>
    <w:p w14:paraId="01D5C804" w14:textId="77777777" w:rsidR="002628F1" w:rsidRPr="008572F9" w:rsidRDefault="008572F9" w:rsidP="008572F9">
      <w:pPr>
        <w:pStyle w:val="phfigure"/>
      </w:pPr>
      <w:r w:rsidRPr="008572F9">
        <w:rPr>
          <w:noProof/>
        </w:rPr>
        <w:drawing>
          <wp:inline distT="0" distB="0" distL="0" distR="0" wp14:anchorId="2F58DA25" wp14:editId="7EB57868">
            <wp:extent cx="6295390" cy="3620781"/>
            <wp:effectExtent l="19050" t="19050" r="10160" b="17780"/>
            <wp:docPr id="100043" name="Рисунок 100043" descr="Форма настройки слова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244005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62078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166FA54" w14:textId="77777777" w:rsidR="002628F1" w:rsidRPr="008572F9" w:rsidRDefault="006F420A" w:rsidP="008F03CF">
      <w:pPr>
        <w:pStyle w:val="phfiguretitle"/>
      </w:pPr>
      <w:bookmarkStart w:id="151" w:name="_Ref202358312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31</w:t>
      </w:r>
      <w:r w:rsidR="008572F9" w:rsidRPr="008572F9">
        <w:fldChar w:fldCharType="end"/>
      </w:r>
      <w:bookmarkEnd w:id="151"/>
      <w:r w:rsidR="008572F9" w:rsidRPr="008572F9">
        <w:t xml:space="preserve"> </w:t>
      </w:r>
      <w:r w:rsidR="008F03CF">
        <w:t xml:space="preserve">– </w:t>
      </w:r>
      <w:r w:rsidR="008572F9" w:rsidRPr="008572F9">
        <w:t>Форма настройки словарей</w:t>
      </w:r>
    </w:p>
    <w:p w14:paraId="669E16D2" w14:textId="77777777" w:rsidR="002628F1" w:rsidRPr="008572F9" w:rsidRDefault="008572F9" w:rsidP="008572F9">
      <w:pPr>
        <w:pStyle w:val="phlistitemized1"/>
      </w:pPr>
      <w:r w:rsidRPr="008572F9">
        <w:t xml:space="preserve">в блоке </w:t>
      </w:r>
      <w:r>
        <w:t>«</w:t>
      </w:r>
      <w:r w:rsidRPr="008572F9">
        <w:t>Словари-админ</w:t>
      </w:r>
      <w:r>
        <w:t xml:space="preserve">» </w:t>
      </w:r>
      <w:r w:rsidRPr="008572F9">
        <w:t xml:space="preserve">найдите словарь с кодом </w:t>
      </w:r>
      <w:r>
        <w:t>«</w:t>
      </w:r>
      <w:r w:rsidRPr="008572F9">
        <w:t>WL_CANCEL_REASONS</w:t>
      </w:r>
      <w:r>
        <w:t>»</w:t>
      </w:r>
      <w:r w:rsidRPr="008572F9">
        <w:t>, используя панель фильтрации;</w:t>
      </w:r>
    </w:p>
    <w:p w14:paraId="59DE70DD" w14:textId="77777777" w:rsidR="002628F1" w:rsidRPr="008572F9" w:rsidRDefault="008572F9" w:rsidP="008572F9">
      <w:pPr>
        <w:pStyle w:val="phlistitemized1"/>
      </w:pPr>
      <w:r w:rsidRPr="008572F9">
        <w:t xml:space="preserve">нажмите на код или наименование найденного словаря. Откроется окно справочника </w:t>
      </w:r>
      <w:r>
        <w:t>«</w:t>
      </w:r>
      <w:r w:rsidRPr="008572F9">
        <w:t>Журналы очередей: причины отмены записи</w:t>
      </w:r>
      <w:r>
        <w:t>»</w:t>
      </w:r>
      <w:r w:rsidR="008F03CF">
        <w:t xml:space="preserve"> (</w:t>
      </w:r>
      <w:r w:rsidR="008F03CF">
        <w:fldChar w:fldCharType="begin"/>
      </w:r>
      <w:r w:rsidR="008F03CF">
        <w:instrText xml:space="preserve"> REF _Ref202358318 \h </w:instrText>
      </w:r>
      <w:r w:rsidR="008F03CF">
        <w:fldChar w:fldCharType="separate"/>
      </w:r>
      <w:r w:rsidR="00997E3B">
        <w:t>Рисунок </w:t>
      </w:r>
      <w:r w:rsidR="00997E3B">
        <w:rPr>
          <w:noProof/>
        </w:rPr>
        <w:t>32</w:t>
      </w:r>
      <w:r w:rsidR="008F03CF">
        <w:fldChar w:fldCharType="end"/>
      </w:r>
      <w:r w:rsidR="008F03CF">
        <w:t>)</w:t>
      </w:r>
      <w:r w:rsidRPr="008572F9">
        <w:t>;</w:t>
      </w:r>
    </w:p>
    <w:p w14:paraId="459CC1AD" w14:textId="77777777" w:rsidR="002628F1" w:rsidRPr="008572F9" w:rsidRDefault="008572F9" w:rsidP="008572F9">
      <w:pPr>
        <w:pStyle w:val="phfigure"/>
      </w:pPr>
      <w:r w:rsidRPr="008572F9">
        <w:rPr>
          <w:noProof/>
        </w:rPr>
        <w:lastRenderedPageBreak/>
        <w:drawing>
          <wp:inline distT="0" distB="0" distL="0" distR="0" wp14:anchorId="12D92C1D" wp14:editId="307E119A">
            <wp:extent cx="4762500" cy="3038475"/>
            <wp:effectExtent l="19050" t="19050" r="19050" b="28575"/>
            <wp:docPr id="100044" name="Рисунок 100044" descr="Окно настройки справочника причин отме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066313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0384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9BED933" w14:textId="77777777" w:rsidR="002628F1" w:rsidRPr="008572F9" w:rsidRDefault="006F420A" w:rsidP="008F03CF">
      <w:pPr>
        <w:pStyle w:val="phfiguretitle"/>
      </w:pPr>
      <w:bookmarkStart w:id="152" w:name="_Ref202358318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32</w:t>
      </w:r>
      <w:r w:rsidR="008572F9" w:rsidRPr="008572F9">
        <w:fldChar w:fldCharType="end"/>
      </w:r>
      <w:bookmarkEnd w:id="152"/>
      <w:r w:rsidR="008572F9" w:rsidRPr="008572F9">
        <w:t xml:space="preserve"> </w:t>
      </w:r>
      <w:r w:rsidR="008F03CF">
        <w:t xml:space="preserve">– </w:t>
      </w:r>
      <w:r w:rsidR="008572F9" w:rsidRPr="008572F9">
        <w:t xml:space="preserve">Окно </w:t>
      </w:r>
      <w:r w:rsidR="008F03CF" w:rsidRPr="008572F9">
        <w:t xml:space="preserve">справочника </w:t>
      </w:r>
      <w:r w:rsidR="008F03CF">
        <w:t>«</w:t>
      </w:r>
      <w:r w:rsidR="008F03CF" w:rsidRPr="008572F9">
        <w:t>Журналы очередей: причины отмены записи</w:t>
      </w:r>
      <w:r w:rsidR="008F03CF">
        <w:t>»</w:t>
      </w:r>
    </w:p>
    <w:p w14:paraId="199F3AB8" w14:textId="77777777" w:rsidR="002628F1" w:rsidRPr="008572F9" w:rsidRDefault="008E4B78" w:rsidP="008572F9">
      <w:pPr>
        <w:pStyle w:val="phlistitemized1"/>
      </w:pPr>
      <w:r>
        <w:t>выберите пункт контекстного</w:t>
      </w:r>
      <w:r w:rsidR="008572F9" w:rsidRPr="008572F9">
        <w:t xml:space="preserve"> меню </w:t>
      </w:r>
      <w:r w:rsidR="008572F9">
        <w:t>«</w:t>
      </w:r>
      <w:r w:rsidR="008572F9" w:rsidRPr="008572F9">
        <w:t>Добавить</w:t>
      </w:r>
      <w:r w:rsidR="008572F9">
        <w:t>»</w:t>
      </w:r>
      <w:r w:rsidR="008572F9" w:rsidRPr="008572F9">
        <w:t>. Откроется окно добавления причины отмены</w:t>
      </w:r>
      <w:r w:rsidR="008F03CF">
        <w:t xml:space="preserve"> (</w:t>
      </w:r>
      <w:r w:rsidR="008F03CF">
        <w:fldChar w:fldCharType="begin"/>
      </w:r>
      <w:r w:rsidR="008F03CF">
        <w:instrText xml:space="preserve"> REF _Ref202358344 \h </w:instrText>
      </w:r>
      <w:r w:rsidR="008F03CF">
        <w:fldChar w:fldCharType="separate"/>
      </w:r>
      <w:r w:rsidR="00997E3B">
        <w:t>Рисунок </w:t>
      </w:r>
      <w:r w:rsidR="00997E3B">
        <w:rPr>
          <w:noProof/>
        </w:rPr>
        <w:t>33</w:t>
      </w:r>
      <w:r w:rsidR="008F03CF">
        <w:fldChar w:fldCharType="end"/>
      </w:r>
      <w:r w:rsidR="008F03CF">
        <w:t>)</w:t>
      </w:r>
      <w:r w:rsidR="008572F9" w:rsidRPr="008572F9">
        <w:t>;</w:t>
      </w:r>
    </w:p>
    <w:p w14:paraId="0C9C595F" w14:textId="77777777" w:rsidR="002628F1" w:rsidRPr="008572F9" w:rsidRDefault="008572F9" w:rsidP="008572F9">
      <w:pPr>
        <w:pStyle w:val="phfigure"/>
      </w:pPr>
      <w:r w:rsidRPr="008572F9">
        <w:rPr>
          <w:noProof/>
        </w:rPr>
        <w:drawing>
          <wp:inline distT="0" distB="0" distL="0" distR="0" wp14:anchorId="6F761C35" wp14:editId="2125003D">
            <wp:extent cx="4657725" cy="1428750"/>
            <wp:effectExtent l="19050" t="19050" r="28575" b="19050"/>
            <wp:docPr id="100045" name="Рисунок 100045" descr="Окно добавления причины отме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584240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4287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51D51A6" w14:textId="77777777" w:rsidR="002628F1" w:rsidRPr="008572F9" w:rsidRDefault="006F420A" w:rsidP="008F03CF">
      <w:pPr>
        <w:pStyle w:val="phfiguretitle"/>
      </w:pPr>
      <w:bookmarkStart w:id="153" w:name="_Ref202358344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33</w:t>
      </w:r>
      <w:r w:rsidR="008572F9" w:rsidRPr="008572F9">
        <w:fldChar w:fldCharType="end"/>
      </w:r>
      <w:bookmarkEnd w:id="153"/>
      <w:r w:rsidR="008572F9" w:rsidRPr="008572F9">
        <w:t xml:space="preserve"> </w:t>
      </w:r>
      <w:r w:rsidR="008F03CF">
        <w:t xml:space="preserve">– </w:t>
      </w:r>
      <w:r w:rsidR="008572F9" w:rsidRPr="008572F9">
        <w:t>Окно добавления причины отмены</w:t>
      </w:r>
    </w:p>
    <w:p w14:paraId="30D239BA" w14:textId="77777777" w:rsidR="002628F1" w:rsidRPr="008572F9" w:rsidRDefault="008572F9" w:rsidP="008572F9">
      <w:pPr>
        <w:pStyle w:val="phlistitemized1"/>
      </w:pPr>
      <w:r w:rsidRPr="008572F9">
        <w:t>заполните поля согласно таблице ниже</w:t>
      </w:r>
      <w:r w:rsidR="008F03CF">
        <w:t xml:space="preserve"> (</w:t>
      </w:r>
      <w:r w:rsidR="008F03CF">
        <w:fldChar w:fldCharType="begin"/>
      </w:r>
      <w:r w:rsidR="008F03CF">
        <w:instrText xml:space="preserve"> REF _Ref202358357 \h </w:instrText>
      </w:r>
      <w:r w:rsidR="008F03CF">
        <w:fldChar w:fldCharType="separate"/>
      </w:r>
      <w:r w:rsidR="00997E3B">
        <w:rPr>
          <w:spacing w:val="20"/>
        </w:rPr>
        <w:t>Таблица </w:t>
      </w:r>
      <w:r w:rsidR="00997E3B">
        <w:rPr>
          <w:noProof/>
        </w:rPr>
        <w:t>17</w:t>
      </w:r>
      <w:r w:rsidR="008F03CF">
        <w:fldChar w:fldCharType="end"/>
      </w:r>
      <w:r w:rsidR="008F03CF">
        <w:t>)</w:t>
      </w:r>
      <w:r w:rsidRPr="008572F9">
        <w:t>.</w:t>
      </w:r>
      <w:r>
        <w:t xml:space="preserve"> </w:t>
      </w:r>
      <w:r w:rsidRPr="008572F9">
        <w:t xml:space="preserve">Можно добавить значения из медицинского словаря с кодом </w:t>
      </w:r>
      <w:r>
        <w:t>«</w:t>
      </w:r>
      <w:r w:rsidRPr="008572F9">
        <w:t>WL_QUEUE_CANC_REAS</w:t>
      </w:r>
      <w:r>
        <w:t>»</w:t>
      </w:r>
      <w:r w:rsidRPr="008572F9">
        <w:t>;</w:t>
      </w:r>
    </w:p>
    <w:p w14:paraId="0BFD680B" w14:textId="77777777" w:rsidR="002628F1" w:rsidRPr="008572F9" w:rsidRDefault="006F420A" w:rsidP="008F03CF">
      <w:pPr>
        <w:pStyle w:val="phtabletitle"/>
      </w:pPr>
      <w:bookmarkStart w:id="154" w:name="_Ref202358357"/>
      <w:r>
        <w:rPr>
          <w:spacing w:val="20"/>
        </w:rPr>
        <w:t>Таблица </w:t>
      </w:r>
      <w:r w:rsidR="008572F9" w:rsidRPr="008572F9">
        <w:fldChar w:fldCharType="begin"/>
      </w:r>
      <w:r w:rsidR="008572F9" w:rsidRPr="008572F9">
        <w:instrText>SEQ Таблица \* ARABIC</w:instrText>
      </w:r>
      <w:r w:rsidR="008572F9" w:rsidRPr="008572F9">
        <w:fldChar w:fldCharType="separate"/>
      </w:r>
      <w:r w:rsidR="00997E3B">
        <w:rPr>
          <w:noProof/>
        </w:rPr>
        <w:t>17</w:t>
      </w:r>
      <w:r w:rsidR="008572F9" w:rsidRPr="008572F9">
        <w:fldChar w:fldCharType="end"/>
      </w:r>
      <w:bookmarkEnd w:id="154"/>
      <w:r w:rsidR="008572F9" w:rsidRPr="008572F9">
        <w:t xml:space="preserve"> </w:t>
      </w:r>
      <w:r w:rsidR="008F03CF">
        <w:t xml:space="preserve">– </w:t>
      </w:r>
      <w:r w:rsidR="008572F9" w:rsidRPr="008572F9">
        <w:t>Список значений справочника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370"/>
        <w:gridCol w:w="3118"/>
        <w:gridCol w:w="3926"/>
      </w:tblGrid>
      <w:tr w:rsidR="008572F9" w:rsidRPr="008572F9" w14:paraId="07E02F0F" w14:textId="77777777" w:rsidTr="00030CAC">
        <w:trPr>
          <w:tblHeader/>
        </w:trPr>
        <w:tc>
          <w:tcPr>
            <w:tcW w:w="1618" w:type="pct"/>
          </w:tcPr>
          <w:p w14:paraId="138D2ED0" w14:textId="77777777" w:rsidR="002628F1" w:rsidRPr="008572F9" w:rsidRDefault="008572F9" w:rsidP="008572F9">
            <w:pPr>
              <w:pStyle w:val="phtablecolcaption"/>
            </w:pPr>
            <w:bookmarkStart w:id="155" w:name="scroll-bookmark-49"/>
            <w:r w:rsidRPr="008572F9">
              <w:t>Наименование поля</w:t>
            </w:r>
            <w:bookmarkEnd w:id="155"/>
          </w:p>
        </w:tc>
        <w:tc>
          <w:tcPr>
            <w:tcW w:w="1497" w:type="pct"/>
          </w:tcPr>
          <w:p w14:paraId="2A49999C" w14:textId="77777777" w:rsidR="002628F1" w:rsidRPr="008572F9" w:rsidRDefault="008572F9" w:rsidP="008572F9">
            <w:pPr>
              <w:pStyle w:val="phtablecolcaption"/>
            </w:pPr>
            <w:r w:rsidRPr="008572F9">
              <w:t>Обязательность</w:t>
            </w:r>
          </w:p>
        </w:tc>
        <w:tc>
          <w:tcPr>
            <w:tcW w:w="1885" w:type="pct"/>
          </w:tcPr>
          <w:p w14:paraId="6496CA6A" w14:textId="77777777" w:rsidR="002628F1" w:rsidRPr="008572F9" w:rsidRDefault="008572F9" w:rsidP="008572F9">
            <w:pPr>
              <w:pStyle w:val="phtablecolcaption"/>
            </w:pPr>
            <w:r w:rsidRPr="008572F9">
              <w:t>Пояснение</w:t>
            </w:r>
          </w:p>
        </w:tc>
      </w:tr>
      <w:tr w:rsidR="008572F9" w:rsidRPr="008572F9" w14:paraId="503E7FB8" w14:textId="77777777" w:rsidTr="00030CAC">
        <w:tc>
          <w:tcPr>
            <w:tcW w:w="1618" w:type="pct"/>
          </w:tcPr>
          <w:p w14:paraId="3E7A112A" w14:textId="77777777" w:rsidR="002628F1" w:rsidRPr="008572F9" w:rsidRDefault="008572F9" w:rsidP="008572F9">
            <w:pPr>
              <w:pStyle w:val="phtablecellleft"/>
            </w:pPr>
            <w:r w:rsidRPr="008572F9">
              <w:t>Содержание</w:t>
            </w:r>
          </w:p>
        </w:tc>
        <w:tc>
          <w:tcPr>
            <w:tcW w:w="1497" w:type="pct"/>
          </w:tcPr>
          <w:p w14:paraId="6BF1535E" w14:textId="77777777" w:rsidR="002628F1" w:rsidRPr="008572F9" w:rsidRDefault="008572F9" w:rsidP="00030CAC">
            <w:pPr>
              <w:pStyle w:val="phtablecellcenter"/>
            </w:pPr>
            <w:r w:rsidRPr="008572F9">
              <w:t>✅</w:t>
            </w:r>
          </w:p>
        </w:tc>
        <w:tc>
          <w:tcPr>
            <w:tcW w:w="1885" w:type="pct"/>
          </w:tcPr>
          <w:p w14:paraId="2418388F" w14:textId="77777777" w:rsidR="002628F1" w:rsidRPr="008572F9" w:rsidRDefault="008572F9" w:rsidP="008572F9">
            <w:pPr>
              <w:pStyle w:val="phtablecellleft"/>
            </w:pPr>
            <w:r w:rsidRPr="008572F9">
              <w:t>Введите содержание</w:t>
            </w:r>
          </w:p>
        </w:tc>
      </w:tr>
      <w:tr w:rsidR="008572F9" w:rsidRPr="008572F9" w14:paraId="0F16F6AF" w14:textId="77777777" w:rsidTr="00030CAC">
        <w:tc>
          <w:tcPr>
            <w:tcW w:w="1618" w:type="pct"/>
          </w:tcPr>
          <w:p w14:paraId="08B69169" w14:textId="77777777" w:rsidR="002628F1" w:rsidRPr="008572F9" w:rsidRDefault="008572F9" w:rsidP="008572F9">
            <w:pPr>
              <w:pStyle w:val="phtablecellleft"/>
            </w:pPr>
            <w:r w:rsidRPr="008572F9">
              <w:t>Код</w:t>
            </w:r>
          </w:p>
        </w:tc>
        <w:tc>
          <w:tcPr>
            <w:tcW w:w="1497" w:type="pct"/>
          </w:tcPr>
          <w:p w14:paraId="5EF51B45" w14:textId="77777777" w:rsidR="002628F1" w:rsidRPr="008572F9" w:rsidRDefault="008572F9" w:rsidP="00030CAC">
            <w:pPr>
              <w:pStyle w:val="phtablecellcenter"/>
            </w:pPr>
            <w:r w:rsidRPr="008572F9">
              <w:t>✅</w:t>
            </w:r>
          </w:p>
        </w:tc>
        <w:tc>
          <w:tcPr>
            <w:tcW w:w="1885" w:type="pct"/>
          </w:tcPr>
          <w:p w14:paraId="7C2413C2" w14:textId="77777777" w:rsidR="002628F1" w:rsidRPr="008572F9" w:rsidRDefault="008572F9" w:rsidP="008572F9">
            <w:pPr>
              <w:pStyle w:val="phtablecellleft"/>
            </w:pPr>
            <w:r w:rsidRPr="008572F9">
              <w:t>Введите код</w:t>
            </w:r>
          </w:p>
        </w:tc>
      </w:tr>
    </w:tbl>
    <w:p w14:paraId="7F025F21" w14:textId="77777777" w:rsidR="008F03CF" w:rsidRDefault="008F03CF" w:rsidP="008F03CF">
      <w:pPr>
        <w:pStyle w:val="phnormal"/>
      </w:pPr>
    </w:p>
    <w:p w14:paraId="190860BD" w14:textId="77777777" w:rsidR="002628F1" w:rsidRPr="008572F9" w:rsidRDefault="008572F9" w:rsidP="008572F9">
      <w:pPr>
        <w:pStyle w:val="phlistitemized1"/>
      </w:pPr>
      <w:r w:rsidRPr="008572F9">
        <w:t xml:space="preserve">нажмите на кнопку </w:t>
      </w:r>
      <w:r>
        <w:t>«</w:t>
      </w:r>
      <w:r w:rsidRPr="008572F9">
        <w:t>ОК</w:t>
      </w:r>
      <w:r>
        <w:t>»</w:t>
      </w:r>
      <w:r w:rsidRPr="008572F9">
        <w:t xml:space="preserve"> для сохранения введенных данных. Добавленная причина отобразится в списке.</w:t>
      </w:r>
    </w:p>
    <w:p w14:paraId="7173EDED" w14:textId="77777777" w:rsidR="002628F1" w:rsidRPr="008572F9" w:rsidRDefault="008572F9">
      <w:pPr>
        <w:pStyle w:val="2"/>
      </w:pPr>
      <w:bookmarkStart w:id="156" w:name="_Toc256000029"/>
      <w:bookmarkStart w:id="157" w:name="scroll-bookmark-50"/>
      <w:bookmarkStart w:id="158" w:name="_Ref202365275"/>
      <w:bookmarkStart w:id="159" w:name="_Toc204948271"/>
      <w:r w:rsidRPr="008572F9">
        <w:lastRenderedPageBreak/>
        <w:t>Настройка доступности МО в контакт-центре</w:t>
      </w:r>
      <w:bookmarkEnd w:id="156"/>
      <w:bookmarkEnd w:id="157"/>
      <w:bookmarkEnd w:id="158"/>
      <w:bookmarkEnd w:id="159"/>
    </w:p>
    <w:p w14:paraId="077B90F1" w14:textId="77777777" w:rsidR="002628F1" w:rsidRPr="008572F9" w:rsidRDefault="008572F9" w:rsidP="008572F9">
      <w:pPr>
        <w:pStyle w:val="phnormal"/>
      </w:pPr>
      <w:r w:rsidRPr="008572F9">
        <w:t xml:space="preserve">Для настройки списка МО, которые могут выбирать операторы контакт-центра для записи пациентов, выберите пункт контекстного меню </w:t>
      </w:r>
      <w:r>
        <w:t>«</w:t>
      </w:r>
      <w:r w:rsidRPr="008572F9">
        <w:t>Настройки</w:t>
      </w:r>
      <w:r>
        <w:t xml:space="preserve">/ </w:t>
      </w:r>
      <w:r w:rsidRPr="008572F9">
        <w:t>Настройка регистратуры</w:t>
      </w:r>
      <w:r>
        <w:t xml:space="preserve">/ </w:t>
      </w:r>
      <w:r w:rsidRPr="008572F9">
        <w:t>Настройка доступности МО</w:t>
      </w:r>
      <w:r>
        <w:t>»</w:t>
      </w:r>
      <w:r w:rsidRPr="008572F9">
        <w:t>. Откроется форма настройки МО для контакт-центра</w:t>
      </w:r>
      <w:r w:rsidR="008F03CF">
        <w:t xml:space="preserve"> (</w:t>
      </w:r>
      <w:r w:rsidR="008F03CF">
        <w:fldChar w:fldCharType="begin"/>
      </w:r>
      <w:r w:rsidR="008F03CF">
        <w:instrText xml:space="preserve"> REF _Ref202358391 \h </w:instrText>
      </w:r>
      <w:r w:rsidR="008F03CF">
        <w:fldChar w:fldCharType="separate"/>
      </w:r>
      <w:r w:rsidR="00997E3B">
        <w:t>Рисунок </w:t>
      </w:r>
      <w:r w:rsidR="00997E3B">
        <w:rPr>
          <w:noProof/>
        </w:rPr>
        <w:t>34</w:t>
      </w:r>
      <w:r w:rsidR="008F03CF">
        <w:fldChar w:fldCharType="end"/>
      </w:r>
      <w:r w:rsidR="008F03CF">
        <w:t>)</w:t>
      </w:r>
      <w:r w:rsidRPr="008572F9">
        <w:t>.</w:t>
      </w:r>
    </w:p>
    <w:p w14:paraId="2A741A22" w14:textId="77777777" w:rsidR="008F03CF" w:rsidRDefault="008572F9" w:rsidP="008F03CF">
      <w:pPr>
        <w:pStyle w:val="phfigure"/>
      </w:pPr>
      <w:r w:rsidRPr="008572F9">
        <w:rPr>
          <w:noProof/>
        </w:rPr>
        <w:drawing>
          <wp:inline distT="0" distB="0" distL="0" distR="0" wp14:anchorId="2386D5B1" wp14:editId="06C09D41">
            <wp:extent cx="6295390" cy="2645996"/>
            <wp:effectExtent l="19050" t="19050" r="10160" b="21590"/>
            <wp:docPr id="100046" name="Рисунок 100046" descr="_scroll_external/attachments/screenshot_20-1-4fc7783d3d6088e62a400241065a3e4e2f6d310aaa8091b908ecb1e89ca5ad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816651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64599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31B671D" w14:textId="77777777" w:rsidR="002628F1" w:rsidRPr="008572F9" w:rsidRDefault="006F420A" w:rsidP="008F03CF">
      <w:pPr>
        <w:pStyle w:val="phfiguretitle"/>
      </w:pPr>
      <w:bookmarkStart w:id="160" w:name="_Ref202358391"/>
      <w:r>
        <w:t>Рисунок </w:t>
      </w:r>
      <w:r w:rsidR="008F03CF">
        <w:fldChar w:fldCharType="begin"/>
      </w:r>
      <w:r w:rsidR="008F03CF">
        <w:instrText xml:space="preserve"> SEQ Рисунок \* ARABIC </w:instrText>
      </w:r>
      <w:r w:rsidR="008F03CF">
        <w:fldChar w:fldCharType="separate"/>
      </w:r>
      <w:r w:rsidR="00997E3B">
        <w:rPr>
          <w:noProof/>
        </w:rPr>
        <w:t>34</w:t>
      </w:r>
      <w:r w:rsidR="008F03CF">
        <w:fldChar w:fldCharType="end"/>
      </w:r>
      <w:bookmarkEnd w:id="160"/>
      <w:r w:rsidR="008F03CF">
        <w:t xml:space="preserve"> – Ф</w:t>
      </w:r>
      <w:r w:rsidR="008F03CF" w:rsidRPr="008572F9">
        <w:t xml:space="preserve">орма </w:t>
      </w:r>
      <w:r w:rsidR="008F03CF">
        <w:t>настройки МО для контакт-центра</w:t>
      </w:r>
    </w:p>
    <w:p w14:paraId="0D4F986F" w14:textId="77777777" w:rsidR="002628F1" w:rsidRPr="008572F9" w:rsidRDefault="008F03CF" w:rsidP="008F03CF">
      <w:pPr>
        <w:pStyle w:val="phlistitemizedtitle"/>
      </w:pPr>
      <w:r>
        <w:t>Чт</w:t>
      </w:r>
      <w:r w:rsidR="008572F9" w:rsidRPr="008572F9">
        <w:t>обы МО стала доступна операторам</w:t>
      </w:r>
      <w:r w:rsidR="008572F9">
        <w:t xml:space="preserve"> </w:t>
      </w:r>
      <w:r w:rsidR="008572F9" w:rsidRPr="008572F9">
        <w:t>контакт-центра</w:t>
      </w:r>
      <w:r>
        <w:t>,</w:t>
      </w:r>
      <w:r w:rsidR="008572F9" w:rsidRPr="008572F9">
        <w:t xml:space="preserve"> выполните следующие действия:</w:t>
      </w:r>
    </w:p>
    <w:p w14:paraId="41978615" w14:textId="77777777" w:rsidR="002628F1" w:rsidRPr="008572F9" w:rsidRDefault="008572F9" w:rsidP="008572F9">
      <w:pPr>
        <w:pStyle w:val="phlistitemized1"/>
      </w:pPr>
      <w:r w:rsidRPr="008572F9">
        <w:t>найдите и выберите настраиваемую</w:t>
      </w:r>
      <w:r>
        <w:t xml:space="preserve"> </w:t>
      </w:r>
      <w:r w:rsidRPr="008572F9">
        <w:t>МО в списке;</w:t>
      </w:r>
    </w:p>
    <w:p w14:paraId="6CFFB076" w14:textId="77777777" w:rsidR="002628F1" w:rsidRPr="008572F9" w:rsidRDefault="008572F9" w:rsidP="008572F9">
      <w:pPr>
        <w:pStyle w:val="phlistitemized1"/>
      </w:pPr>
      <w:r w:rsidRPr="008572F9">
        <w:t>выберите</w:t>
      </w:r>
      <w:r>
        <w:t xml:space="preserve"> </w:t>
      </w:r>
      <w:r w:rsidRPr="008572F9">
        <w:t>пункт</w:t>
      </w:r>
      <w:r>
        <w:t xml:space="preserve"> </w:t>
      </w:r>
      <w:r w:rsidRPr="008572F9">
        <w:t xml:space="preserve">контекстного </w:t>
      </w:r>
      <w:r>
        <w:t>«</w:t>
      </w:r>
      <w:r w:rsidRPr="008572F9">
        <w:t>Редактировать</w:t>
      </w:r>
      <w:r>
        <w:t>»</w:t>
      </w:r>
      <w:r w:rsidRPr="008572F9">
        <w:t>. Откроется окно редактирования настроек МО для контакт-центра</w:t>
      </w:r>
      <w:r w:rsidR="008F03CF">
        <w:t xml:space="preserve"> (</w:t>
      </w:r>
      <w:r w:rsidR="008F03CF">
        <w:fldChar w:fldCharType="begin"/>
      </w:r>
      <w:r w:rsidR="008F03CF">
        <w:instrText xml:space="preserve"> REF _Ref202358411 \h </w:instrText>
      </w:r>
      <w:r w:rsidR="008F03CF">
        <w:fldChar w:fldCharType="separate"/>
      </w:r>
      <w:r w:rsidR="00997E3B">
        <w:t>Рисунок </w:t>
      </w:r>
      <w:r w:rsidR="00997E3B">
        <w:rPr>
          <w:noProof/>
        </w:rPr>
        <w:t>35</w:t>
      </w:r>
      <w:r w:rsidR="008F03CF">
        <w:fldChar w:fldCharType="end"/>
      </w:r>
      <w:r w:rsidR="008F03CF">
        <w:t>)</w:t>
      </w:r>
      <w:r w:rsidRPr="008572F9">
        <w:t>;</w:t>
      </w:r>
    </w:p>
    <w:p w14:paraId="2821A118" w14:textId="77777777" w:rsidR="002628F1" w:rsidRPr="008572F9" w:rsidRDefault="008572F9" w:rsidP="008572F9">
      <w:pPr>
        <w:pStyle w:val="phfigure"/>
      </w:pPr>
      <w:r w:rsidRPr="008572F9">
        <w:rPr>
          <w:noProof/>
        </w:rPr>
        <w:drawing>
          <wp:inline distT="0" distB="0" distL="0" distR="0" wp14:anchorId="265D71B3" wp14:editId="69DFA482">
            <wp:extent cx="5524500" cy="2409825"/>
            <wp:effectExtent l="19050" t="19050" r="19050" b="28575"/>
            <wp:docPr id="100047" name="Рисунок 100047" descr="Окно редактирования настроек МО для контакт-цен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141697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4098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D2DE3DF" w14:textId="77777777" w:rsidR="002628F1" w:rsidRPr="008572F9" w:rsidRDefault="006F420A" w:rsidP="008F03CF">
      <w:pPr>
        <w:pStyle w:val="phfiguretitle"/>
      </w:pPr>
      <w:bookmarkStart w:id="161" w:name="_Ref202358411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35</w:t>
      </w:r>
      <w:r w:rsidR="008572F9" w:rsidRPr="008572F9">
        <w:fldChar w:fldCharType="end"/>
      </w:r>
      <w:bookmarkEnd w:id="161"/>
      <w:r w:rsidR="008572F9" w:rsidRPr="008572F9">
        <w:t xml:space="preserve"> </w:t>
      </w:r>
      <w:r w:rsidR="008F03CF">
        <w:t xml:space="preserve">– </w:t>
      </w:r>
      <w:r w:rsidR="008572F9" w:rsidRPr="008572F9">
        <w:t>Окно редактирования настроек МО для контакт-центра</w:t>
      </w:r>
    </w:p>
    <w:p w14:paraId="548BA6CC" w14:textId="77777777" w:rsidR="002628F1" w:rsidRPr="008572F9" w:rsidRDefault="008572F9" w:rsidP="008572F9">
      <w:pPr>
        <w:pStyle w:val="phlistitemized1"/>
      </w:pPr>
      <w:r w:rsidRPr="008572F9">
        <w:t>установите флажки напротив интересующих настроек:</w:t>
      </w:r>
    </w:p>
    <w:p w14:paraId="0C8AB036" w14:textId="77777777" w:rsidR="002628F1" w:rsidRPr="008572F9" w:rsidRDefault="008572F9" w:rsidP="008572F9">
      <w:pPr>
        <w:pStyle w:val="phlistitemized2"/>
      </w:pPr>
      <w:r>
        <w:lastRenderedPageBreak/>
        <w:t>«</w:t>
      </w:r>
      <w:r w:rsidRPr="008572F9">
        <w:t>Доступна запись к врачу</w:t>
      </w:r>
      <w:r>
        <w:t>»</w:t>
      </w:r>
      <w:r w:rsidRPr="008572F9">
        <w:t xml:space="preserve"> – добавление МО в список доступных для записи через контакт-центр;</w:t>
      </w:r>
    </w:p>
    <w:p w14:paraId="3F96C1C3" w14:textId="77777777" w:rsidR="002628F1" w:rsidRPr="008572F9" w:rsidRDefault="008572F9" w:rsidP="008572F9">
      <w:pPr>
        <w:pStyle w:val="phlistitemized2"/>
      </w:pPr>
      <w:r>
        <w:t>«</w:t>
      </w:r>
      <w:r w:rsidRPr="008572F9">
        <w:t>Доступны вызовы на дом</w:t>
      </w:r>
      <w:r>
        <w:t>»</w:t>
      </w:r>
      <w:r w:rsidRPr="008572F9">
        <w:t xml:space="preserve"> – добавление МО в список доступных</w:t>
      </w:r>
      <w:r>
        <w:t xml:space="preserve"> </w:t>
      </w:r>
      <w:r w:rsidRPr="008572F9">
        <w:t>для вызова врача на дом через контакт-центр;</w:t>
      </w:r>
    </w:p>
    <w:p w14:paraId="15942DE2" w14:textId="77777777" w:rsidR="002628F1" w:rsidRPr="008572F9" w:rsidRDefault="008572F9" w:rsidP="008572F9">
      <w:pPr>
        <w:pStyle w:val="phlistitemized2"/>
      </w:pPr>
      <w:r>
        <w:t>«</w:t>
      </w:r>
      <w:r w:rsidRPr="008572F9">
        <w:t>Наличие карты</w:t>
      </w:r>
      <w:r>
        <w:t>»</w:t>
      </w:r>
      <w:r w:rsidRPr="008572F9">
        <w:t xml:space="preserve"> – добавление проверки на наличие ПМК пациента в МО для записи через контакт-центр (дополнительная</w:t>
      </w:r>
      <w:r>
        <w:t xml:space="preserve"> </w:t>
      </w:r>
      <w:r w:rsidRPr="008572F9">
        <w:t>настройка);</w:t>
      </w:r>
    </w:p>
    <w:p w14:paraId="70B0FAFC" w14:textId="77777777" w:rsidR="002628F1" w:rsidRPr="008572F9" w:rsidRDefault="008572F9" w:rsidP="008572F9">
      <w:pPr>
        <w:pStyle w:val="phlistitemized2"/>
      </w:pPr>
      <w:r>
        <w:t>«</w:t>
      </w:r>
      <w:r w:rsidRPr="008572F9">
        <w:t>Наличие карты для вызова на дом</w:t>
      </w:r>
      <w:r>
        <w:t>»</w:t>
      </w:r>
      <w:r w:rsidRPr="008572F9">
        <w:t xml:space="preserve"> – добавление проверки на наличие ПМК пациента в МО для вызова врача на дом через контакт-центр (дополнительная</w:t>
      </w:r>
      <w:r>
        <w:t xml:space="preserve"> </w:t>
      </w:r>
      <w:r w:rsidRPr="008572F9">
        <w:t>настройка);</w:t>
      </w:r>
    </w:p>
    <w:p w14:paraId="5099851D" w14:textId="77777777" w:rsidR="002628F1" w:rsidRPr="008572F9" w:rsidRDefault="008572F9" w:rsidP="008572F9">
      <w:pPr>
        <w:pStyle w:val="phlistitemized2"/>
      </w:pPr>
      <w:r>
        <w:t>«</w:t>
      </w:r>
      <w:r w:rsidRPr="008572F9">
        <w:t>Наличие прикрепления для вызова на дом</w:t>
      </w:r>
      <w:r>
        <w:t>»</w:t>
      </w:r>
      <w:r w:rsidRPr="008572F9">
        <w:t xml:space="preserve"> – добавление проверки</w:t>
      </w:r>
      <w:r>
        <w:t xml:space="preserve"> </w:t>
      </w:r>
      <w:r w:rsidRPr="008572F9">
        <w:t>на наличие прикрепления в МО</w:t>
      </w:r>
      <w:r>
        <w:t xml:space="preserve"> </w:t>
      </w:r>
      <w:r w:rsidRPr="008572F9">
        <w:t>для вызова врача на дом через контакт-центр (дополнительная</w:t>
      </w:r>
      <w:r>
        <w:t xml:space="preserve"> </w:t>
      </w:r>
      <w:r w:rsidRPr="008572F9">
        <w:t>настройка).</w:t>
      </w:r>
    </w:p>
    <w:p w14:paraId="2C949535" w14:textId="77777777" w:rsidR="002628F1" w:rsidRPr="008572F9" w:rsidRDefault="008572F9" w:rsidP="008572F9">
      <w:pPr>
        <w:pStyle w:val="phlistitemized1"/>
      </w:pPr>
      <w:r w:rsidRPr="008572F9">
        <w:t xml:space="preserve">нажмите на кнопку </w:t>
      </w:r>
      <w:r>
        <w:t>«</w:t>
      </w:r>
      <w:r w:rsidRPr="008572F9">
        <w:t>ОК</w:t>
      </w:r>
      <w:r>
        <w:t>»</w:t>
      </w:r>
      <w:r w:rsidRPr="008572F9">
        <w:t xml:space="preserve"> для сохранения внесенных изменений. Изменения отобразятся на форме.</w:t>
      </w:r>
    </w:p>
    <w:p w14:paraId="5B2CECC4" w14:textId="77777777" w:rsidR="002628F1" w:rsidRPr="008572F9" w:rsidRDefault="008572F9" w:rsidP="008572F9">
      <w:pPr>
        <w:pStyle w:val="phnormal"/>
      </w:pPr>
      <w:r w:rsidRPr="008572F9">
        <w:t>Аналогичным образом (сняв соответствующие флажки) можно исключить МО из списка доступных операторам контакт-центра, а также произвести дополнительные настройки.</w:t>
      </w:r>
    </w:p>
    <w:p w14:paraId="6584053A" w14:textId="77777777" w:rsidR="002628F1" w:rsidRPr="008572F9" w:rsidRDefault="008572F9">
      <w:pPr>
        <w:pStyle w:val="2"/>
      </w:pPr>
      <w:bookmarkStart w:id="162" w:name="_Toc256000030"/>
      <w:bookmarkStart w:id="163" w:name="scroll-bookmark-40"/>
      <w:bookmarkStart w:id="164" w:name="_Ref202363330"/>
      <w:bookmarkStart w:id="165" w:name="_Toc204948272"/>
      <w:r w:rsidRPr="008572F9">
        <w:t xml:space="preserve">Настройка заполнения поля </w:t>
      </w:r>
      <w:r>
        <w:t>«</w:t>
      </w:r>
      <w:r w:rsidRPr="008572F9">
        <w:t>Предпочитаемый тип интервала</w:t>
      </w:r>
      <w:r>
        <w:t>»</w:t>
      </w:r>
      <w:r w:rsidRPr="008572F9">
        <w:t xml:space="preserve"> в окне</w:t>
      </w:r>
      <w:r w:rsidR="0088193C">
        <w:t xml:space="preserve"> </w:t>
      </w:r>
      <w:r>
        <w:t>«</w:t>
      </w:r>
      <w:r w:rsidRPr="008572F9">
        <w:t>Записать в очередь ожидания: Добавление</w:t>
      </w:r>
      <w:r>
        <w:t>»</w:t>
      </w:r>
      <w:bookmarkEnd w:id="162"/>
      <w:bookmarkEnd w:id="163"/>
      <w:bookmarkEnd w:id="164"/>
      <w:bookmarkEnd w:id="165"/>
    </w:p>
    <w:p w14:paraId="14C95CBD" w14:textId="77777777" w:rsidR="002628F1" w:rsidRPr="008572F9" w:rsidRDefault="008572F9" w:rsidP="008572F9">
      <w:pPr>
        <w:pStyle w:val="phnormal"/>
      </w:pPr>
      <w:r w:rsidRPr="008572F9">
        <w:t>Настройка является необязательной и производится, если в</w:t>
      </w:r>
      <w:r>
        <w:t xml:space="preserve"> </w:t>
      </w:r>
      <w:r w:rsidRPr="008572F9">
        <w:t xml:space="preserve">окне </w:t>
      </w:r>
      <w:r>
        <w:t>«</w:t>
      </w:r>
      <w:r w:rsidRPr="008572F9">
        <w:t>Записать в очередь ожидания: Добавление</w:t>
      </w:r>
      <w:r>
        <w:t>»</w:t>
      </w:r>
      <w:r w:rsidRPr="008572F9">
        <w:t xml:space="preserve"> необходимо автоматически заполнять поле </w:t>
      </w:r>
      <w:r>
        <w:t>«</w:t>
      </w:r>
      <w:r w:rsidRPr="008572F9">
        <w:t>Предпочитаемый тип интервала</w:t>
      </w:r>
      <w:r>
        <w:t>»</w:t>
      </w:r>
      <w:r w:rsidRPr="008572F9">
        <w:t xml:space="preserve"> заданным значением.</w:t>
      </w:r>
    </w:p>
    <w:p w14:paraId="0BF769E6" w14:textId="77777777" w:rsidR="00FD22FD" w:rsidRPr="008572F9" w:rsidRDefault="00FD22FD" w:rsidP="00FD22FD">
      <w:pPr>
        <w:pStyle w:val="phnormalnotetext"/>
      </w:pPr>
      <w:r w:rsidRPr="00FD22FD">
        <w:rPr>
          <w:rStyle w:val="phnormalnote0"/>
        </w:rPr>
        <w:t>Примечание</w:t>
      </w:r>
      <w:r w:rsidRPr="008572F9">
        <w:t xml:space="preserve"> – Настройка выполняется в одной (любой) МО.</w:t>
      </w:r>
    </w:p>
    <w:p w14:paraId="2DA6489D" w14:textId="77777777" w:rsidR="002628F1" w:rsidRPr="008572F9" w:rsidRDefault="008572F9" w:rsidP="008572F9">
      <w:pPr>
        <w:pStyle w:val="phnormal"/>
      </w:pPr>
      <w:r w:rsidRPr="008572F9">
        <w:t>Для настройки необходимо выполнить действия, описанные ниже, в указанном порядке.</w:t>
      </w:r>
    </w:p>
    <w:p w14:paraId="5F3C8161" w14:textId="77777777" w:rsidR="002628F1" w:rsidRPr="008572F9" w:rsidRDefault="008572F9">
      <w:pPr>
        <w:pStyle w:val="3"/>
      </w:pPr>
      <w:bookmarkStart w:id="166" w:name="_Toc256000031"/>
      <w:bookmarkStart w:id="167" w:name="scroll-bookmark-51"/>
      <w:bookmarkStart w:id="168" w:name="_Ref202363282"/>
      <w:bookmarkStart w:id="169" w:name="_Toc204948273"/>
      <w:r w:rsidRPr="008572F9">
        <w:t>Настройка типа интервалов графиков для очереди ожидания</w:t>
      </w:r>
      <w:bookmarkEnd w:id="166"/>
      <w:bookmarkEnd w:id="167"/>
      <w:bookmarkEnd w:id="168"/>
      <w:bookmarkEnd w:id="169"/>
    </w:p>
    <w:p w14:paraId="2F3C57FB" w14:textId="77777777" w:rsidR="002628F1" w:rsidRPr="008572F9" w:rsidRDefault="008572F9" w:rsidP="008572F9">
      <w:pPr>
        <w:pStyle w:val="phnormal"/>
      </w:pPr>
      <w:r w:rsidRPr="008572F9">
        <w:t>Убедитесь, что необходимый тип интервалов графиков доступен для очереди ожидания. Для этого выполните следующие действия:</w:t>
      </w:r>
    </w:p>
    <w:p w14:paraId="390807AF" w14:textId="77777777" w:rsidR="002628F1" w:rsidRPr="008572F9" w:rsidRDefault="008572F9" w:rsidP="008572F9">
      <w:pPr>
        <w:pStyle w:val="phlistitemized1"/>
      </w:pPr>
      <w:r w:rsidRPr="008572F9">
        <w:t xml:space="preserve">выберите пункт главного меню </w:t>
      </w:r>
      <w:r>
        <w:t>«</w:t>
      </w:r>
      <w:r w:rsidRPr="008572F9">
        <w:t>Настройки</w:t>
      </w:r>
      <w:r w:rsidR="00FD22FD">
        <w:t xml:space="preserve">/ </w:t>
      </w:r>
      <w:r w:rsidRPr="008572F9">
        <w:t>Настройка графиков работы</w:t>
      </w:r>
      <w:r w:rsidR="00FD22FD">
        <w:t xml:space="preserve">/ </w:t>
      </w:r>
      <w:r w:rsidRPr="008572F9">
        <w:t>Интервалы графиков</w:t>
      </w:r>
      <w:r>
        <w:t>»</w:t>
      </w:r>
      <w:r w:rsidRPr="008572F9">
        <w:t>. Откроется форма настройки типов интервалов графиков</w:t>
      </w:r>
      <w:r w:rsidR="00FD22FD">
        <w:t xml:space="preserve"> (</w:t>
      </w:r>
      <w:r w:rsidR="00FD22FD">
        <w:fldChar w:fldCharType="begin"/>
      </w:r>
      <w:r w:rsidR="00FD22FD">
        <w:instrText xml:space="preserve"> REF _Ref202358460 \h </w:instrText>
      </w:r>
      <w:r w:rsidR="00FD22FD">
        <w:fldChar w:fldCharType="separate"/>
      </w:r>
      <w:r w:rsidR="00997E3B">
        <w:t>Рисунок </w:t>
      </w:r>
      <w:r w:rsidR="00997E3B">
        <w:rPr>
          <w:noProof/>
        </w:rPr>
        <w:t>36</w:t>
      </w:r>
      <w:r w:rsidR="00FD22FD">
        <w:fldChar w:fldCharType="end"/>
      </w:r>
      <w:r w:rsidR="00FD22FD">
        <w:t>)</w:t>
      </w:r>
      <w:r w:rsidRPr="008572F9">
        <w:t>;</w:t>
      </w:r>
    </w:p>
    <w:p w14:paraId="041B93B4" w14:textId="77777777" w:rsidR="002628F1" w:rsidRPr="008572F9" w:rsidRDefault="008572F9" w:rsidP="008572F9">
      <w:pPr>
        <w:pStyle w:val="phfigure"/>
      </w:pPr>
      <w:r w:rsidRPr="008572F9">
        <w:rPr>
          <w:noProof/>
        </w:rPr>
        <w:lastRenderedPageBreak/>
        <w:drawing>
          <wp:inline distT="0" distB="0" distL="0" distR="0" wp14:anchorId="43B7102E" wp14:editId="60F47F56">
            <wp:extent cx="6295390" cy="3886543"/>
            <wp:effectExtent l="19050" t="19050" r="10160" b="19050"/>
            <wp:docPr id="100048" name="Рисунок 100048" descr="Форма настройки типов интервалов граф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92637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88654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0FE0CAD" w14:textId="77777777" w:rsidR="002628F1" w:rsidRPr="008572F9" w:rsidRDefault="006F420A" w:rsidP="00FD22FD">
      <w:pPr>
        <w:pStyle w:val="phfiguretitle"/>
      </w:pPr>
      <w:bookmarkStart w:id="170" w:name="_Ref202358460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36</w:t>
      </w:r>
      <w:r w:rsidR="008572F9" w:rsidRPr="008572F9">
        <w:fldChar w:fldCharType="end"/>
      </w:r>
      <w:bookmarkEnd w:id="170"/>
      <w:r w:rsidR="008572F9" w:rsidRPr="008572F9">
        <w:t xml:space="preserve"> </w:t>
      </w:r>
      <w:r w:rsidR="00FD22FD">
        <w:t xml:space="preserve">– </w:t>
      </w:r>
      <w:r w:rsidR="008572F9" w:rsidRPr="008572F9">
        <w:t>Форма настройки типов интервалов графиков</w:t>
      </w:r>
    </w:p>
    <w:p w14:paraId="1D3909BD" w14:textId="77777777" w:rsidR="002628F1" w:rsidRPr="008572F9" w:rsidRDefault="008572F9" w:rsidP="008572F9">
      <w:pPr>
        <w:pStyle w:val="phlistitemized1"/>
      </w:pPr>
      <w:r w:rsidRPr="008572F9">
        <w:t xml:space="preserve">в блоке </w:t>
      </w:r>
      <w:r>
        <w:t>«</w:t>
      </w:r>
      <w:r w:rsidRPr="008572F9">
        <w:t>Словарь типов интервалов графиков</w:t>
      </w:r>
      <w:r>
        <w:t>»</w:t>
      </w:r>
      <w:r w:rsidRPr="008572F9">
        <w:t xml:space="preserve"> выделите строку с необходимым типом интервалов графиков</w:t>
      </w:r>
      <w:r>
        <w:t xml:space="preserve"> </w:t>
      </w:r>
      <w:r w:rsidRPr="008572F9">
        <w:t xml:space="preserve">и выберите пункт контекстного меню </w:t>
      </w:r>
      <w:r>
        <w:t>«</w:t>
      </w:r>
      <w:r w:rsidRPr="008572F9">
        <w:t>Редактировать</w:t>
      </w:r>
      <w:r>
        <w:t>»</w:t>
      </w:r>
      <w:r w:rsidRPr="008572F9">
        <w:t>. Откроется окно редактирования типа интервалов графиков</w:t>
      </w:r>
      <w:r w:rsidR="00FD22FD">
        <w:t xml:space="preserve"> (</w:t>
      </w:r>
      <w:r w:rsidR="00FD22FD">
        <w:fldChar w:fldCharType="begin"/>
      </w:r>
      <w:r w:rsidR="00FD22FD">
        <w:instrText xml:space="preserve"> REF _Ref202358475 \h </w:instrText>
      </w:r>
      <w:r w:rsidR="00FD22FD">
        <w:fldChar w:fldCharType="separate"/>
      </w:r>
      <w:r w:rsidR="00997E3B">
        <w:t>Рисунок </w:t>
      </w:r>
      <w:r w:rsidR="00997E3B">
        <w:rPr>
          <w:noProof/>
        </w:rPr>
        <w:t>37</w:t>
      </w:r>
      <w:r w:rsidR="00FD22FD">
        <w:fldChar w:fldCharType="end"/>
      </w:r>
      <w:r w:rsidR="00FD22FD">
        <w:t>)</w:t>
      </w:r>
      <w:r w:rsidRPr="008572F9">
        <w:t>;</w:t>
      </w:r>
    </w:p>
    <w:p w14:paraId="303756AD" w14:textId="77777777" w:rsidR="002628F1" w:rsidRPr="008572F9" w:rsidRDefault="008572F9" w:rsidP="008572F9">
      <w:pPr>
        <w:pStyle w:val="phfigure"/>
      </w:pPr>
      <w:r w:rsidRPr="008572F9">
        <w:rPr>
          <w:noProof/>
        </w:rPr>
        <w:drawing>
          <wp:inline distT="0" distB="0" distL="0" distR="0" wp14:anchorId="1EC60326" wp14:editId="2D739AC7">
            <wp:extent cx="4371975" cy="2362200"/>
            <wp:effectExtent l="19050" t="19050" r="28575" b="19050"/>
            <wp:docPr id="100049" name="Рисунок 100049" descr="Окно редактирования типа интервалов граф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792601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3622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604FB78" w14:textId="77777777" w:rsidR="002628F1" w:rsidRPr="008572F9" w:rsidRDefault="006F420A" w:rsidP="00FD22FD">
      <w:pPr>
        <w:pStyle w:val="phfiguretitle"/>
      </w:pPr>
      <w:bookmarkStart w:id="171" w:name="_Ref202358475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37</w:t>
      </w:r>
      <w:r w:rsidR="008572F9" w:rsidRPr="008572F9">
        <w:fldChar w:fldCharType="end"/>
      </w:r>
      <w:bookmarkEnd w:id="171"/>
      <w:r w:rsidR="008572F9" w:rsidRPr="008572F9">
        <w:t xml:space="preserve"> </w:t>
      </w:r>
      <w:r w:rsidR="00FD22FD">
        <w:t xml:space="preserve">– </w:t>
      </w:r>
      <w:r w:rsidR="008572F9" w:rsidRPr="008572F9">
        <w:t>Окно редактирования типа интервалов графиков</w:t>
      </w:r>
    </w:p>
    <w:p w14:paraId="18301585" w14:textId="77777777" w:rsidR="002628F1" w:rsidRPr="008572F9" w:rsidRDefault="008572F9" w:rsidP="008572F9">
      <w:pPr>
        <w:pStyle w:val="phlistitemized1"/>
      </w:pPr>
      <w:r w:rsidRPr="008572F9">
        <w:t xml:space="preserve">на вкладке </w:t>
      </w:r>
      <w:r>
        <w:t>«</w:t>
      </w:r>
      <w:r w:rsidRPr="008572F9">
        <w:t>Основное</w:t>
      </w:r>
      <w:r>
        <w:t>»</w:t>
      </w:r>
      <w:r w:rsidRPr="008572F9">
        <w:t xml:space="preserve"> в поле </w:t>
      </w:r>
      <w:r>
        <w:t>«</w:t>
      </w:r>
      <w:r w:rsidRPr="008572F9">
        <w:t>Интервал для очереди ожидания</w:t>
      </w:r>
      <w:r>
        <w:t>»</w:t>
      </w:r>
      <w:r w:rsidRPr="008572F9">
        <w:t xml:space="preserve"> выберите значение </w:t>
      </w:r>
      <w:r>
        <w:t>«</w:t>
      </w:r>
      <w:r w:rsidRPr="008572F9">
        <w:t>Да</w:t>
      </w:r>
      <w:r>
        <w:t>»</w:t>
      </w:r>
      <w:r w:rsidRPr="008572F9">
        <w:t>;</w:t>
      </w:r>
    </w:p>
    <w:p w14:paraId="07B64A83" w14:textId="77777777" w:rsidR="002628F1" w:rsidRPr="008572F9" w:rsidRDefault="008572F9" w:rsidP="008572F9">
      <w:pPr>
        <w:pStyle w:val="phlistitemized1"/>
      </w:pPr>
      <w:r w:rsidRPr="008572F9">
        <w:t xml:space="preserve">нажмите на кнопку </w:t>
      </w:r>
      <w:r>
        <w:t>«</w:t>
      </w:r>
      <w:r w:rsidRPr="008572F9">
        <w:t>ОК</w:t>
      </w:r>
      <w:r>
        <w:t>»</w:t>
      </w:r>
      <w:r w:rsidRPr="008572F9">
        <w:t xml:space="preserve"> для сохранения внесенных изменений.</w:t>
      </w:r>
    </w:p>
    <w:p w14:paraId="77554A18" w14:textId="77777777" w:rsidR="002628F1" w:rsidRPr="008572F9" w:rsidRDefault="008572F9">
      <w:pPr>
        <w:pStyle w:val="3"/>
      </w:pPr>
      <w:bookmarkStart w:id="172" w:name="_Toc256000032"/>
      <w:bookmarkStart w:id="173" w:name="scroll-bookmark-52"/>
      <w:bookmarkStart w:id="174" w:name="_Toc204948274"/>
      <w:r w:rsidRPr="008572F9">
        <w:lastRenderedPageBreak/>
        <w:t>Настройка СО</w:t>
      </w:r>
      <w:r>
        <w:t xml:space="preserve"> «</w:t>
      </w:r>
      <w:r w:rsidRPr="008572F9">
        <w:t>WL_PreferredTimeType</w:t>
      </w:r>
      <w:r>
        <w:t>»</w:t>
      </w:r>
      <w:bookmarkEnd w:id="172"/>
      <w:bookmarkEnd w:id="173"/>
      <w:bookmarkEnd w:id="174"/>
    </w:p>
    <w:p w14:paraId="1E087800" w14:textId="77777777" w:rsidR="002628F1" w:rsidRPr="008572F9" w:rsidRDefault="008572F9" w:rsidP="008572F9">
      <w:pPr>
        <w:pStyle w:val="phnormal"/>
      </w:pPr>
      <w:r w:rsidRPr="008572F9">
        <w:t xml:space="preserve">Добавьте СО </w:t>
      </w:r>
      <w:r>
        <w:t>«</w:t>
      </w:r>
      <w:r w:rsidRPr="008572F9">
        <w:t>WL_PreferredTimeType</w:t>
      </w:r>
      <w:r>
        <w:t>»</w:t>
      </w:r>
      <w:r w:rsidRPr="008572F9">
        <w:t>. Для этого выполните следующие действия:</w:t>
      </w:r>
    </w:p>
    <w:p w14:paraId="45F06673" w14:textId="77777777" w:rsidR="002628F1" w:rsidRPr="008572F9" w:rsidRDefault="008572F9" w:rsidP="008572F9">
      <w:pPr>
        <w:pStyle w:val="phlistitemized1"/>
      </w:pPr>
      <w:r w:rsidRPr="008572F9">
        <w:t xml:space="preserve">выберите пункт главного меню </w:t>
      </w:r>
      <w:r>
        <w:t>«</w:t>
      </w:r>
      <w:r w:rsidRPr="008572F9">
        <w:t>Система</w:t>
      </w:r>
      <w:r w:rsidR="00FD22FD">
        <w:t xml:space="preserve">/ </w:t>
      </w:r>
      <w:r w:rsidRPr="008572F9">
        <w:t>Настройка системных опций</w:t>
      </w:r>
      <w:r w:rsidR="00FD22FD">
        <w:t xml:space="preserve">/ </w:t>
      </w:r>
      <w:r w:rsidRPr="008572F9">
        <w:t>Системные опции (Администратор)</w:t>
      </w:r>
      <w:r>
        <w:t>»</w:t>
      </w:r>
      <w:r w:rsidRPr="008572F9">
        <w:t>. Откроется форма настройки СО</w:t>
      </w:r>
      <w:r w:rsidR="00FD22FD">
        <w:t xml:space="preserve"> (</w:t>
      </w:r>
      <w:r w:rsidR="00FD22FD">
        <w:fldChar w:fldCharType="begin"/>
      </w:r>
      <w:r w:rsidR="00FD22FD">
        <w:instrText xml:space="preserve"> REF _Ref202358492 \h </w:instrText>
      </w:r>
      <w:r w:rsidR="00FD22FD">
        <w:fldChar w:fldCharType="separate"/>
      </w:r>
      <w:r w:rsidR="00997E3B">
        <w:t>Рисунок </w:t>
      </w:r>
      <w:r w:rsidR="00997E3B">
        <w:rPr>
          <w:noProof/>
        </w:rPr>
        <w:t>38</w:t>
      </w:r>
      <w:r w:rsidR="00FD22FD">
        <w:fldChar w:fldCharType="end"/>
      </w:r>
      <w:r w:rsidR="00FD22FD">
        <w:t>)</w:t>
      </w:r>
      <w:r w:rsidRPr="008572F9">
        <w:t>;</w:t>
      </w:r>
    </w:p>
    <w:p w14:paraId="32972A70" w14:textId="74689368" w:rsidR="002628F1" w:rsidRPr="008572F9" w:rsidRDefault="00445D64" w:rsidP="00FD22FD">
      <w:pPr>
        <w:pStyle w:val="phfigure"/>
      </w:pPr>
      <w:r w:rsidRPr="00445D64">
        <w:rPr>
          <w:noProof/>
        </w:rPr>
        <w:t xml:space="preserve"> </w:t>
      </w:r>
      <w:r>
        <w:rPr>
          <w:noProof/>
        </w:rPr>
        <w:drawing>
          <wp:inline distT="0" distB="0" distL="0" distR="0" wp14:anchorId="2CF4FB35" wp14:editId="0A899AEC">
            <wp:extent cx="6475730" cy="4055110"/>
            <wp:effectExtent l="19050" t="19050" r="20320" b="215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40551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43CA4D" w14:textId="77777777" w:rsidR="002628F1" w:rsidRPr="008572F9" w:rsidRDefault="006F420A" w:rsidP="00FD22FD">
      <w:pPr>
        <w:pStyle w:val="phfiguretitle"/>
      </w:pPr>
      <w:bookmarkStart w:id="175" w:name="_Ref202358492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38</w:t>
      </w:r>
      <w:r w:rsidR="008572F9" w:rsidRPr="008572F9">
        <w:fldChar w:fldCharType="end"/>
      </w:r>
      <w:bookmarkEnd w:id="175"/>
      <w:r w:rsidR="008572F9" w:rsidRPr="008572F9">
        <w:t xml:space="preserve"> </w:t>
      </w:r>
      <w:r w:rsidR="00FD22FD">
        <w:t xml:space="preserve">– </w:t>
      </w:r>
      <w:r w:rsidR="008572F9" w:rsidRPr="008572F9">
        <w:t>Форма настройки СО</w:t>
      </w:r>
    </w:p>
    <w:p w14:paraId="7FB4CDFA" w14:textId="77777777" w:rsidR="002628F1" w:rsidRPr="008572F9" w:rsidRDefault="008572F9" w:rsidP="008572F9">
      <w:pPr>
        <w:pStyle w:val="phlistitemized1"/>
      </w:pPr>
      <w:r w:rsidRPr="008572F9">
        <w:t xml:space="preserve">в блоке </w:t>
      </w:r>
      <w:r>
        <w:t>«</w:t>
      </w:r>
      <w:r w:rsidRPr="008572F9">
        <w:t>Каталоги</w:t>
      </w:r>
      <w:r>
        <w:t>»</w:t>
      </w:r>
      <w:r w:rsidRPr="008572F9">
        <w:t xml:space="preserve"> выберите каталог, в котором будет размещена СО;</w:t>
      </w:r>
    </w:p>
    <w:p w14:paraId="564EE023" w14:textId="77777777" w:rsidR="002628F1" w:rsidRPr="008572F9" w:rsidRDefault="008572F9" w:rsidP="008572F9">
      <w:pPr>
        <w:pStyle w:val="phlistitemized1"/>
      </w:pPr>
      <w:r w:rsidRPr="008572F9">
        <w:t xml:space="preserve">в блоке </w:t>
      </w:r>
      <w:r>
        <w:t>«</w:t>
      </w:r>
      <w:r w:rsidRPr="008572F9">
        <w:t>Системные опции</w:t>
      </w:r>
      <w:r>
        <w:t>»</w:t>
      </w:r>
      <w:r w:rsidRPr="008572F9">
        <w:t xml:space="preserve"> выберите пункт контекстного меню </w:t>
      </w:r>
      <w:r>
        <w:t>«</w:t>
      </w:r>
      <w:r w:rsidRPr="008572F9">
        <w:t>Добавить</w:t>
      </w:r>
      <w:r>
        <w:t>»</w:t>
      </w:r>
      <w:r w:rsidRPr="008572F9">
        <w:t>. Откроется окно добавления СО</w:t>
      </w:r>
      <w:r w:rsidR="00FD22FD">
        <w:t xml:space="preserve"> (</w:t>
      </w:r>
      <w:r w:rsidR="00FD22FD">
        <w:fldChar w:fldCharType="begin"/>
      </w:r>
      <w:r w:rsidR="00FD22FD">
        <w:instrText xml:space="preserve"> REF _Ref202358517 \h </w:instrText>
      </w:r>
      <w:r w:rsidR="00FD22FD">
        <w:fldChar w:fldCharType="separate"/>
      </w:r>
      <w:r w:rsidR="00997E3B">
        <w:t>Рисунок </w:t>
      </w:r>
      <w:r w:rsidR="00997E3B">
        <w:rPr>
          <w:noProof/>
        </w:rPr>
        <w:t>39</w:t>
      </w:r>
      <w:r w:rsidR="00FD22FD">
        <w:fldChar w:fldCharType="end"/>
      </w:r>
      <w:r w:rsidR="00FD22FD">
        <w:t>)</w:t>
      </w:r>
      <w:r w:rsidRPr="008572F9">
        <w:t>;</w:t>
      </w:r>
    </w:p>
    <w:p w14:paraId="2AF98358" w14:textId="77777777" w:rsidR="002628F1" w:rsidRPr="008572F9" w:rsidRDefault="008572F9" w:rsidP="008572F9">
      <w:pPr>
        <w:pStyle w:val="phfigure"/>
      </w:pPr>
      <w:r w:rsidRPr="008572F9">
        <w:rPr>
          <w:noProof/>
        </w:rPr>
        <w:lastRenderedPageBreak/>
        <w:drawing>
          <wp:inline distT="0" distB="0" distL="0" distR="0" wp14:anchorId="00326B89" wp14:editId="295424A9">
            <wp:extent cx="4667250" cy="3257550"/>
            <wp:effectExtent l="19050" t="19050" r="19050" b="19050"/>
            <wp:docPr id="100051" name="Рисунок 100051" descr="Окно добавления С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900195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2575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1309EA3" w14:textId="77777777" w:rsidR="002628F1" w:rsidRPr="008572F9" w:rsidRDefault="006F420A" w:rsidP="00FD22FD">
      <w:pPr>
        <w:pStyle w:val="phfiguretitle"/>
      </w:pPr>
      <w:bookmarkStart w:id="176" w:name="_Ref202358517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39</w:t>
      </w:r>
      <w:r w:rsidR="008572F9" w:rsidRPr="008572F9">
        <w:fldChar w:fldCharType="end"/>
      </w:r>
      <w:bookmarkEnd w:id="176"/>
      <w:r w:rsidR="008572F9" w:rsidRPr="008572F9">
        <w:t xml:space="preserve"> </w:t>
      </w:r>
      <w:r w:rsidR="00FD22FD">
        <w:t xml:space="preserve">– </w:t>
      </w:r>
      <w:r w:rsidR="008572F9" w:rsidRPr="008572F9">
        <w:t>Окно добавления СО</w:t>
      </w:r>
    </w:p>
    <w:p w14:paraId="01429AA0" w14:textId="77777777" w:rsidR="002628F1" w:rsidRPr="008572F9" w:rsidRDefault="008572F9" w:rsidP="008572F9">
      <w:pPr>
        <w:pStyle w:val="phlistitemized1"/>
      </w:pPr>
      <w:r w:rsidRPr="008572F9">
        <w:t>заполните поля согласно таблице ниже</w:t>
      </w:r>
      <w:r w:rsidR="00FD22FD">
        <w:t xml:space="preserve"> (</w:t>
      </w:r>
      <w:r w:rsidR="00FD22FD">
        <w:fldChar w:fldCharType="begin"/>
      </w:r>
      <w:r w:rsidR="00FD22FD">
        <w:instrText xml:space="preserve"> REF _Ref202358530 \h </w:instrText>
      </w:r>
      <w:r w:rsidR="00FD22FD">
        <w:fldChar w:fldCharType="separate"/>
      </w:r>
      <w:r w:rsidR="00997E3B">
        <w:rPr>
          <w:spacing w:val="20"/>
        </w:rPr>
        <w:t>Таблица </w:t>
      </w:r>
      <w:r w:rsidR="00997E3B">
        <w:rPr>
          <w:noProof/>
        </w:rPr>
        <w:t>18</w:t>
      </w:r>
      <w:r w:rsidR="00FD22FD">
        <w:fldChar w:fldCharType="end"/>
      </w:r>
      <w:r w:rsidR="00FD22FD">
        <w:t>)</w:t>
      </w:r>
      <w:r w:rsidRPr="008572F9">
        <w:t>;</w:t>
      </w:r>
    </w:p>
    <w:p w14:paraId="7332A392" w14:textId="77777777" w:rsidR="002628F1" w:rsidRPr="008572F9" w:rsidRDefault="006F420A" w:rsidP="00FD22FD">
      <w:pPr>
        <w:pStyle w:val="phtabletitle"/>
      </w:pPr>
      <w:bookmarkStart w:id="177" w:name="_Ref202358530"/>
      <w:r>
        <w:rPr>
          <w:spacing w:val="20"/>
        </w:rPr>
        <w:t>Таблица </w:t>
      </w:r>
      <w:r w:rsidR="008572F9" w:rsidRPr="008572F9">
        <w:fldChar w:fldCharType="begin"/>
      </w:r>
      <w:r w:rsidR="008572F9" w:rsidRPr="008572F9">
        <w:instrText>SEQ Таблица \* ARABIC</w:instrText>
      </w:r>
      <w:r w:rsidR="008572F9" w:rsidRPr="008572F9">
        <w:fldChar w:fldCharType="separate"/>
      </w:r>
      <w:r w:rsidR="00997E3B">
        <w:rPr>
          <w:noProof/>
        </w:rPr>
        <w:t>18</w:t>
      </w:r>
      <w:r w:rsidR="008572F9" w:rsidRPr="008572F9">
        <w:fldChar w:fldCharType="end"/>
      </w:r>
      <w:bookmarkEnd w:id="177"/>
      <w:r w:rsidR="008572F9" w:rsidRPr="008572F9">
        <w:t xml:space="preserve"> </w:t>
      </w:r>
      <w:r w:rsidR="00FD22FD">
        <w:t xml:space="preserve">– </w:t>
      </w:r>
      <w:r w:rsidR="008572F9" w:rsidRPr="008572F9">
        <w:t>Значения полей окна добавления СО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801"/>
        <w:gridCol w:w="3970"/>
        <w:gridCol w:w="3643"/>
      </w:tblGrid>
      <w:tr w:rsidR="008572F9" w:rsidRPr="008572F9" w14:paraId="5F1124E7" w14:textId="77777777" w:rsidTr="00030CAC">
        <w:trPr>
          <w:tblHeader/>
        </w:trPr>
        <w:tc>
          <w:tcPr>
            <w:tcW w:w="1345" w:type="pct"/>
          </w:tcPr>
          <w:p w14:paraId="78BA01C3" w14:textId="77777777" w:rsidR="002628F1" w:rsidRPr="008572F9" w:rsidRDefault="008572F9" w:rsidP="008572F9">
            <w:pPr>
              <w:pStyle w:val="phtablecolcaption"/>
            </w:pPr>
            <w:bookmarkStart w:id="178" w:name="scroll-bookmark-53"/>
            <w:r w:rsidRPr="008572F9">
              <w:t>Наименование вкладки</w:t>
            </w:r>
            <w:bookmarkEnd w:id="178"/>
          </w:p>
        </w:tc>
        <w:tc>
          <w:tcPr>
            <w:tcW w:w="1906" w:type="pct"/>
          </w:tcPr>
          <w:p w14:paraId="12E2869C" w14:textId="77777777" w:rsidR="002628F1" w:rsidRPr="008572F9" w:rsidRDefault="008572F9" w:rsidP="008572F9">
            <w:pPr>
              <w:pStyle w:val="phtablecolcaption"/>
            </w:pPr>
            <w:r w:rsidRPr="008572F9">
              <w:t>Наименование поля</w:t>
            </w:r>
          </w:p>
        </w:tc>
        <w:tc>
          <w:tcPr>
            <w:tcW w:w="1749" w:type="pct"/>
          </w:tcPr>
          <w:p w14:paraId="1752D063" w14:textId="77777777" w:rsidR="002628F1" w:rsidRPr="008572F9" w:rsidRDefault="008572F9" w:rsidP="008572F9">
            <w:pPr>
              <w:pStyle w:val="phtablecolcaption"/>
            </w:pPr>
            <w:r w:rsidRPr="008572F9">
              <w:t>Значение</w:t>
            </w:r>
          </w:p>
        </w:tc>
      </w:tr>
      <w:tr w:rsidR="008572F9" w:rsidRPr="008572F9" w14:paraId="13474269" w14:textId="77777777" w:rsidTr="00030CAC">
        <w:tc>
          <w:tcPr>
            <w:tcW w:w="1345" w:type="pct"/>
            <w:vMerge w:val="restart"/>
          </w:tcPr>
          <w:p w14:paraId="2FC1A1F0" w14:textId="77777777" w:rsidR="002628F1" w:rsidRPr="008572F9" w:rsidRDefault="008572F9" w:rsidP="008572F9">
            <w:pPr>
              <w:pStyle w:val="phtablecellleft"/>
            </w:pPr>
            <w:r w:rsidRPr="008572F9">
              <w:t>Реквизиты</w:t>
            </w:r>
          </w:p>
        </w:tc>
        <w:tc>
          <w:tcPr>
            <w:tcW w:w="1906" w:type="pct"/>
          </w:tcPr>
          <w:p w14:paraId="326E3CDE" w14:textId="77777777" w:rsidR="002628F1" w:rsidRPr="008572F9" w:rsidRDefault="008572F9" w:rsidP="008572F9">
            <w:pPr>
              <w:pStyle w:val="phtablecellleft"/>
            </w:pPr>
            <w:r w:rsidRPr="008572F9">
              <w:t>Раздел</w:t>
            </w:r>
          </w:p>
        </w:tc>
        <w:tc>
          <w:tcPr>
            <w:tcW w:w="1749" w:type="pct"/>
          </w:tcPr>
          <w:p w14:paraId="4A21F1D5" w14:textId="77777777" w:rsidR="002628F1" w:rsidRPr="008572F9" w:rsidRDefault="008572F9" w:rsidP="008572F9">
            <w:pPr>
              <w:pStyle w:val="phtablecellleft"/>
            </w:pPr>
            <w:r w:rsidRPr="008572F9">
              <w:t>WL_RECORDS</w:t>
            </w:r>
          </w:p>
        </w:tc>
      </w:tr>
      <w:tr w:rsidR="008572F9" w:rsidRPr="008572F9" w14:paraId="3C11738F" w14:textId="77777777" w:rsidTr="00030CAC">
        <w:tc>
          <w:tcPr>
            <w:tcW w:w="1345" w:type="pct"/>
            <w:vMerge/>
          </w:tcPr>
          <w:p w14:paraId="2FCB7B4E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1906" w:type="pct"/>
          </w:tcPr>
          <w:p w14:paraId="2C462BEA" w14:textId="77777777" w:rsidR="002628F1" w:rsidRPr="008572F9" w:rsidRDefault="008572F9" w:rsidP="008572F9">
            <w:pPr>
              <w:pStyle w:val="phtablecellleft"/>
            </w:pPr>
            <w:r w:rsidRPr="008572F9">
              <w:t>Код опции</w:t>
            </w:r>
          </w:p>
        </w:tc>
        <w:tc>
          <w:tcPr>
            <w:tcW w:w="1749" w:type="pct"/>
          </w:tcPr>
          <w:p w14:paraId="1B0F7BEA" w14:textId="77777777" w:rsidR="002628F1" w:rsidRPr="008572F9" w:rsidRDefault="008572F9" w:rsidP="008572F9">
            <w:pPr>
              <w:pStyle w:val="phtablecellleft"/>
            </w:pPr>
            <w:r w:rsidRPr="008572F9">
              <w:t>WL_PreferredTimeType</w:t>
            </w:r>
          </w:p>
        </w:tc>
      </w:tr>
      <w:tr w:rsidR="008572F9" w:rsidRPr="008572F9" w14:paraId="042B524E" w14:textId="77777777" w:rsidTr="00030CAC">
        <w:tc>
          <w:tcPr>
            <w:tcW w:w="1345" w:type="pct"/>
            <w:vMerge/>
          </w:tcPr>
          <w:p w14:paraId="048B0D98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1906" w:type="pct"/>
          </w:tcPr>
          <w:p w14:paraId="65952F1F" w14:textId="77777777" w:rsidR="002628F1" w:rsidRPr="008572F9" w:rsidRDefault="008572F9" w:rsidP="008572F9">
            <w:pPr>
              <w:pStyle w:val="phtablecellleft"/>
            </w:pPr>
            <w:r w:rsidRPr="008572F9">
              <w:t>Наименование</w:t>
            </w:r>
          </w:p>
        </w:tc>
        <w:tc>
          <w:tcPr>
            <w:tcW w:w="1749" w:type="pct"/>
          </w:tcPr>
          <w:p w14:paraId="273DAD3A" w14:textId="77777777" w:rsidR="002628F1" w:rsidRPr="008572F9" w:rsidRDefault="008572F9" w:rsidP="008572F9">
            <w:pPr>
              <w:pStyle w:val="phtablecellleft"/>
            </w:pPr>
            <w:r w:rsidRPr="008572F9">
              <w:t>Очереди ожидания. Предпочитаемый тип интервала</w:t>
            </w:r>
          </w:p>
        </w:tc>
      </w:tr>
      <w:tr w:rsidR="008572F9" w:rsidRPr="008572F9" w14:paraId="30EDEB36" w14:textId="77777777" w:rsidTr="00030CAC">
        <w:tc>
          <w:tcPr>
            <w:tcW w:w="1345" w:type="pct"/>
            <w:vMerge/>
          </w:tcPr>
          <w:p w14:paraId="0D0131B6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1906" w:type="pct"/>
          </w:tcPr>
          <w:p w14:paraId="01DCCF83" w14:textId="77777777" w:rsidR="002628F1" w:rsidRPr="008572F9" w:rsidRDefault="008572F9" w:rsidP="008572F9">
            <w:pPr>
              <w:pStyle w:val="phtablecellleft"/>
            </w:pPr>
            <w:r w:rsidRPr="008572F9">
              <w:t>Уровень запрета переопределения</w:t>
            </w:r>
          </w:p>
        </w:tc>
        <w:tc>
          <w:tcPr>
            <w:tcW w:w="1749" w:type="pct"/>
          </w:tcPr>
          <w:p w14:paraId="0F119781" w14:textId="77777777" w:rsidR="002628F1" w:rsidRPr="008572F9" w:rsidRDefault="008572F9" w:rsidP="008572F9">
            <w:pPr>
              <w:pStyle w:val="phtablecellleft"/>
            </w:pPr>
            <w:r w:rsidRPr="008572F9">
              <w:t>До версия-ЛПУ</w:t>
            </w:r>
          </w:p>
        </w:tc>
      </w:tr>
      <w:tr w:rsidR="008572F9" w:rsidRPr="008572F9" w14:paraId="33DF6DB8" w14:textId="77777777" w:rsidTr="00030CAC">
        <w:tc>
          <w:tcPr>
            <w:tcW w:w="1345" w:type="pct"/>
            <w:vMerge/>
          </w:tcPr>
          <w:p w14:paraId="32653BB4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1906" w:type="pct"/>
          </w:tcPr>
          <w:p w14:paraId="70B02DFF" w14:textId="77777777" w:rsidR="002628F1" w:rsidRPr="008572F9" w:rsidRDefault="008572F9" w:rsidP="008572F9">
            <w:pPr>
              <w:pStyle w:val="phtablecellleft"/>
            </w:pPr>
            <w:r w:rsidRPr="008572F9">
              <w:t>Имеет ограничения по вводимым значениям</w:t>
            </w:r>
          </w:p>
        </w:tc>
        <w:tc>
          <w:tcPr>
            <w:tcW w:w="1749" w:type="pct"/>
          </w:tcPr>
          <w:p w14:paraId="31E18606" w14:textId="77777777" w:rsidR="002628F1" w:rsidRPr="008572F9" w:rsidRDefault="008572F9" w:rsidP="008572F9">
            <w:pPr>
              <w:pStyle w:val="phtablecellleft"/>
            </w:pPr>
            <w:r w:rsidRPr="008572F9">
              <w:t>Не устанавливать флажок</w:t>
            </w:r>
          </w:p>
        </w:tc>
      </w:tr>
      <w:tr w:rsidR="008572F9" w:rsidRPr="008572F9" w14:paraId="7F9DC64D" w14:textId="77777777" w:rsidTr="00030CAC">
        <w:tc>
          <w:tcPr>
            <w:tcW w:w="1345" w:type="pct"/>
            <w:vMerge w:val="restart"/>
          </w:tcPr>
          <w:p w14:paraId="1D810802" w14:textId="77777777" w:rsidR="002628F1" w:rsidRPr="008572F9" w:rsidRDefault="008572F9" w:rsidP="008572F9">
            <w:pPr>
              <w:pStyle w:val="phtablecellleft"/>
            </w:pPr>
            <w:r w:rsidRPr="008572F9">
              <w:t>Тип данных</w:t>
            </w:r>
          </w:p>
        </w:tc>
        <w:tc>
          <w:tcPr>
            <w:tcW w:w="1906" w:type="pct"/>
          </w:tcPr>
          <w:p w14:paraId="7A1CF83C" w14:textId="77777777" w:rsidR="002628F1" w:rsidRPr="008572F9" w:rsidRDefault="008572F9" w:rsidP="008572F9">
            <w:pPr>
              <w:pStyle w:val="phtablecellleft"/>
            </w:pPr>
            <w:r w:rsidRPr="008572F9">
              <w:t>Тип данных</w:t>
            </w:r>
          </w:p>
        </w:tc>
        <w:tc>
          <w:tcPr>
            <w:tcW w:w="1749" w:type="pct"/>
          </w:tcPr>
          <w:p w14:paraId="446C08E3" w14:textId="77777777" w:rsidR="002628F1" w:rsidRPr="008572F9" w:rsidRDefault="008572F9" w:rsidP="008572F9">
            <w:pPr>
              <w:pStyle w:val="phtablecellleft"/>
            </w:pPr>
            <w:r w:rsidRPr="008572F9">
              <w:t>Строка</w:t>
            </w:r>
          </w:p>
        </w:tc>
      </w:tr>
      <w:tr w:rsidR="008572F9" w:rsidRPr="008572F9" w14:paraId="68396A4E" w14:textId="77777777" w:rsidTr="00030CAC">
        <w:tc>
          <w:tcPr>
            <w:tcW w:w="1345" w:type="pct"/>
            <w:vMerge/>
          </w:tcPr>
          <w:p w14:paraId="62CD7002" w14:textId="77777777" w:rsidR="002628F1" w:rsidRPr="008572F9" w:rsidRDefault="002628F1" w:rsidP="008572F9">
            <w:pPr>
              <w:pStyle w:val="phtablecellleft"/>
            </w:pPr>
          </w:p>
        </w:tc>
        <w:tc>
          <w:tcPr>
            <w:tcW w:w="1906" w:type="pct"/>
          </w:tcPr>
          <w:p w14:paraId="7E4ED643" w14:textId="77777777" w:rsidR="002628F1" w:rsidRPr="008572F9" w:rsidRDefault="008572F9" w:rsidP="008572F9">
            <w:pPr>
              <w:pStyle w:val="phtablecellleft"/>
            </w:pPr>
            <w:r w:rsidRPr="008572F9">
              <w:t>Значение</w:t>
            </w:r>
          </w:p>
        </w:tc>
        <w:tc>
          <w:tcPr>
            <w:tcW w:w="1749" w:type="pct"/>
          </w:tcPr>
          <w:p w14:paraId="317ECADE" w14:textId="77777777" w:rsidR="002628F1" w:rsidRPr="008572F9" w:rsidRDefault="008572F9" w:rsidP="008572F9">
            <w:pPr>
              <w:pStyle w:val="phtablecellleft"/>
            </w:pPr>
            <w:r w:rsidRPr="008572F9">
              <w:t>Введите наименование типа интервалов графиков с признаком «Интервал для очереди ожидания» (</w:t>
            </w:r>
            <w:r w:rsidR="000A096A">
              <w:t>п. </w:t>
            </w:r>
            <w:r w:rsidR="000A096A">
              <w:fldChar w:fldCharType="begin"/>
            </w:r>
            <w:r w:rsidR="000A096A">
              <w:instrText xml:space="preserve"> REF _Ref202363282 \r \h </w:instrText>
            </w:r>
            <w:r w:rsidR="000A096A">
              <w:fldChar w:fldCharType="separate"/>
            </w:r>
            <w:r w:rsidR="00997E3B">
              <w:t>2.10.1</w:t>
            </w:r>
            <w:r w:rsidR="000A096A">
              <w:fldChar w:fldCharType="end"/>
            </w:r>
            <w:r w:rsidRPr="008572F9">
              <w:t>)</w:t>
            </w:r>
          </w:p>
        </w:tc>
      </w:tr>
    </w:tbl>
    <w:p w14:paraId="7DB0335C" w14:textId="77777777" w:rsidR="00FD22FD" w:rsidRDefault="00FD22FD" w:rsidP="00FD22FD">
      <w:pPr>
        <w:pStyle w:val="phnormal"/>
      </w:pPr>
    </w:p>
    <w:p w14:paraId="6BAF4861" w14:textId="77777777" w:rsidR="002628F1" w:rsidRPr="008572F9" w:rsidRDefault="008572F9" w:rsidP="008572F9">
      <w:pPr>
        <w:pStyle w:val="phlistitemized1"/>
      </w:pPr>
      <w:r w:rsidRPr="008572F9">
        <w:t xml:space="preserve">нажмите на кнопку </w:t>
      </w:r>
      <w:r>
        <w:t>«</w:t>
      </w:r>
      <w:r w:rsidRPr="008572F9">
        <w:t>ОК</w:t>
      </w:r>
      <w:r>
        <w:t>»</w:t>
      </w:r>
      <w:r w:rsidRPr="008572F9">
        <w:t xml:space="preserve"> для сохранения введенных данных. Добавленная СО отобразится в блоке </w:t>
      </w:r>
      <w:r>
        <w:t>«</w:t>
      </w:r>
      <w:r w:rsidRPr="008572F9">
        <w:t>Системные опции</w:t>
      </w:r>
      <w:r>
        <w:t>»</w:t>
      </w:r>
      <w:r w:rsidRPr="008572F9">
        <w:t>.</w:t>
      </w:r>
    </w:p>
    <w:p w14:paraId="3E78AA19" w14:textId="77777777" w:rsidR="002628F1" w:rsidRPr="008572F9" w:rsidRDefault="008572F9">
      <w:pPr>
        <w:pStyle w:val="2"/>
      </w:pPr>
      <w:bookmarkStart w:id="179" w:name="_Toc256000033"/>
      <w:bookmarkStart w:id="180" w:name="scroll-bookmark-54"/>
      <w:bookmarkStart w:id="181" w:name="_Toc204948275"/>
      <w:r w:rsidRPr="008572F9">
        <w:lastRenderedPageBreak/>
        <w:t xml:space="preserve">Добавление столбцов </w:t>
      </w:r>
      <w:r>
        <w:t>«</w:t>
      </w:r>
      <w:r w:rsidRPr="008572F9">
        <w:t>Ресурс</w:t>
      </w:r>
      <w:r>
        <w:t>»</w:t>
      </w:r>
      <w:r w:rsidRPr="008572F9">
        <w:t xml:space="preserve"> и </w:t>
      </w:r>
      <w:r>
        <w:t>«</w:t>
      </w:r>
      <w:r w:rsidRPr="008572F9">
        <w:t>Специальность врача</w:t>
      </w:r>
      <w:r>
        <w:t>»</w:t>
      </w:r>
      <w:r w:rsidRPr="008572F9">
        <w:t xml:space="preserve"> в окне </w:t>
      </w:r>
      <w:r>
        <w:t>«</w:t>
      </w:r>
      <w:r w:rsidRPr="008572F9">
        <w:t>Ресурсы расписания</w:t>
      </w:r>
      <w:r>
        <w:t>»</w:t>
      </w:r>
      <w:bookmarkEnd w:id="179"/>
      <w:bookmarkEnd w:id="180"/>
      <w:bookmarkEnd w:id="181"/>
    </w:p>
    <w:p w14:paraId="36225A79" w14:textId="77777777" w:rsidR="002628F1" w:rsidRPr="008572F9" w:rsidRDefault="008572F9" w:rsidP="008572F9">
      <w:pPr>
        <w:pStyle w:val="phnormal"/>
      </w:pPr>
      <w:r w:rsidRPr="008572F9">
        <w:t>Настройка является необязательной и производится, если в</w:t>
      </w:r>
      <w:r>
        <w:t xml:space="preserve"> </w:t>
      </w:r>
      <w:r w:rsidRPr="008572F9">
        <w:t xml:space="preserve">окне </w:t>
      </w:r>
      <w:r>
        <w:t>«</w:t>
      </w:r>
      <w:r w:rsidRPr="008572F9">
        <w:t>Записать в очередь ожидания: Добавление</w:t>
      </w:r>
      <w:r>
        <w:t>»</w:t>
      </w:r>
      <w:r w:rsidRPr="008572F9">
        <w:t xml:space="preserve"> при заполнении поля </w:t>
      </w:r>
      <w:r>
        <w:t>«</w:t>
      </w:r>
      <w:r w:rsidRPr="008572F9">
        <w:t>Ресурс</w:t>
      </w:r>
      <w:r>
        <w:t>»</w:t>
      </w:r>
      <w:r w:rsidRPr="008572F9">
        <w:t xml:space="preserve"> в справочнике </w:t>
      </w:r>
      <w:r>
        <w:t>«</w:t>
      </w:r>
      <w:r w:rsidRPr="008572F9">
        <w:t>Ресурсы расписания</w:t>
      </w:r>
      <w:r>
        <w:t>»</w:t>
      </w:r>
      <w:r w:rsidRPr="008572F9">
        <w:t xml:space="preserve"> необходимо отображение столбцов </w:t>
      </w:r>
      <w:r>
        <w:t>«</w:t>
      </w:r>
      <w:r w:rsidRPr="008572F9">
        <w:t>Ресурс</w:t>
      </w:r>
      <w:r>
        <w:t>»</w:t>
      </w:r>
      <w:r w:rsidRPr="008572F9">
        <w:t xml:space="preserve"> и </w:t>
      </w:r>
      <w:r>
        <w:t>«</w:t>
      </w:r>
      <w:r w:rsidRPr="008572F9">
        <w:t>Специальность врача</w:t>
      </w:r>
      <w:r>
        <w:t>»</w:t>
      </w:r>
      <w:r w:rsidRPr="008572F9">
        <w:t>.</w:t>
      </w:r>
    </w:p>
    <w:p w14:paraId="5EF5A22E" w14:textId="77777777" w:rsidR="00FD22FD" w:rsidRPr="008572F9" w:rsidRDefault="00FD22FD" w:rsidP="00FD22FD">
      <w:pPr>
        <w:pStyle w:val="phnormalnotetext"/>
      </w:pPr>
      <w:r w:rsidRPr="00FD22FD">
        <w:rPr>
          <w:rStyle w:val="phnormalnote0"/>
        </w:rPr>
        <w:t>Примечание</w:t>
      </w:r>
      <w:r w:rsidRPr="008572F9">
        <w:t xml:space="preserve"> – Настройка выполняется в одной (любой) МО.</w:t>
      </w:r>
    </w:p>
    <w:p w14:paraId="105BB0D4" w14:textId="77777777" w:rsidR="002628F1" w:rsidRPr="008572F9" w:rsidRDefault="008572F9" w:rsidP="008572F9">
      <w:pPr>
        <w:pStyle w:val="phnormal"/>
      </w:pPr>
      <w:r w:rsidRPr="008572F9">
        <w:t xml:space="preserve">Для настройки необходимо добавить колонки </w:t>
      </w:r>
      <w:r>
        <w:t>«</w:t>
      </w:r>
      <w:r w:rsidRPr="008572F9">
        <w:t>SCH_RESOURCE_NAME</w:t>
      </w:r>
      <w:r>
        <w:t>»</w:t>
      </w:r>
      <w:r w:rsidRPr="008572F9">
        <w:t xml:space="preserve"> и</w:t>
      </w:r>
      <w:r>
        <w:t xml:space="preserve"> «</w:t>
      </w:r>
      <w:r w:rsidRPr="008572F9">
        <w:t>SPECIALITY_NAME</w:t>
      </w:r>
      <w:r>
        <w:t>»</w:t>
      </w:r>
      <w:r w:rsidRPr="008572F9">
        <w:t xml:space="preserve"> метода показа </w:t>
      </w:r>
      <w:r>
        <w:t>«</w:t>
      </w:r>
      <w:r w:rsidRPr="008572F9">
        <w:t>SHORT</w:t>
      </w:r>
      <w:r>
        <w:t>»</w:t>
      </w:r>
      <w:r w:rsidRPr="008572F9">
        <w:t xml:space="preserve"> раздела </w:t>
      </w:r>
      <w:r>
        <w:t>«</w:t>
      </w:r>
      <w:r w:rsidRPr="008572F9">
        <w:t>SCH_RESOURCES</w:t>
      </w:r>
      <w:r>
        <w:t>»</w:t>
      </w:r>
      <w:r w:rsidRPr="008572F9">
        <w:t>. Для этого выполните следующие действия:</w:t>
      </w:r>
    </w:p>
    <w:p w14:paraId="289B80FF" w14:textId="77777777" w:rsidR="002628F1" w:rsidRPr="008572F9" w:rsidRDefault="008572F9" w:rsidP="008572F9">
      <w:pPr>
        <w:pStyle w:val="phlistitemized1"/>
      </w:pPr>
      <w:r w:rsidRPr="008572F9">
        <w:t xml:space="preserve">выберите пункт главного меню </w:t>
      </w:r>
      <w:r>
        <w:t>«</w:t>
      </w:r>
      <w:r w:rsidRPr="008572F9">
        <w:t>Система</w:t>
      </w:r>
      <w:r w:rsidR="00FD22FD">
        <w:t xml:space="preserve">/ </w:t>
      </w:r>
      <w:r w:rsidRPr="008572F9">
        <w:t>Настройка рабочих форм</w:t>
      </w:r>
      <w:r w:rsidR="00FD22FD">
        <w:t xml:space="preserve">/ </w:t>
      </w:r>
      <w:r w:rsidRPr="008572F9">
        <w:t>Методы показа</w:t>
      </w:r>
      <w:r>
        <w:t>»</w:t>
      </w:r>
      <w:r w:rsidRPr="008572F9">
        <w:t>. Откроется форма настройки методов показа</w:t>
      </w:r>
      <w:r w:rsidR="00FD22FD">
        <w:t xml:space="preserve"> (</w:t>
      </w:r>
      <w:r w:rsidR="00FD22FD">
        <w:fldChar w:fldCharType="begin"/>
      </w:r>
      <w:r w:rsidR="00FD22FD">
        <w:instrText xml:space="preserve"> REF _Ref202358589 \h </w:instrText>
      </w:r>
      <w:r w:rsidR="00FD22FD">
        <w:fldChar w:fldCharType="separate"/>
      </w:r>
      <w:r w:rsidR="00997E3B">
        <w:t>Рисунок </w:t>
      </w:r>
      <w:r w:rsidR="00997E3B">
        <w:rPr>
          <w:noProof/>
        </w:rPr>
        <w:t>40</w:t>
      </w:r>
      <w:r w:rsidR="00FD22FD">
        <w:fldChar w:fldCharType="end"/>
      </w:r>
      <w:r w:rsidR="00FD22FD">
        <w:t>)</w:t>
      </w:r>
      <w:r w:rsidRPr="008572F9">
        <w:t>;</w:t>
      </w:r>
    </w:p>
    <w:p w14:paraId="70B07127" w14:textId="77777777" w:rsidR="00FD22FD" w:rsidRDefault="008572F9" w:rsidP="00FD22FD">
      <w:pPr>
        <w:pStyle w:val="phfigure"/>
      </w:pPr>
      <w:r w:rsidRPr="008572F9">
        <w:rPr>
          <w:noProof/>
        </w:rPr>
        <w:drawing>
          <wp:inline distT="0" distB="0" distL="0" distR="0" wp14:anchorId="1C0F4296" wp14:editId="107A3888">
            <wp:extent cx="6295390" cy="3477031"/>
            <wp:effectExtent l="19050" t="19050" r="10160" b="28575"/>
            <wp:docPr id="100052" name="Рисунок 100052" descr="_scroll_external/attachments/screenshot_1057-6b6b594a9ad9d16a0b8a40d65257755e8190ce4db442e66de9c5594a7f97f1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950653" name="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47703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BF1E00D" w14:textId="77777777" w:rsidR="002628F1" w:rsidRPr="008572F9" w:rsidRDefault="006F420A" w:rsidP="00FD22FD">
      <w:pPr>
        <w:pStyle w:val="phfiguretitle"/>
      </w:pPr>
      <w:bookmarkStart w:id="182" w:name="_Ref202358589"/>
      <w:r>
        <w:t>Рисунок </w:t>
      </w:r>
      <w:r w:rsidR="00FD22FD">
        <w:fldChar w:fldCharType="begin"/>
      </w:r>
      <w:r w:rsidR="00FD22FD">
        <w:instrText xml:space="preserve"> SEQ Рисунок \* ARABIC </w:instrText>
      </w:r>
      <w:r w:rsidR="00FD22FD">
        <w:fldChar w:fldCharType="separate"/>
      </w:r>
      <w:r w:rsidR="00997E3B">
        <w:rPr>
          <w:noProof/>
        </w:rPr>
        <w:t>40</w:t>
      </w:r>
      <w:r w:rsidR="00FD22FD">
        <w:fldChar w:fldCharType="end"/>
      </w:r>
      <w:bookmarkEnd w:id="182"/>
      <w:r w:rsidR="00FD22FD">
        <w:t xml:space="preserve"> – Ф</w:t>
      </w:r>
      <w:r w:rsidR="00FD22FD" w:rsidRPr="008572F9">
        <w:t>орма настройки методов показа</w:t>
      </w:r>
    </w:p>
    <w:p w14:paraId="492D285E" w14:textId="77777777" w:rsidR="002628F1" w:rsidRPr="008572F9" w:rsidRDefault="008572F9" w:rsidP="008572F9">
      <w:pPr>
        <w:pStyle w:val="phlistitemized1"/>
      </w:pPr>
      <w:r w:rsidRPr="008572F9">
        <w:t xml:space="preserve">в блоке </w:t>
      </w:r>
      <w:r>
        <w:t>«</w:t>
      </w:r>
      <w:r w:rsidRPr="008572F9">
        <w:t>Разделы</w:t>
      </w:r>
      <w:r>
        <w:t>»</w:t>
      </w:r>
      <w:r w:rsidRPr="008572F9">
        <w:t xml:space="preserve"> выберите раздел с кодом </w:t>
      </w:r>
      <w:r>
        <w:t>«</w:t>
      </w:r>
      <w:r w:rsidRPr="008572F9">
        <w:t>SCH_RESOURCES</w:t>
      </w:r>
      <w:r>
        <w:t>»</w:t>
      </w:r>
      <w:r w:rsidRPr="008572F9">
        <w:t>;</w:t>
      </w:r>
    </w:p>
    <w:p w14:paraId="6472693A" w14:textId="77777777" w:rsidR="002628F1" w:rsidRPr="008572F9" w:rsidRDefault="008572F9" w:rsidP="008572F9">
      <w:pPr>
        <w:pStyle w:val="phlistitemized1"/>
      </w:pPr>
      <w:r w:rsidRPr="008572F9">
        <w:t xml:space="preserve">в блок </w:t>
      </w:r>
      <w:r>
        <w:t>«</w:t>
      </w:r>
      <w:r w:rsidRPr="008572F9">
        <w:t>Методы показа раздела</w:t>
      </w:r>
      <w:r>
        <w:t>»</w:t>
      </w:r>
      <w:r w:rsidRPr="008572F9">
        <w:t xml:space="preserve"> выберите метод показа с кодом </w:t>
      </w:r>
      <w:r>
        <w:t>«</w:t>
      </w:r>
      <w:r w:rsidRPr="008572F9">
        <w:t>SHORT</w:t>
      </w:r>
      <w:r>
        <w:t>»</w:t>
      </w:r>
      <w:r w:rsidRPr="008572F9">
        <w:t>;</w:t>
      </w:r>
    </w:p>
    <w:p w14:paraId="143BB010" w14:textId="77777777" w:rsidR="002628F1" w:rsidRPr="008572F9" w:rsidRDefault="008572F9" w:rsidP="008572F9">
      <w:pPr>
        <w:pStyle w:val="phlistitemized1"/>
      </w:pPr>
      <w:r w:rsidRPr="008572F9">
        <w:t xml:space="preserve">в блок </w:t>
      </w:r>
      <w:r>
        <w:t>«</w:t>
      </w:r>
      <w:r w:rsidRPr="008572F9">
        <w:t>Колонки</w:t>
      </w:r>
      <w:r>
        <w:t>»</w:t>
      </w:r>
      <w:r w:rsidRPr="008572F9">
        <w:t xml:space="preserve"> выберите пункт контекстного меню </w:t>
      </w:r>
      <w:r>
        <w:t>«</w:t>
      </w:r>
      <w:r w:rsidRPr="008572F9">
        <w:t>Добавить</w:t>
      </w:r>
      <w:r>
        <w:t>»</w:t>
      </w:r>
      <w:r w:rsidRPr="008572F9">
        <w:t>. Откроется окно добавления колонки</w:t>
      </w:r>
      <w:r w:rsidR="00FD22FD">
        <w:t xml:space="preserve"> (</w:t>
      </w:r>
      <w:r w:rsidR="00FD22FD">
        <w:fldChar w:fldCharType="begin"/>
      </w:r>
      <w:r w:rsidR="00FD22FD">
        <w:instrText xml:space="preserve"> REF _Ref202358603 \h </w:instrText>
      </w:r>
      <w:r w:rsidR="00FD22FD">
        <w:fldChar w:fldCharType="separate"/>
      </w:r>
      <w:r w:rsidR="00997E3B">
        <w:t>Рисунок </w:t>
      </w:r>
      <w:r w:rsidR="00997E3B">
        <w:rPr>
          <w:noProof/>
        </w:rPr>
        <w:t>41</w:t>
      </w:r>
      <w:r w:rsidR="00FD22FD">
        <w:fldChar w:fldCharType="end"/>
      </w:r>
      <w:r w:rsidR="00FD22FD">
        <w:t>)</w:t>
      </w:r>
      <w:r w:rsidRPr="008572F9">
        <w:t>;</w:t>
      </w:r>
    </w:p>
    <w:p w14:paraId="50DE0F0F" w14:textId="77777777" w:rsidR="002628F1" w:rsidRPr="008572F9" w:rsidRDefault="008572F9" w:rsidP="008572F9">
      <w:pPr>
        <w:pStyle w:val="phfigure"/>
      </w:pPr>
      <w:r w:rsidRPr="008572F9">
        <w:rPr>
          <w:noProof/>
        </w:rPr>
        <w:lastRenderedPageBreak/>
        <w:drawing>
          <wp:inline distT="0" distB="0" distL="0" distR="0" wp14:anchorId="3BD76A2F" wp14:editId="5211706E">
            <wp:extent cx="5659582" cy="5397968"/>
            <wp:effectExtent l="19050" t="19050" r="17780" b="12700"/>
            <wp:docPr id="100053" name="Рисунок 100053" descr="Окно добавления коло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928493" name="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61962" cy="540023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1F48398" w14:textId="77777777" w:rsidR="002628F1" w:rsidRPr="008572F9" w:rsidRDefault="006F420A" w:rsidP="00FD22FD">
      <w:pPr>
        <w:pStyle w:val="phfiguretitle"/>
      </w:pPr>
      <w:bookmarkStart w:id="183" w:name="_Ref202358603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41</w:t>
      </w:r>
      <w:r w:rsidR="008572F9" w:rsidRPr="008572F9">
        <w:fldChar w:fldCharType="end"/>
      </w:r>
      <w:bookmarkEnd w:id="183"/>
      <w:r w:rsidR="008572F9" w:rsidRPr="008572F9">
        <w:t xml:space="preserve"> </w:t>
      </w:r>
      <w:r w:rsidR="00FD22FD">
        <w:t xml:space="preserve">– </w:t>
      </w:r>
      <w:r w:rsidR="008572F9" w:rsidRPr="008572F9">
        <w:t>Окно добавления колонки</w:t>
      </w:r>
    </w:p>
    <w:p w14:paraId="4C69538E" w14:textId="77777777" w:rsidR="002628F1" w:rsidRPr="008572F9" w:rsidRDefault="008572F9" w:rsidP="008572F9">
      <w:pPr>
        <w:pStyle w:val="phlistitemized1"/>
      </w:pPr>
      <w:r w:rsidRPr="008572F9">
        <w:t>заполните поля согласно таблице ниже</w:t>
      </w:r>
      <w:r w:rsidR="00FD22FD">
        <w:t xml:space="preserve"> (</w:t>
      </w:r>
      <w:r w:rsidR="00FD22FD">
        <w:fldChar w:fldCharType="begin"/>
      </w:r>
      <w:r w:rsidR="00FD22FD">
        <w:instrText xml:space="preserve"> REF _Ref202358616 \h </w:instrText>
      </w:r>
      <w:r w:rsidR="00FD22FD">
        <w:fldChar w:fldCharType="separate"/>
      </w:r>
      <w:r w:rsidR="00997E3B">
        <w:rPr>
          <w:spacing w:val="20"/>
        </w:rPr>
        <w:t>Таблица </w:t>
      </w:r>
      <w:r w:rsidR="00997E3B">
        <w:rPr>
          <w:noProof/>
        </w:rPr>
        <w:t>19</w:t>
      </w:r>
      <w:r w:rsidR="00FD22FD">
        <w:fldChar w:fldCharType="end"/>
      </w:r>
      <w:r w:rsidR="00FD22FD">
        <w:t>)</w:t>
      </w:r>
      <w:r w:rsidRPr="008572F9">
        <w:t>;</w:t>
      </w:r>
    </w:p>
    <w:p w14:paraId="7FB759CE" w14:textId="77777777" w:rsidR="002628F1" w:rsidRPr="008572F9" w:rsidRDefault="006F420A" w:rsidP="00FD22FD">
      <w:pPr>
        <w:pStyle w:val="phtabletitle"/>
      </w:pPr>
      <w:bookmarkStart w:id="184" w:name="_Ref202358616"/>
      <w:r>
        <w:rPr>
          <w:spacing w:val="20"/>
        </w:rPr>
        <w:t>Таблица </w:t>
      </w:r>
      <w:r w:rsidR="008572F9" w:rsidRPr="008572F9">
        <w:fldChar w:fldCharType="begin"/>
      </w:r>
      <w:r w:rsidR="008572F9" w:rsidRPr="008572F9">
        <w:instrText>SEQ Таблица \* ARABIC</w:instrText>
      </w:r>
      <w:r w:rsidR="008572F9" w:rsidRPr="008572F9">
        <w:fldChar w:fldCharType="separate"/>
      </w:r>
      <w:r w:rsidR="00997E3B">
        <w:rPr>
          <w:noProof/>
        </w:rPr>
        <w:t>19</w:t>
      </w:r>
      <w:r w:rsidR="008572F9" w:rsidRPr="008572F9">
        <w:fldChar w:fldCharType="end"/>
      </w:r>
      <w:bookmarkEnd w:id="184"/>
      <w:r w:rsidR="008572F9" w:rsidRPr="008572F9">
        <w:t xml:space="preserve"> </w:t>
      </w:r>
      <w:r w:rsidR="00FD22FD">
        <w:t xml:space="preserve">– </w:t>
      </w:r>
      <w:r w:rsidR="008572F9" w:rsidRPr="008572F9">
        <w:t>Заполнение полей окна добавления колонки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682"/>
        <w:gridCol w:w="3366"/>
        <w:gridCol w:w="3366"/>
      </w:tblGrid>
      <w:tr w:rsidR="008572F9" w:rsidRPr="008572F9" w14:paraId="505C3C83" w14:textId="77777777" w:rsidTr="00084D54">
        <w:trPr>
          <w:tblHeader/>
        </w:trPr>
        <w:tc>
          <w:tcPr>
            <w:tcW w:w="1768" w:type="pct"/>
          </w:tcPr>
          <w:p w14:paraId="37FD3144" w14:textId="77777777" w:rsidR="002628F1" w:rsidRPr="008572F9" w:rsidRDefault="008572F9" w:rsidP="008572F9">
            <w:pPr>
              <w:pStyle w:val="phtablecolcaption"/>
            </w:pPr>
            <w:bookmarkStart w:id="185" w:name="scroll-bookmark-55"/>
            <w:r w:rsidRPr="008572F9">
              <w:t>Наименование поля</w:t>
            </w:r>
            <w:bookmarkEnd w:id="185"/>
          </w:p>
        </w:tc>
        <w:tc>
          <w:tcPr>
            <w:tcW w:w="3232" w:type="pct"/>
            <w:gridSpan w:val="2"/>
          </w:tcPr>
          <w:p w14:paraId="0757DA3E" w14:textId="77777777" w:rsidR="002628F1" w:rsidRPr="008572F9" w:rsidRDefault="008572F9" w:rsidP="008572F9">
            <w:pPr>
              <w:pStyle w:val="phtablecolcaption"/>
            </w:pPr>
            <w:r w:rsidRPr="008572F9">
              <w:t>Значения</w:t>
            </w:r>
          </w:p>
        </w:tc>
      </w:tr>
      <w:tr w:rsidR="008572F9" w:rsidRPr="008572F9" w14:paraId="25D3FD52" w14:textId="77777777" w:rsidTr="00084D54">
        <w:tc>
          <w:tcPr>
            <w:tcW w:w="1768" w:type="pct"/>
          </w:tcPr>
          <w:p w14:paraId="7D8A4C12" w14:textId="77777777" w:rsidR="002628F1" w:rsidRPr="008572F9" w:rsidRDefault="008572F9" w:rsidP="008572F9">
            <w:pPr>
              <w:pStyle w:val="phtablecellleft"/>
            </w:pPr>
            <w:r w:rsidRPr="008572F9">
              <w:t>Имя</w:t>
            </w:r>
          </w:p>
        </w:tc>
        <w:tc>
          <w:tcPr>
            <w:tcW w:w="1616" w:type="pct"/>
          </w:tcPr>
          <w:p w14:paraId="3D95509D" w14:textId="77777777" w:rsidR="002628F1" w:rsidRPr="008572F9" w:rsidRDefault="008572F9" w:rsidP="008572F9">
            <w:pPr>
              <w:pStyle w:val="phtablecellleft"/>
            </w:pPr>
            <w:r w:rsidRPr="008572F9">
              <w:t>SCH_RESOURCE_NAME</w:t>
            </w:r>
          </w:p>
        </w:tc>
        <w:tc>
          <w:tcPr>
            <w:tcW w:w="1616" w:type="pct"/>
          </w:tcPr>
          <w:p w14:paraId="24427D77" w14:textId="77777777" w:rsidR="002628F1" w:rsidRPr="008572F9" w:rsidRDefault="008572F9" w:rsidP="008572F9">
            <w:pPr>
              <w:pStyle w:val="phtablecellleft"/>
            </w:pPr>
            <w:r w:rsidRPr="008572F9">
              <w:t>SPECIALITY_NAME</w:t>
            </w:r>
          </w:p>
        </w:tc>
      </w:tr>
      <w:tr w:rsidR="008572F9" w:rsidRPr="008572F9" w14:paraId="551EDCA9" w14:textId="77777777" w:rsidTr="00084D54">
        <w:tc>
          <w:tcPr>
            <w:tcW w:w="1768" w:type="pct"/>
          </w:tcPr>
          <w:p w14:paraId="50AA0A61" w14:textId="77777777" w:rsidR="002628F1" w:rsidRPr="008572F9" w:rsidRDefault="008572F9" w:rsidP="008572F9">
            <w:pPr>
              <w:pStyle w:val="phtablecellleft"/>
            </w:pPr>
            <w:r w:rsidRPr="008572F9">
              <w:t>Заголовок</w:t>
            </w:r>
          </w:p>
        </w:tc>
        <w:tc>
          <w:tcPr>
            <w:tcW w:w="1616" w:type="pct"/>
          </w:tcPr>
          <w:p w14:paraId="265D120B" w14:textId="77777777" w:rsidR="002628F1" w:rsidRPr="008572F9" w:rsidRDefault="008572F9" w:rsidP="008572F9">
            <w:pPr>
              <w:pStyle w:val="phtablecellleft"/>
            </w:pPr>
            <w:r w:rsidRPr="008572F9">
              <w:t>Ресурс</w:t>
            </w:r>
          </w:p>
        </w:tc>
        <w:tc>
          <w:tcPr>
            <w:tcW w:w="1616" w:type="pct"/>
          </w:tcPr>
          <w:p w14:paraId="5B89EB90" w14:textId="77777777" w:rsidR="002628F1" w:rsidRPr="008572F9" w:rsidRDefault="008572F9" w:rsidP="008572F9">
            <w:pPr>
              <w:pStyle w:val="phtablecellleft"/>
            </w:pPr>
            <w:r w:rsidRPr="008572F9">
              <w:t>Специальность врача</w:t>
            </w:r>
          </w:p>
        </w:tc>
      </w:tr>
      <w:tr w:rsidR="008572F9" w:rsidRPr="008572F9" w14:paraId="3F72A1EC" w14:textId="77777777" w:rsidTr="00084D54">
        <w:tc>
          <w:tcPr>
            <w:tcW w:w="1768" w:type="pct"/>
          </w:tcPr>
          <w:p w14:paraId="1C042812" w14:textId="77777777" w:rsidR="002628F1" w:rsidRPr="008572F9" w:rsidRDefault="008572F9" w:rsidP="008572F9">
            <w:pPr>
              <w:pStyle w:val="phtablecellleft"/>
            </w:pPr>
            <w:r w:rsidRPr="008572F9">
              <w:t>Тип</w:t>
            </w:r>
          </w:p>
        </w:tc>
        <w:tc>
          <w:tcPr>
            <w:tcW w:w="1616" w:type="pct"/>
          </w:tcPr>
          <w:p w14:paraId="66820ADC" w14:textId="77777777" w:rsidR="002628F1" w:rsidRPr="008572F9" w:rsidRDefault="008572F9" w:rsidP="008572F9">
            <w:pPr>
              <w:pStyle w:val="phtablecellleft"/>
            </w:pPr>
            <w:r w:rsidRPr="008572F9">
              <w:t>Строка</w:t>
            </w:r>
          </w:p>
        </w:tc>
        <w:tc>
          <w:tcPr>
            <w:tcW w:w="1616" w:type="pct"/>
          </w:tcPr>
          <w:p w14:paraId="25E78F56" w14:textId="77777777" w:rsidR="002628F1" w:rsidRPr="008572F9" w:rsidRDefault="008572F9" w:rsidP="008572F9">
            <w:pPr>
              <w:pStyle w:val="phtablecellleft"/>
            </w:pPr>
            <w:r w:rsidRPr="008572F9">
              <w:t>Строка</w:t>
            </w:r>
          </w:p>
        </w:tc>
      </w:tr>
      <w:tr w:rsidR="008572F9" w:rsidRPr="008572F9" w14:paraId="318F2107" w14:textId="77777777" w:rsidTr="00084D54">
        <w:tc>
          <w:tcPr>
            <w:tcW w:w="5000" w:type="pct"/>
            <w:gridSpan w:val="3"/>
          </w:tcPr>
          <w:p w14:paraId="2BBA9FBF" w14:textId="77777777" w:rsidR="002628F1" w:rsidRPr="008572F9" w:rsidRDefault="008572F9" w:rsidP="00FD22FD">
            <w:pPr>
              <w:pStyle w:val="phtablecolcaption"/>
            </w:pPr>
            <w:r w:rsidRPr="008572F9">
              <w:t>Вкладка «Колонка»</w:t>
            </w:r>
          </w:p>
        </w:tc>
      </w:tr>
      <w:tr w:rsidR="008572F9" w:rsidRPr="008572F9" w14:paraId="65AE6D1A" w14:textId="77777777" w:rsidTr="00084D54">
        <w:tc>
          <w:tcPr>
            <w:tcW w:w="1768" w:type="pct"/>
          </w:tcPr>
          <w:p w14:paraId="5AF2DDB0" w14:textId="77777777" w:rsidR="002628F1" w:rsidRPr="008572F9" w:rsidRDefault="008572F9" w:rsidP="008572F9">
            <w:pPr>
              <w:pStyle w:val="phtablecellleft"/>
            </w:pPr>
            <w:r w:rsidRPr="008572F9">
              <w:t>Включить сортировку</w:t>
            </w:r>
          </w:p>
        </w:tc>
        <w:tc>
          <w:tcPr>
            <w:tcW w:w="1616" w:type="pct"/>
          </w:tcPr>
          <w:p w14:paraId="322F821A" w14:textId="77777777" w:rsidR="002628F1" w:rsidRPr="008572F9" w:rsidRDefault="008572F9" w:rsidP="008572F9">
            <w:pPr>
              <w:pStyle w:val="phtablecellleft"/>
            </w:pPr>
            <w:r w:rsidRPr="008572F9">
              <w:t>Установить флажок</w:t>
            </w:r>
          </w:p>
        </w:tc>
        <w:tc>
          <w:tcPr>
            <w:tcW w:w="1616" w:type="pct"/>
          </w:tcPr>
          <w:p w14:paraId="639EFF20" w14:textId="77777777" w:rsidR="002628F1" w:rsidRPr="008572F9" w:rsidRDefault="008572F9" w:rsidP="008572F9">
            <w:pPr>
              <w:pStyle w:val="phtablecellleft"/>
            </w:pPr>
            <w:r w:rsidRPr="008572F9">
              <w:t>–</w:t>
            </w:r>
          </w:p>
        </w:tc>
      </w:tr>
      <w:tr w:rsidR="008572F9" w:rsidRPr="008572F9" w14:paraId="5F7491D7" w14:textId="77777777" w:rsidTr="00084D54">
        <w:tc>
          <w:tcPr>
            <w:tcW w:w="5000" w:type="pct"/>
            <w:gridSpan w:val="3"/>
          </w:tcPr>
          <w:p w14:paraId="6F9C6FA9" w14:textId="77777777" w:rsidR="002628F1" w:rsidRPr="008572F9" w:rsidRDefault="008572F9" w:rsidP="00FD22FD">
            <w:pPr>
              <w:pStyle w:val="phtablecolcaption"/>
            </w:pPr>
            <w:r w:rsidRPr="008572F9">
              <w:t>Вкладка «Фильтр»</w:t>
            </w:r>
          </w:p>
        </w:tc>
      </w:tr>
      <w:tr w:rsidR="008572F9" w:rsidRPr="008572F9" w14:paraId="4FC777CD" w14:textId="77777777" w:rsidTr="00084D54">
        <w:tc>
          <w:tcPr>
            <w:tcW w:w="1768" w:type="pct"/>
          </w:tcPr>
          <w:p w14:paraId="160BD13B" w14:textId="77777777" w:rsidR="002628F1" w:rsidRPr="008572F9" w:rsidRDefault="008572F9" w:rsidP="008572F9">
            <w:pPr>
              <w:pStyle w:val="phtablecellleft"/>
            </w:pPr>
            <w:r w:rsidRPr="008572F9">
              <w:t>Включить фильтр</w:t>
            </w:r>
          </w:p>
        </w:tc>
        <w:tc>
          <w:tcPr>
            <w:tcW w:w="1616" w:type="pct"/>
          </w:tcPr>
          <w:p w14:paraId="5E667C07" w14:textId="77777777" w:rsidR="002628F1" w:rsidRPr="008572F9" w:rsidRDefault="008572F9" w:rsidP="008572F9">
            <w:pPr>
              <w:pStyle w:val="phtablecellleft"/>
            </w:pPr>
            <w:r w:rsidRPr="008572F9">
              <w:t>Установить флажок</w:t>
            </w:r>
          </w:p>
        </w:tc>
        <w:tc>
          <w:tcPr>
            <w:tcW w:w="1616" w:type="pct"/>
          </w:tcPr>
          <w:p w14:paraId="1CB11035" w14:textId="77777777" w:rsidR="002628F1" w:rsidRPr="008572F9" w:rsidRDefault="008572F9" w:rsidP="008572F9">
            <w:pPr>
              <w:pStyle w:val="phtablecellleft"/>
            </w:pPr>
            <w:r w:rsidRPr="008572F9">
              <w:t>Установить флажок</w:t>
            </w:r>
          </w:p>
        </w:tc>
      </w:tr>
      <w:tr w:rsidR="008572F9" w:rsidRPr="008572F9" w14:paraId="0EC4567F" w14:textId="77777777" w:rsidTr="00084D54">
        <w:tc>
          <w:tcPr>
            <w:tcW w:w="1768" w:type="pct"/>
          </w:tcPr>
          <w:p w14:paraId="324BD64E" w14:textId="77777777" w:rsidR="002628F1" w:rsidRPr="008572F9" w:rsidRDefault="008572F9" w:rsidP="008572F9">
            <w:pPr>
              <w:pStyle w:val="phtablecellleft"/>
            </w:pPr>
            <w:r w:rsidRPr="008572F9">
              <w:t>Регистр фильтра</w:t>
            </w:r>
          </w:p>
        </w:tc>
        <w:tc>
          <w:tcPr>
            <w:tcW w:w="1616" w:type="pct"/>
          </w:tcPr>
          <w:p w14:paraId="22693838" w14:textId="77777777" w:rsidR="002628F1" w:rsidRPr="008572F9" w:rsidRDefault="008572F9" w:rsidP="008572F9">
            <w:pPr>
              <w:pStyle w:val="phtablecellleft"/>
            </w:pPr>
            <w:r w:rsidRPr="008572F9">
              <w:t>Не учитывать регистр</w:t>
            </w:r>
          </w:p>
        </w:tc>
        <w:tc>
          <w:tcPr>
            <w:tcW w:w="1616" w:type="pct"/>
          </w:tcPr>
          <w:p w14:paraId="399E7391" w14:textId="77777777" w:rsidR="002628F1" w:rsidRPr="008572F9" w:rsidRDefault="008572F9" w:rsidP="008572F9">
            <w:pPr>
              <w:pStyle w:val="phtablecellleft"/>
            </w:pPr>
            <w:r w:rsidRPr="008572F9">
              <w:t>Не учитывать регистр</w:t>
            </w:r>
          </w:p>
        </w:tc>
      </w:tr>
      <w:tr w:rsidR="008572F9" w:rsidRPr="008572F9" w14:paraId="05DCC3BF" w14:textId="77777777" w:rsidTr="00084D54">
        <w:tc>
          <w:tcPr>
            <w:tcW w:w="1768" w:type="pct"/>
          </w:tcPr>
          <w:p w14:paraId="1D37114B" w14:textId="77777777" w:rsidR="002628F1" w:rsidRPr="008572F9" w:rsidRDefault="008572F9" w:rsidP="008572F9">
            <w:pPr>
              <w:pStyle w:val="phtablecellleft"/>
            </w:pPr>
            <w:r w:rsidRPr="008572F9">
              <w:lastRenderedPageBreak/>
              <w:t>Условие фильтрации</w:t>
            </w:r>
          </w:p>
        </w:tc>
        <w:tc>
          <w:tcPr>
            <w:tcW w:w="1616" w:type="pct"/>
          </w:tcPr>
          <w:p w14:paraId="649F24D7" w14:textId="77777777" w:rsidR="002628F1" w:rsidRPr="008572F9" w:rsidRDefault="008572F9" w:rsidP="008572F9">
            <w:pPr>
              <w:pStyle w:val="phtablecellleft"/>
            </w:pPr>
            <w:r w:rsidRPr="008572F9">
              <w:t>like</w:t>
            </w:r>
          </w:p>
        </w:tc>
        <w:tc>
          <w:tcPr>
            <w:tcW w:w="1616" w:type="pct"/>
          </w:tcPr>
          <w:p w14:paraId="48552798" w14:textId="77777777" w:rsidR="002628F1" w:rsidRPr="008572F9" w:rsidRDefault="008572F9" w:rsidP="008572F9">
            <w:pPr>
              <w:pStyle w:val="phtablecellleft"/>
            </w:pPr>
            <w:r w:rsidRPr="008572F9">
              <w:t>like</w:t>
            </w:r>
          </w:p>
        </w:tc>
      </w:tr>
      <w:tr w:rsidR="008572F9" w:rsidRPr="008572F9" w14:paraId="5153997C" w14:textId="77777777" w:rsidTr="00084D54">
        <w:tc>
          <w:tcPr>
            <w:tcW w:w="1768" w:type="pct"/>
          </w:tcPr>
          <w:p w14:paraId="014E1B7B" w14:textId="77777777" w:rsidR="002628F1" w:rsidRPr="008572F9" w:rsidRDefault="008572F9" w:rsidP="008572F9">
            <w:pPr>
              <w:pStyle w:val="phtablecellleft"/>
            </w:pPr>
            <w:r w:rsidRPr="008572F9">
              <w:t>Маска фильтра (like)</w:t>
            </w:r>
          </w:p>
        </w:tc>
        <w:tc>
          <w:tcPr>
            <w:tcW w:w="1616" w:type="pct"/>
          </w:tcPr>
          <w:p w14:paraId="2C80EDCA" w14:textId="77777777" w:rsidR="002628F1" w:rsidRPr="008572F9" w:rsidRDefault="008572F9" w:rsidP="008572F9">
            <w:pPr>
              <w:pStyle w:val="phtablecellleft"/>
            </w:pPr>
            <w:r w:rsidRPr="008572F9">
              <w:t>Маска справа</w:t>
            </w:r>
          </w:p>
        </w:tc>
        <w:tc>
          <w:tcPr>
            <w:tcW w:w="1616" w:type="pct"/>
          </w:tcPr>
          <w:p w14:paraId="692F2963" w14:textId="77777777" w:rsidR="002628F1" w:rsidRPr="008572F9" w:rsidRDefault="008572F9" w:rsidP="008572F9">
            <w:pPr>
              <w:pStyle w:val="phtablecellleft"/>
            </w:pPr>
            <w:r w:rsidRPr="008572F9">
              <w:t>Маска справа</w:t>
            </w:r>
          </w:p>
        </w:tc>
      </w:tr>
      <w:tr w:rsidR="008572F9" w:rsidRPr="008572F9" w14:paraId="53CE1956" w14:textId="77777777" w:rsidTr="00084D54">
        <w:tc>
          <w:tcPr>
            <w:tcW w:w="1768" w:type="pct"/>
          </w:tcPr>
          <w:p w14:paraId="0F341C64" w14:textId="77777777" w:rsidR="002628F1" w:rsidRPr="008572F9" w:rsidRDefault="008572F9" w:rsidP="008572F9">
            <w:pPr>
              <w:pStyle w:val="phtablecellleft"/>
            </w:pPr>
            <w:r w:rsidRPr="008572F9">
              <w:t>Компонент отображения фильтра</w:t>
            </w:r>
          </w:p>
        </w:tc>
        <w:tc>
          <w:tcPr>
            <w:tcW w:w="1616" w:type="pct"/>
          </w:tcPr>
          <w:p w14:paraId="5D31E2D8" w14:textId="77777777" w:rsidR="002628F1" w:rsidRPr="008572F9" w:rsidRDefault="008572F9" w:rsidP="008572F9">
            <w:pPr>
              <w:pStyle w:val="phtablecellleft"/>
            </w:pPr>
            <w:r w:rsidRPr="008572F9">
              <w:t>Текстовое поле</w:t>
            </w:r>
          </w:p>
        </w:tc>
        <w:tc>
          <w:tcPr>
            <w:tcW w:w="1616" w:type="pct"/>
          </w:tcPr>
          <w:p w14:paraId="5DD8735A" w14:textId="77777777" w:rsidR="002628F1" w:rsidRPr="008572F9" w:rsidRDefault="008572F9" w:rsidP="008572F9">
            <w:pPr>
              <w:pStyle w:val="phtablecellleft"/>
            </w:pPr>
            <w:r w:rsidRPr="008572F9">
              <w:t>Текстовое поле</w:t>
            </w:r>
          </w:p>
        </w:tc>
      </w:tr>
    </w:tbl>
    <w:p w14:paraId="24AEE9B0" w14:textId="77777777" w:rsidR="00FD22FD" w:rsidRDefault="00FD22FD" w:rsidP="00FD22FD">
      <w:pPr>
        <w:pStyle w:val="phnormal"/>
      </w:pPr>
    </w:p>
    <w:p w14:paraId="6547B890" w14:textId="77777777" w:rsidR="00FD22FD" w:rsidRDefault="00FD22FD" w:rsidP="00FD22FD">
      <w:pPr>
        <w:pStyle w:val="phnormalnotetext"/>
      </w:pPr>
      <w:r w:rsidRPr="00FD22FD">
        <w:rPr>
          <w:rStyle w:val="phnormalnote0"/>
        </w:rPr>
        <w:t>Примечание</w:t>
      </w:r>
      <w:r w:rsidRPr="008572F9">
        <w:t xml:space="preserve"> – Если новые столбцы «Ресурс» и «Специальность врача» должны располагаться в определенном порядке, то сначала измените порядок существующих столбцов, изменив значения в поле «Порядок показа».</w:t>
      </w:r>
    </w:p>
    <w:p w14:paraId="0B804BED" w14:textId="77777777" w:rsidR="002628F1" w:rsidRPr="008572F9" w:rsidRDefault="008572F9" w:rsidP="008572F9">
      <w:pPr>
        <w:pStyle w:val="phlistitemized1"/>
      </w:pPr>
      <w:r w:rsidRPr="008572F9">
        <w:t xml:space="preserve">нажмите на кнопку </w:t>
      </w:r>
      <w:r>
        <w:t>«</w:t>
      </w:r>
      <w:r w:rsidRPr="008572F9">
        <w:t>ОК</w:t>
      </w:r>
      <w:r>
        <w:t>»</w:t>
      </w:r>
      <w:r w:rsidRPr="008572F9">
        <w:t xml:space="preserve"> для сохранения введенных данных. Добавленная колонка отобразится в списке колонок.</w:t>
      </w:r>
    </w:p>
    <w:p w14:paraId="53ED6DE1" w14:textId="6E08A6DD" w:rsidR="00FD22FD" w:rsidRPr="008572F9" w:rsidRDefault="00FD22FD" w:rsidP="00FD22FD">
      <w:pPr>
        <w:pStyle w:val="phnormal"/>
      </w:pPr>
      <w:r w:rsidRPr="008572F9">
        <w:t xml:space="preserve">Проверить выполненные настройки можно, выполнив постановку пациента в очередь ожидания согласно руководству пользователя </w:t>
      </w:r>
      <w:r w:rsidR="005300B5">
        <w:t>модуля</w:t>
      </w:r>
      <w:r w:rsidRPr="008572F9">
        <w:t xml:space="preserve"> «</w:t>
      </w:r>
      <w:r w:rsidR="005300B5" w:rsidRPr="005300B5">
        <w:t>Колл-центр. Контакт центр</w:t>
      </w:r>
      <w:r w:rsidR="000A096A">
        <w:t>»</w:t>
      </w:r>
      <w:r w:rsidRPr="008572F9">
        <w:t>.</w:t>
      </w:r>
    </w:p>
    <w:p w14:paraId="569D4613" w14:textId="77777777" w:rsidR="002628F1" w:rsidRPr="008572F9" w:rsidRDefault="008572F9">
      <w:pPr>
        <w:pStyle w:val="2"/>
      </w:pPr>
      <w:bookmarkStart w:id="186" w:name="_Toc256000034"/>
      <w:bookmarkStart w:id="187" w:name="scroll-bookmark-56"/>
      <w:bookmarkStart w:id="188" w:name="_Toc204948276"/>
      <w:r w:rsidRPr="008572F9">
        <w:t>Настройка редактирования признака первичности записи на прием</w:t>
      </w:r>
      <w:bookmarkEnd w:id="186"/>
      <w:bookmarkEnd w:id="187"/>
      <w:bookmarkEnd w:id="188"/>
    </w:p>
    <w:p w14:paraId="6A9631F9" w14:textId="77777777" w:rsidR="002628F1" w:rsidRPr="008572F9" w:rsidRDefault="008572F9" w:rsidP="008572F9">
      <w:pPr>
        <w:pStyle w:val="phnormal"/>
      </w:pPr>
      <w:r w:rsidRPr="008572F9">
        <w:t xml:space="preserve">Реализована возможность выделения первичных записей курсивом на форме </w:t>
      </w:r>
      <w:r>
        <w:t>«</w:t>
      </w:r>
      <w:r w:rsidRPr="008572F9">
        <w:t>Запись пациента через Call-центр</w:t>
      </w:r>
      <w:r>
        <w:t>»</w:t>
      </w:r>
      <w:r w:rsidRPr="008572F9">
        <w:t xml:space="preserve">. Также добавлена возможность редактирования признака первичности записи на прием на форме </w:t>
      </w:r>
      <w:r>
        <w:t>«</w:t>
      </w:r>
      <w:r w:rsidRPr="008572F9">
        <w:t>Запись пациента через Call-центр</w:t>
      </w:r>
      <w:r>
        <w:t>»</w:t>
      </w:r>
      <w:r w:rsidRPr="008572F9">
        <w:t xml:space="preserve">. Для этого в окне </w:t>
      </w:r>
      <w:r>
        <w:t>«</w:t>
      </w:r>
      <w:r w:rsidRPr="008572F9">
        <w:t>Запись пациента</w:t>
      </w:r>
      <w:r>
        <w:t>»</w:t>
      </w:r>
      <w:r w:rsidRPr="008572F9">
        <w:t xml:space="preserve"> добавлено обязательное для заполнения поле </w:t>
      </w:r>
      <w:r>
        <w:t>«</w:t>
      </w:r>
      <w:r w:rsidRPr="008572F9">
        <w:t>Признак первичности</w:t>
      </w:r>
      <w:r>
        <w:t>»</w:t>
      </w:r>
      <w:r w:rsidRPr="008572F9">
        <w:t xml:space="preserve"> с выбором значения из выпадающего списка.</w:t>
      </w:r>
    </w:p>
    <w:p w14:paraId="1F080CF4" w14:textId="77777777" w:rsidR="002628F1" w:rsidRDefault="008572F9">
      <w:pPr>
        <w:pStyle w:val="3"/>
      </w:pPr>
      <w:bookmarkStart w:id="189" w:name="_Toc256000035"/>
      <w:bookmarkStart w:id="190" w:name="scroll-bookmark-57"/>
      <w:bookmarkStart w:id="191" w:name="_Toc204948277"/>
      <w:r w:rsidRPr="008572F9">
        <w:t>Настройка пользовательской процедуры</w:t>
      </w:r>
      <w:bookmarkEnd w:id="189"/>
      <w:bookmarkEnd w:id="190"/>
      <w:bookmarkEnd w:id="191"/>
    </w:p>
    <w:p w14:paraId="12E5AAE9" w14:textId="77777777" w:rsidR="00FD22FD" w:rsidRDefault="008572F9" w:rsidP="008572F9">
      <w:pPr>
        <w:pStyle w:val="phnormal"/>
      </w:pPr>
      <w:r w:rsidRPr="008572F9">
        <w:t xml:space="preserve">Добавьте пользовательскую процедуру </w:t>
      </w:r>
      <w:r>
        <w:t>«</w:t>
      </w:r>
      <w:r w:rsidRPr="008572F9">
        <w:t>CCAddNotifications</w:t>
      </w:r>
      <w:r>
        <w:t>»</w:t>
      </w:r>
      <w:r w:rsidR="00FD22FD">
        <w:t>, выполнив следующие действия:</w:t>
      </w:r>
    </w:p>
    <w:p w14:paraId="0FDA5DF3" w14:textId="77777777" w:rsidR="00FD22FD" w:rsidRDefault="00FD22FD" w:rsidP="00FD22FD">
      <w:pPr>
        <w:pStyle w:val="phlistitemized1"/>
      </w:pPr>
      <w:r w:rsidRPr="008572F9">
        <w:t xml:space="preserve">выберите пункт главного меню </w:t>
      </w:r>
      <w:r w:rsidR="008572F9">
        <w:t>«</w:t>
      </w:r>
      <w:r w:rsidR="008572F9" w:rsidRPr="008572F9">
        <w:t>Система</w:t>
      </w:r>
      <w:r>
        <w:t xml:space="preserve">/ </w:t>
      </w:r>
      <w:r w:rsidR="008572F9" w:rsidRPr="008572F9">
        <w:t>Пользовательские процедуры</w:t>
      </w:r>
      <w:r w:rsidR="008572F9">
        <w:t>»</w:t>
      </w:r>
      <w:r>
        <w:t>;</w:t>
      </w:r>
    </w:p>
    <w:p w14:paraId="4752FAAF" w14:textId="77777777" w:rsidR="00FD22FD" w:rsidRDefault="00FD22FD" w:rsidP="00FD22FD">
      <w:pPr>
        <w:pStyle w:val="phlistitemized1"/>
      </w:pPr>
      <w:r>
        <w:t>в</w:t>
      </w:r>
      <w:r w:rsidR="008572F9" w:rsidRPr="008572F9">
        <w:t xml:space="preserve"> блок</w:t>
      </w:r>
      <w:r>
        <w:t>е</w:t>
      </w:r>
      <w:r w:rsidR="008572F9" w:rsidRPr="008572F9">
        <w:t xml:space="preserve"> </w:t>
      </w:r>
      <w:r w:rsidR="008572F9">
        <w:t>«</w:t>
      </w:r>
      <w:r w:rsidR="008572F9" w:rsidRPr="008572F9">
        <w:t>Пользовательские процедуры</w:t>
      </w:r>
      <w:r w:rsidR="008572F9">
        <w:t>»</w:t>
      </w:r>
      <w:r w:rsidR="008572F9" w:rsidRPr="008572F9">
        <w:t xml:space="preserve"> </w:t>
      </w:r>
      <w:r>
        <w:t>выберите пункт контекстного меню</w:t>
      </w:r>
      <w:r w:rsidR="008572F9" w:rsidRPr="008572F9">
        <w:t xml:space="preserve"> </w:t>
      </w:r>
      <w:r w:rsidR="008572F9">
        <w:t>«</w:t>
      </w:r>
      <w:r w:rsidR="008572F9" w:rsidRPr="008572F9">
        <w:t>Добавить</w:t>
      </w:r>
      <w:r w:rsidR="008572F9">
        <w:t>»</w:t>
      </w:r>
      <w:r w:rsidR="00876775">
        <w:t>. Откроется окно</w:t>
      </w:r>
      <w:r w:rsidR="00876775" w:rsidRPr="008572F9">
        <w:t xml:space="preserve"> добавления ПП</w:t>
      </w:r>
      <w:r>
        <w:t>;</w:t>
      </w:r>
    </w:p>
    <w:p w14:paraId="5567E962" w14:textId="77777777" w:rsidR="002628F1" w:rsidRPr="008572F9" w:rsidRDefault="00FD22FD" w:rsidP="00FD22FD">
      <w:pPr>
        <w:pStyle w:val="phlistitemized1"/>
      </w:pPr>
      <w:r>
        <w:t>заполните поля</w:t>
      </w:r>
      <w:r w:rsidR="008572F9" w:rsidRPr="008572F9">
        <w:t xml:space="preserve"> </w:t>
      </w:r>
      <w:r>
        <w:t>согласно таблице (</w:t>
      </w:r>
      <w:r>
        <w:fldChar w:fldCharType="begin"/>
      </w:r>
      <w:r>
        <w:instrText xml:space="preserve"> REF _Ref202358747 \h </w:instrText>
      </w:r>
      <w:r>
        <w:fldChar w:fldCharType="separate"/>
      </w:r>
      <w:r w:rsidR="00997E3B">
        <w:rPr>
          <w:spacing w:val="20"/>
        </w:rPr>
        <w:t>Таблица </w:t>
      </w:r>
      <w:r w:rsidR="00997E3B">
        <w:rPr>
          <w:noProof/>
        </w:rPr>
        <w:t>20</w:t>
      </w:r>
      <w:r>
        <w:fldChar w:fldCharType="end"/>
      </w:r>
      <w:r>
        <w:t>).</w:t>
      </w:r>
    </w:p>
    <w:p w14:paraId="0E713E54" w14:textId="77777777" w:rsidR="002628F1" w:rsidRPr="008572F9" w:rsidRDefault="006F420A" w:rsidP="00FD22FD">
      <w:pPr>
        <w:pStyle w:val="phtabletitle"/>
      </w:pPr>
      <w:bookmarkStart w:id="192" w:name="_Ref202358747"/>
      <w:r>
        <w:rPr>
          <w:spacing w:val="20"/>
        </w:rPr>
        <w:t>Таблица </w:t>
      </w:r>
      <w:r w:rsidR="008572F9" w:rsidRPr="008572F9">
        <w:fldChar w:fldCharType="begin"/>
      </w:r>
      <w:r w:rsidR="008572F9" w:rsidRPr="008572F9">
        <w:instrText>SEQ Таблица \* ARABIC</w:instrText>
      </w:r>
      <w:r w:rsidR="008572F9" w:rsidRPr="008572F9">
        <w:fldChar w:fldCharType="separate"/>
      </w:r>
      <w:r w:rsidR="00997E3B">
        <w:rPr>
          <w:noProof/>
        </w:rPr>
        <w:t>20</w:t>
      </w:r>
      <w:r w:rsidR="008572F9" w:rsidRPr="008572F9">
        <w:fldChar w:fldCharType="end"/>
      </w:r>
      <w:bookmarkEnd w:id="192"/>
      <w:r w:rsidR="00FD22FD">
        <w:t xml:space="preserve"> –</w:t>
      </w:r>
      <w:r w:rsidR="008572F9" w:rsidRPr="008572F9">
        <w:t xml:space="preserve"> Заполнение полей окна добавления ПП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235"/>
        <w:gridCol w:w="8179"/>
      </w:tblGrid>
      <w:tr w:rsidR="008572F9" w:rsidRPr="008572F9" w14:paraId="5900D6CB" w14:textId="77777777" w:rsidTr="00E07809">
        <w:trPr>
          <w:tblHeader/>
        </w:trPr>
        <w:tc>
          <w:tcPr>
            <w:tcW w:w="1073" w:type="pct"/>
          </w:tcPr>
          <w:p w14:paraId="2970DB4F" w14:textId="77777777" w:rsidR="002628F1" w:rsidRPr="008572F9" w:rsidRDefault="008572F9" w:rsidP="008572F9">
            <w:pPr>
              <w:pStyle w:val="phtablecolcaption"/>
            </w:pPr>
            <w:bookmarkStart w:id="193" w:name="scroll-bookmark-58"/>
            <w:r w:rsidRPr="008572F9">
              <w:t>Наименование поля</w:t>
            </w:r>
            <w:bookmarkEnd w:id="193"/>
          </w:p>
        </w:tc>
        <w:tc>
          <w:tcPr>
            <w:tcW w:w="3927" w:type="pct"/>
          </w:tcPr>
          <w:p w14:paraId="699A216A" w14:textId="77777777" w:rsidR="002628F1" w:rsidRPr="008572F9" w:rsidRDefault="008572F9" w:rsidP="008572F9">
            <w:pPr>
              <w:pStyle w:val="phtablecolcaption"/>
            </w:pPr>
            <w:r w:rsidRPr="008572F9">
              <w:t>Значение</w:t>
            </w:r>
          </w:p>
        </w:tc>
      </w:tr>
      <w:tr w:rsidR="008572F9" w:rsidRPr="008572F9" w14:paraId="24808207" w14:textId="77777777" w:rsidTr="00E07809">
        <w:tc>
          <w:tcPr>
            <w:tcW w:w="1073" w:type="pct"/>
          </w:tcPr>
          <w:p w14:paraId="103D0A2F" w14:textId="77777777" w:rsidR="002628F1" w:rsidRPr="008572F9" w:rsidRDefault="008572F9" w:rsidP="008572F9">
            <w:pPr>
              <w:pStyle w:val="phtablecellleft"/>
            </w:pPr>
            <w:r w:rsidRPr="008572F9">
              <w:t>Код</w:t>
            </w:r>
          </w:p>
        </w:tc>
        <w:tc>
          <w:tcPr>
            <w:tcW w:w="3927" w:type="pct"/>
          </w:tcPr>
          <w:p w14:paraId="10BC57C9" w14:textId="77777777" w:rsidR="002628F1" w:rsidRPr="008572F9" w:rsidRDefault="008572F9" w:rsidP="008572F9">
            <w:pPr>
              <w:pStyle w:val="phtablecellleft"/>
            </w:pPr>
            <w:r w:rsidRPr="008572F9">
              <w:t>CCAddNotifications</w:t>
            </w:r>
          </w:p>
        </w:tc>
      </w:tr>
      <w:tr w:rsidR="008572F9" w:rsidRPr="008572F9" w14:paraId="1D956EB7" w14:textId="77777777" w:rsidTr="00E07809">
        <w:tc>
          <w:tcPr>
            <w:tcW w:w="1073" w:type="pct"/>
          </w:tcPr>
          <w:p w14:paraId="71090F5F" w14:textId="77777777" w:rsidR="002628F1" w:rsidRPr="008572F9" w:rsidRDefault="008572F9" w:rsidP="008572F9">
            <w:pPr>
              <w:pStyle w:val="phtablecellleft"/>
            </w:pPr>
            <w:r w:rsidRPr="008572F9">
              <w:t>Наименование</w:t>
            </w:r>
          </w:p>
        </w:tc>
        <w:tc>
          <w:tcPr>
            <w:tcW w:w="3927" w:type="pct"/>
          </w:tcPr>
          <w:p w14:paraId="039F9EA2" w14:textId="77777777" w:rsidR="002628F1" w:rsidRPr="008572F9" w:rsidRDefault="008572F9" w:rsidP="008572F9">
            <w:pPr>
              <w:pStyle w:val="phtablecellleft"/>
            </w:pPr>
            <w:r w:rsidRPr="008572F9">
              <w:t>Добавление записей в таблицу «Уведомления» по событиям, в рамках не завершенного обзвона</w:t>
            </w:r>
          </w:p>
        </w:tc>
      </w:tr>
      <w:tr w:rsidR="008572F9" w:rsidRPr="008572F9" w14:paraId="6BD1E42B" w14:textId="77777777" w:rsidTr="00E07809">
        <w:tc>
          <w:tcPr>
            <w:tcW w:w="1073" w:type="pct"/>
          </w:tcPr>
          <w:p w14:paraId="08C52F5C" w14:textId="77777777" w:rsidR="002628F1" w:rsidRPr="008572F9" w:rsidRDefault="008572F9" w:rsidP="008572F9">
            <w:pPr>
              <w:pStyle w:val="phtablecellleft"/>
            </w:pPr>
            <w:r w:rsidRPr="008572F9">
              <w:t>Способ запуска</w:t>
            </w:r>
          </w:p>
        </w:tc>
        <w:tc>
          <w:tcPr>
            <w:tcW w:w="3927" w:type="pct"/>
          </w:tcPr>
          <w:p w14:paraId="0FB69DD6" w14:textId="77777777" w:rsidR="002628F1" w:rsidRPr="008572F9" w:rsidRDefault="008572F9" w:rsidP="008572F9">
            <w:pPr>
              <w:pStyle w:val="phtablecellleft"/>
            </w:pPr>
            <w:r w:rsidRPr="008572F9">
              <w:t>Автоматический</w:t>
            </w:r>
          </w:p>
        </w:tc>
      </w:tr>
      <w:tr w:rsidR="008572F9" w:rsidRPr="00312B75" w14:paraId="092827C0" w14:textId="77777777" w:rsidTr="00E07809">
        <w:tc>
          <w:tcPr>
            <w:tcW w:w="1073" w:type="pct"/>
          </w:tcPr>
          <w:p w14:paraId="6E2B461F" w14:textId="77777777" w:rsidR="002628F1" w:rsidRPr="008572F9" w:rsidRDefault="008572F9" w:rsidP="008572F9">
            <w:pPr>
              <w:pStyle w:val="phtablecellleft"/>
            </w:pPr>
            <w:r w:rsidRPr="008572F9">
              <w:lastRenderedPageBreak/>
              <w:t>Неименованный блок</w:t>
            </w:r>
          </w:p>
        </w:tc>
        <w:tc>
          <w:tcPr>
            <w:tcW w:w="3927" w:type="pct"/>
          </w:tcPr>
          <w:p w14:paraId="0D2E00E3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 xml:space="preserve">declare </w:t>
            </w:r>
          </w:p>
          <w:p w14:paraId="38E4AE0D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>nLPU NUMBER(17);</w:t>
            </w:r>
          </w:p>
          <w:p w14:paraId="37F5FB4B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>sMESSAGE VARCHAR2(500);</w:t>
            </w:r>
          </w:p>
          <w:p w14:paraId="72B64C87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>sTELEFON VARCHAR2(50);</w:t>
            </w:r>
          </w:p>
          <w:p w14:paraId="56A2C08A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>sFIO VARCHAR2(500);</w:t>
            </w:r>
          </w:p>
          <w:p w14:paraId="3CC164BF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>nUNITID NUMBER(17);</w:t>
            </w:r>
          </w:p>
          <w:p w14:paraId="6242BB77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 xml:space="preserve">nID NUMBER(17); </w:t>
            </w:r>
          </w:p>
          <w:p w14:paraId="351EBA65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>sLPU VARCHAR2(500);</w:t>
            </w:r>
          </w:p>
          <w:p w14:paraId="76E17953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 xml:space="preserve">sRESULT VARCHAR2(500); </w:t>
            </w:r>
          </w:p>
          <w:p w14:paraId="42F84DAD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 xml:space="preserve">begin </w:t>
            </w:r>
          </w:p>
          <w:p w14:paraId="4AC8CEAC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 xml:space="preserve">  begin </w:t>
            </w:r>
          </w:p>
          <w:p w14:paraId="14AD7ABF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 xml:space="preserve">    select dc.LPU,   </w:t>
            </w:r>
          </w:p>
          <w:p w14:paraId="5E4AB831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 xml:space="preserve">           dvac.CONTACT,      </w:t>
            </w:r>
          </w:p>
          <w:p w14:paraId="73892297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 xml:space="preserve">           dc.AGENT,     </w:t>
            </w:r>
          </w:p>
          <w:p w14:paraId="6F00DF2F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 xml:space="preserve">           dc.UNIT_ID,</w:t>
            </w:r>
          </w:p>
          <w:p w14:paraId="0F7EF04F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 xml:space="preserve">           dl.LPUDICT_NAME,</w:t>
            </w:r>
          </w:p>
          <w:p w14:paraId="13D5BF46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 xml:space="preserve">           drc.NAME  </w:t>
            </w:r>
          </w:p>
          <w:p w14:paraId="0A17993B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 xml:space="preserve">      into nLPU,</w:t>
            </w:r>
          </w:p>
          <w:p w14:paraId="465E13C5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 xml:space="preserve">           sTELEFON,</w:t>
            </w:r>
          </w:p>
          <w:p w14:paraId="22295445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 xml:space="preserve">           sFIO,</w:t>
            </w:r>
          </w:p>
          <w:p w14:paraId="26929D88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 xml:space="preserve">           nUNITID,</w:t>
            </w:r>
          </w:p>
          <w:p w14:paraId="61B2224D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 xml:space="preserve">           sLPU,</w:t>
            </w:r>
          </w:p>
          <w:p w14:paraId="09DAD126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 xml:space="preserve">           sRESULT</w:t>
            </w:r>
          </w:p>
          <w:p w14:paraId="2A9644DF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 xml:space="preserve">      from D_V_CALLS dc</w:t>
            </w:r>
          </w:p>
          <w:p w14:paraId="61DCDCFA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 xml:space="preserve">           </w:t>
            </w:r>
            <w:r w:rsidRPr="00E613D7">
              <w:rPr>
                <w:rFonts w:eastAsia="monospace"/>
                <w:lang w:val="en-US"/>
              </w:rPr>
              <w:t>join</w:t>
            </w:r>
            <w:r w:rsidRPr="00E613D7">
              <w:rPr>
                <w:lang w:val="en-US"/>
              </w:rPr>
              <w:t xml:space="preserve"> D_RESULT_CALL drc on dc.RESULT_CALL_ID = drc.ID</w:t>
            </w:r>
          </w:p>
          <w:p w14:paraId="711644F9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 xml:space="preserve">           </w:t>
            </w:r>
            <w:r w:rsidRPr="00E613D7">
              <w:rPr>
                <w:rFonts w:eastAsia="monospace"/>
                <w:lang w:val="en-US"/>
              </w:rPr>
              <w:t>join</w:t>
            </w:r>
            <w:r w:rsidRPr="00E613D7">
              <w:rPr>
                <w:lang w:val="en-US"/>
              </w:rPr>
              <w:t xml:space="preserve"> D_V_AGENT_CONTACTS_BASE dvac on dc.AGENT_ID = dvac.PID</w:t>
            </w:r>
          </w:p>
          <w:p w14:paraId="7E6102B5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 xml:space="preserve">           </w:t>
            </w:r>
            <w:r w:rsidRPr="00E613D7">
              <w:rPr>
                <w:rFonts w:eastAsia="monospace"/>
                <w:lang w:val="en-US"/>
              </w:rPr>
              <w:t>join</w:t>
            </w:r>
            <w:r w:rsidRPr="00E613D7">
              <w:rPr>
                <w:lang w:val="en-US"/>
              </w:rPr>
              <w:t xml:space="preserve"> D_V_LPU dl on dl.ID = dc.LPU  </w:t>
            </w:r>
          </w:p>
          <w:p w14:paraId="6AB1DC80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 xml:space="preserve">     where dc.ID = &lt;DOC_ID&gt;</w:t>
            </w:r>
          </w:p>
          <w:p w14:paraId="4465195B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 xml:space="preserve">       </w:t>
            </w:r>
            <w:r w:rsidRPr="00E613D7">
              <w:rPr>
                <w:rFonts w:eastAsia="monospace"/>
                <w:lang w:val="en-US"/>
              </w:rPr>
              <w:t>and</w:t>
            </w:r>
            <w:r w:rsidRPr="00E613D7">
              <w:rPr>
                <w:lang w:val="en-US"/>
              </w:rPr>
              <w:t xml:space="preserve"> dc.UNIT = 'DIRECTION_SERVICES'</w:t>
            </w:r>
          </w:p>
          <w:p w14:paraId="758A7F63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 xml:space="preserve">       </w:t>
            </w:r>
            <w:r w:rsidRPr="00E613D7">
              <w:rPr>
                <w:rFonts w:eastAsia="monospace"/>
                <w:lang w:val="en-US"/>
              </w:rPr>
              <w:t>and</w:t>
            </w:r>
            <w:r w:rsidRPr="00E613D7">
              <w:rPr>
                <w:lang w:val="en-US"/>
              </w:rPr>
              <w:t xml:space="preserve"> dc.C_TYPE = 1</w:t>
            </w:r>
          </w:p>
          <w:p w14:paraId="5D45F62B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 xml:space="preserve">       </w:t>
            </w:r>
            <w:r w:rsidRPr="00E613D7">
              <w:rPr>
                <w:rFonts w:eastAsia="monospace"/>
                <w:lang w:val="en-US"/>
              </w:rPr>
              <w:t>and</w:t>
            </w:r>
            <w:r w:rsidRPr="00E613D7">
              <w:rPr>
                <w:lang w:val="en-US"/>
              </w:rPr>
              <w:t xml:space="preserve"> drc.TYPE = 0 </w:t>
            </w:r>
          </w:p>
          <w:p w14:paraId="6001BD8A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 xml:space="preserve">       </w:t>
            </w:r>
            <w:r w:rsidRPr="00E613D7">
              <w:rPr>
                <w:rFonts w:eastAsia="monospace"/>
                <w:lang w:val="en-US"/>
              </w:rPr>
              <w:t>and</w:t>
            </w:r>
            <w:r w:rsidRPr="00E613D7">
              <w:rPr>
                <w:lang w:val="en-US"/>
              </w:rPr>
              <w:t xml:space="preserve"> drc.FINISH = 0</w:t>
            </w:r>
          </w:p>
          <w:p w14:paraId="3DD142E1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 xml:space="preserve">       </w:t>
            </w:r>
            <w:r w:rsidRPr="00E613D7">
              <w:rPr>
                <w:rFonts w:eastAsia="monospace"/>
                <w:lang w:val="en-US"/>
              </w:rPr>
              <w:t>and</w:t>
            </w:r>
            <w:r w:rsidRPr="00E613D7">
              <w:rPr>
                <w:lang w:val="en-US"/>
              </w:rPr>
              <w:t xml:space="preserve"> dvac.IS_MAIN = 1 </w:t>
            </w:r>
          </w:p>
          <w:p w14:paraId="1FFF9339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 xml:space="preserve">       </w:t>
            </w:r>
            <w:r w:rsidRPr="00E613D7">
              <w:rPr>
                <w:rFonts w:eastAsia="monospace"/>
                <w:lang w:val="en-US"/>
              </w:rPr>
              <w:t>and</w:t>
            </w:r>
            <w:r w:rsidRPr="00E613D7">
              <w:rPr>
                <w:lang w:val="en-US"/>
              </w:rPr>
              <w:t xml:space="preserve"> </w:t>
            </w:r>
            <w:r w:rsidRPr="00E613D7">
              <w:rPr>
                <w:rFonts w:eastAsia="monospace"/>
                <w:lang w:val="en-US"/>
              </w:rPr>
              <w:t>UPPER</w:t>
            </w:r>
            <w:r w:rsidRPr="00E613D7">
              <w:rPr>
                <w:lang w:val="en-US"/>
              </w:rPr>
              <w:t xml:space="preserve">(dvac.CT_FULL_NAME) </w:t>
            </w:r>
            <w:r w:rsidRPr="00E613D7">
              <w:rPr>
                <w:rFonts w:eastAsia="monospace"/>
                <w:lang w:val="en-US"/>
              </w:rPr>
              <w:t>like</w:t>
            </w:r>
            <w:r w:rsidRPr="00E613D7">
              <w:rPr>
                <w:lang w:val="en-US"/>
              </w:rPr>
              <w:t xml:space="preserve"> '%</w:t>
            </w:r>
            <w:r w:rsidRPr="00FD22FD">
              <w:t>ТЕЛЕФОН</w:t>
            </w:r>
            <w:r w:rsidRPr="00E613D7">
              <w:rPr>
                <w:lang w:val="en-US"/>
              </w:rPr>
              <w:t>%';</w:t>
            </w:r>
          </w:p>
          <w:p w14:paraId="2ABFB13F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 xml:space="preserve">  exception when NO_DATA_FOUND then nLPU := </w:t>
            </w:r>
            <w:r w:rsidRPr="00E613D7">
              <w:rPr>
                <w:rFonts w:eastAsia="monospace"/>
                <w:lang w:val="en-US"/>
              </w:rPr>
              <w:t>null</w:t>
            </w:r>
            <w:r w:rsidRPr="00E613D7">
              <w:rPr>
                <w:lang w:val="en-US"/>
              </w:rPr>
              <w:t>;</w:t>
            </w:r>
          </w:p>
          <w:p w14:paraId="16FF98ED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 xml:space="preserve">  end;  </w:t>
            </w:r>
          </w:p>
          <w:p w14:paraId="669A8A2C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 xml:space="preserve">  if nLPU is </w:t>
            </w:r>
            <w:r w:rsidRPr="00E613D7">
              <w:rPr>
                <w:rFonts w:eastAsia="monospace"/>
                <w:lang w:val="en-US"/>
              </w:rPr>
              <w:t>not</w:t>
            </w:r>
            <w:r w:rsidRPr="00E613D7">
              <w:rPr>
                <w:lang w:val="en-US"/>
              </w:rPr>
              <w:t xml:space="preserve"> </w:t>
            </w:r>
            <w:r w:rsidRPr="00E613D7">
              <w:rPr>
                <w:rFonts w:eastAsia="monospace"/>
                <w:lang w:val="en-US"/>
              </w:rPr>
              <w:t>null</w:t>
            </w:r>
            <w:r w:rsidRPr="00E613D7">
              <w:rPr>
                <w:lang w:val="en-US"/>
              </w:rPr>
              <w:t xml:space="preserve"> then </w:t>
            </w:r>
          </w:p>
          <w:p w14:paraId="51B39E2A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 xml:space="preserve">    D_PKG_NOTIFICATIONS.ADD      </w:t>
            </w:r>
          </w:p>
          <w:p w14:paraId="72C78579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 xml:space="preserve">    (nID,</w:t>
            </w:r>
          </w:p>
          <w:p w14:paraId="6B587973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 xml:space="preserve">     nLPU,</w:t>
            </w:r>
          </w:p>
          <w:p w14:paraId="3C3832C7" w14:textId="77777777" w:rsidR="00FD22FD" w:rsidRPr="00FD22FD" w:rsidRDefault="00FD22FD" w:rsidP="00FD22FD">
            <w:pPr>
              <w:pStyle w:val="affa"/>
            </w:pPr>
            <w:r w:rsidRPr="00E613D7">
              <w:rPr>
                <w:lang w:val="en-US"/>
              </w:rPr>
              <w:t xml:space="preserve">     '</w:t>
            </w:r>
            <w:r w:rsidRPr="00FD22FD">
              <w:t>Здравствуйте</w:t>
            </w:r>
            <w:r w:rsidRPr="00E613D7">
              <w:rPr>
                <w:lang w:val="en-US"/>
              </w:rPr>
              <w:t xml:space="preserve">, '||sFIO ||'! </w:t>
            </w:r>
            <w:r w:rsidRPr="00FD22FD">
              <w:t>Вам пытался дозвониться оператор Call-центра '|| sLPU ||'. Результат звонка: ' || sRESULT ||'.',   -- Текст сообщения</w:t>
            </w:r>
          </w:p>
          <w:p w14:paraId="5300DBD3" w14:textId="77777777" w:rsidR="00FD22FD" w:rsidRPr="00FD22FD" w:rsidRDefault="00FD22FD" w:rsidP="00FD22FD">
            <w:pPr>
              <w:pStyle w:val="affa"/>
            </w:pPr>
            <w:r w:rsidRPr="00FD22FD">
              <w:t xml:space="preserve">     sTELEFON,      -- Адрес</w:t>
            </w:r>
          </w:p>
          <w:p w14:paraId="62FE1E31" w14:textId="77777777" w:rsidR="00FD22FD" w:rsidRPr="00FD22FD" w:rsidRDefault="00FD22FD" w:rsidP="00FD22FD">
            <w:pPr>
              <w:pStyle w:val="affa"/>
            </w:pPr>
            <w:r w:rsidRPr="00FD22FD">
              <w:t xml:space="preserve">     sFIO,          -- Адресат</w:t>
            </w:r>
          </w:p>
          <w:p w14:paraId="49D93742" w14:textId="77777777" w:rsidR="00FD22FD" w:rsidRPr="00FD22FD" w:rsidRDefault="00FD22FD" w:rsidP="00FD22FD">
            <w:pPr>
              <w:pStyle w:val="affa"/>
            </w:pPr>
            <w:r w:rsidRPr="00FD22FD">
              <w:t xml:space="preserve">     0,             -- Тип отправления: 0 - по СМС</w:t>
            </w:r>
          </w:p>
          <w:p w14:paraId="2D29C9AD" w14:textId="77777777" w:rsidR="00FD22FD" w:rsidRPr="00FD22FD" w:rsidRDefault="00FD22FD" w:rsidP="00FD22FD">
            <w:pPr>
              <w:pStyle w:val="affa"/>
            </w:pPr>
            <w:r w:rsidRPr="00FD22FD">
              <w:t xml:space="preserve">     sysdate,       -- Дата создания</w:t>
            </w:r>
          </w:p>
          <w:p w14:paraId="372ABE80" w14:textId="77777777" w:rsidR="00FD22FD" w:rsidRPr="00FD22FD" w:rsidRDefault="00FD22FD" w:rsidP="00FD22FD">
            <w:pPr>
              <w:pStyle w:val="affa"/>
            </w:pPr>
            <w:r w:rsidRPr="00FD22FD">
              <w:t xml:space="preserve">     sysdate,       -- Планируемая дата отправки</w:t>
            </w:r>
          </w:p>
          <w:p w14:paraId="7DDB075E" w14:textId="77777777" w:rsidR="00FD22FD" w:rsidRPr="00FD22FD" w:rsidRDefault="00FD22FD" w:rsidP="00FD22FD">
            <w:pPr>
              <w:pStyle w:val="affa"/>
            </w:pPr>
            <w:r w:rsidRPr="00FD22FD">
              <w:t xml:space="preserve">     </w:t>
            </w:r>
            <w:r w:rsidRPr="00FD22FD">
              <w:rPr>
                <w:rFonts w:eastAsia="monospace"/>
              </w:rPr>
              <w:t>null</w:t>
            </w:r>
            <w:r w:rsidRPr="00FD22FD">
              <w:t>,          -- Фактическая дата отправки</w:t>
            </w:r>
          </w:p>
          <w:p w14:paraId="56B69D4E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FD22FD">
              <w:t xml:space="preserve">     </w:t>
            </w:r>
            <w:r w:rsidRPr="00E613D7">
              <w:rPr>
                <w:lang w:val="en-US"/>
              </w:rPr>
              <w:t xml:space="preserve">nUNITID        -- </w:t>
            </w:r>
            <w:r w:rsidRPr="00FD22FD">
              <w:t>Направление</w:t>
            </w:r>
          </w:p>
          <w:p w14:paraId="36BD926D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 xml:space="preserve">     );</w:t>
            </w:r>
          </w:p>
          <w:p w14:paraId="21A73851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 xml:space="preserve">  end if;</w:t>
            </w:r>
          </w:p>
          <w:p w14:paraId="2728314D" w14:textId="77777777" w:rsidR="00FD22FD" w:rsidRPr="00E613D7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> </w:t>
            </w:r>
          </w:p>
          <w:p w14:paraId="4BF82173" w14:textId="77777777" w:rsidR="002628F1" w:rsidRPr="008572F9" w:rsidRDefault="00FD22FD" w:rsidP="00FD22FD">
            <w:pPr>
              <w:pStyle w:val="affa"/>
              <w:rPr>
                <w:lang w:val="en-US"/>
              </w:rPr>
            </w:pPr>
            <w:r w:rsidRPr="00E613D7">
              <w:rPr>
                <w:lang w:val="en-US"/>
              </w:rPr>
              <w:t>end;</w:t>
            </w:r>
          </w:p>
        </w:tc>
      </w:tr>
    </w:tbl>
    <w:p w14:paraId="6489A499" w14:textId="77777777" w:rsidR="00FD22FD" w:rsidRPr="00E613D7" w:rsidRDefault="00FD22FD" w:rsidP="008572F9">
      <w:pPr>
        <w:pStyle w:val="phnormal"/>
        <w:rPr>
          <w:lang w:val="en-US"/>
        </w:rPr>
      </w:pPr>
    </w:p>
    <w:p w14:paraId="0F7C7619" w14:textId="77777777" w:rsidR="00FD22FD" w:rsidRDefault="008572F9" w:rsidP="008572F9">
      <w:pPr>
        <w:pStyle w:val="phnormal"/>
      </w:pPr>
      <w:r w:rsidRPr="008572F9">
        <w:t>Затем добавьте для ПП связь с разделом</w:t>
      </w:r>
      <w:r w:rsidR="00FD22FD">
        <w:t>, выполнив следующие действия:</w:t>
      </w:r>
    </w:p>
    <w:p w14:paraId="34CB61DE" w14:textId="77777777" w:rsidR="00FD22FD" w:rsidRDefault="008572F9" w:rsidP="00FD22FD">
      <w:pPr>
        <w:pStyle w:val="phlistitemized1"/>
      </w:pPr>
      <w:r w:rsidRPr="008572F9">
        <w:t xml:space="preserve">перейдите на вкладку </w:t>
      </w:r>
      <w:r>
        <w:t>«</w:t>
      </w:r>
      <w:r w:rsidRPr="008572F9">
        <w:t>Связи с разделами</w:t>
      </w:r>
      <w:r>
        <w:t>»</w:t>
      </w:r>
      <w:r w:rsidR="00FD22FD">
        <w:t>;</w:t>
      </w:r>
    </w:p>
    <w:p w14:paraId="797651BE" w14:textId="77777777" w:rsidR="00FD22FD" w:rsidRDefault="00FD22FD" w:rsidP="00FD22FD">
      <w:pPr>
        <w:pStyle w:val="phlistitemized1"/>
      </w:pPr>
      <w:r>
        <w:lastRenderedPageBreak/>
        <w:t>выберите пункт контекстного меню</w:t>
      </w:r>
      <w:r w:rsidR="008572F9" w:rsidRPr="008572F9">
        <w:t xml:space="preserve"> </w:t>
      </w:r>
      <w:r w:rsidR="008572F9">
        <w:t>«</w:t>
      </w:r>
      <w:r w:rsidR="008572F9" w:rsidRPr="008572F9">
        <w:t>Добавить</w:t>
      </w:r>
      <w:r w:rsidR="008572F9">
        <w:t>»</w:t>
      </w:r>
      <w:r w:rsidR="00876775">
        <w:t>. Откроется окно</w:t>
      </w:r>
      <w:r w:rsidR="00876775" w:rsidRPr="00876775">
        <w:t xml:space="preserve"> </w:t>
      </w:r>
      <w:r w:rsidR="00876775" w:rsidRPr="008572F9">
        <w:t>добавления связи ПП с разделом</w:t>
      </w:r>
      <w:r>
        <w:t>;</w:t>
      </w:r>
    </w:p>
    <w:p w14:paraId="4B2AECE5" w14:textId="77777777" w:rsidR="002628F1" w:rsidRPr="008572F9" w:rsidRDefault="00FD22FD" w:rsidP="00FD22FD">
      <w:pPr>
        <w:pStyle w:val="phlistitemized1"/>
      </w:pPr>
      <w:r>
        <w:t>заполните поля</w:t>
      </w:r>
      <w:r w:rsidR="008572F9" w:rsidRPr="008572F9">
        <w:t xml:space="preserve"> </w:t>
      </w:r>
      <w:r>
        <w:t>согласно таблице (</w:t>
      </w:r>
      <w:r>
        <w:fldChar w:fldCharType="begin"/>
      </w:r>
      <w:r>
        <w:instrText xml:space="preserve"> REF _Ref202358959 \h </w:instrText>
      </w:r>
      <w:r>
        <w:fldChar w:fldCharType="separate"/>
      </w:r>
      <w:r w:rsidR="00997E3B">
        <w:rPr>
          <w:spacing w:val="20"/>
        </w:rPr>
        <w:t>Таблица </w:t>
      </w:r>
      <w:r w:rsidR="00997E3B">
        <w:rPr>
          <w:noProof/>
        </w:rPr>
        <w:t>21</w:t>
      </w:r>
      <w:r>
        <w:fldChar w:fldCharType="end"/>
      </w:r>
      <w:r>
        <w:t>).</w:t>
      </w:r>
    </w:p>
    <w:p w14:paraId="48CEE53B" w14:textId="77777777" w:rsidR="002628F1" w:rsidRPr="008572F9" w:rsidRDefault="006F420A" w:rsidP="00FD22FD">
      <w:pPr>
        <w:pStyle w:val="phtabletitle"/>
      </w:pPr>
      <w:bookmarkStart w:id="194" w:name="_Ref202358959"/>
      <w:r>
        <w:rPr>
          <w:spacing w:val="20"/>
        </w:rPr>
        <w:t>Таблица </w:t>
      </w:r>
      <w:r w:rsidR="008572F9" w:rsidRPr="008572F9">
        <w:fldChar w:fldCharType="begin"/>
      </w:r>
      <w:r w:rsidR="008572F9" w:rsidRPr="008572F9">
        <w:instrText>SEQ Таблица \* ARABIC</w:instrText>
      </w:r>
      <w:r w:rsidR="008572F9" w:rsidRPr="008572F9">
        <w:fldChar w:fldCharType="separate"/>
      </w:r>
      <w:r w:rsidR="00997E3B">
        <w:rPr>
          <w:noProof/>
        </w:rPr>
        <w:t>21</w:t>
      </w:r>
      <w:r w:rsidR="008572F9" w:rsidRPr="008572F9">
        <w:fldChar w:fldCharType="end"/>
      </w:r>
      <w:bookmarkEnd w:id="194"/>
      <w:r w:rsidR="008572F9" w:rsidRPr="008572F9">
        <w:t xml:space="preserve"> </w:t>
      </w:r>
      <w:r w:rsidR="00FD22FD">
        <w:t xml:space="preserve">– </w:t>
      </w:r>
      <w:r w:rsidR="008572F9" w:rsidRPr="008572F9">
        <w:t>Заполнение полей окна добавления связи ПП с разделом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5494"/>
        <w:gridCol w:w="4920"/>
      </w:tblGrid>
      <w:tr w:rsidR="008572F9" w:rsidRPr="008572F9" w14:paraId="632679E3" w14:textId="77777777" w:rsidTr="00E07809">
        <w:trPr>
          <w:tblHeader/>
        </w:trPr>
        <w:tc>
          <w:tcPr>
            <w:tcW w:w="2638" w:type="pct"/>
          </w:tcPr>
          <w:p w14:paraId="443CF2AF" w14:textId="77777777" w:rsidR="002628F1" w:rsidRPr="008572F9" w:rsidRDefault="008572F9" w:rsidP="008572F9">
            <w:pPr>
              <w:pStyle w:val="phtablecolcaption"/>
            </w:pPr>
            <w:bookmarkStart w:id="195" w:name="scroll-bookmark-59"/>
            <w:r w:rsidRPr="008572F9">
              <w:t>Наименование поля</w:t>
            </w:r>
            <w:bookmarkEnd w:id="195"/>
          </w:p>
        </w:tc>
        <w:tc>
          <w:tcPr>
            <w:tcW w:w="2362" w:type="pct"/>
          </w:tcPr>
          <w:p w14:paraId="7136ECC7" w14:textId="77777777" w:rsidR="002628F1" w:rsidRPr="008572F9" w:rsidRDefault="008572F9" w:rsidP="008572F9">
            <w:pPr>
              <w:pStyle w:val="phtablecolcaption"/>
            </w:pPr>
            <w:r w:rsidRPr="008572F9">
              <w:t>Значение</w:t>
            </w:r>
          </w:p>
        </w:tc>
      </w:tr>
      <w:tr w:rsidR="008572F9" w:rsidRPr="008572F9" w14:paraId="40F41452" w14:textId="77777777" w:rsidTr="00E07809">
        <w:tc>
          <w:tcPr>
            <w:tcW w:w="2638" w:type="pct"/>
          </w:tcPr>
          <w:p w14:paraId="561EF35F" w14:textId="77777777" w:rsidR="002628F1" w:rsidRPr="008572F9" w:rsidRDefault="008572F9" w:rsidP="008572F9">
            <w:pPr>
              <w:pStyle w:val="phtablecellleft"/>
            </w:pPr>
            <w:r w:rsidRPr="008572F9">
              <w:t>Раздел</w:t>
            </w:r>
          </w:p>
        </w:tc>
        <w:tc>
          <w:tcPr>
            <w:tcW w:w="2362" w:type="pct"/>
          </w:tcPr>
          <w:p w14:paraId="7C6B71A7" w14:textId="77777777" w:rsidR="002628F1" w:rsidRPr="008572F9" w:rsidRDefault="008572F9" w:rsidP="008572F9">
            <w:pPr>
              <w:pStyle w:val="phtablecellleft"/>
            </w:pPr>
            <w:r w:rsidRPr="008572F9">
              <w:t>CALLS</w:t>
            </w:r>
          </w:p>
        </w:tc>
      </w:tr>
      <w:tr w:rsidR="008572F9" w:rsidRPr="008572F9" w14:paraId="21552211" w14:textId="77777777" w:rsidTr="00E07809">
        <w:tc>
          <w:tcPr>
            <w:tcW w:w="2638" w:type="pct"/>
          </w:tcPr>
          <w:p w14:paraId="6EBC62FB" w14:textId="77777777" w:rsidR="002628F1" w:rsidRPr="008572F9" w:rsidRDefault="008572F9" w:rsidP="008572F9">
            <w:pPr>
              <w:pStyle w:val="phtablecellleft"/>
            </w:pPr>
            <w:r w:rsidRPr="008572F9">
              <w:t>Имя связи</w:t>
            </w:r>
          </w:p>
        </w:tc>
        <w:tc>
          <w:tcPr>
            <w:tcW w:w="2362" w:type="pct"/>
          </w:tcPr>
          <w:p w14:paraId="4C2E252E" w14:textId="77777777" w:rsidR="002628F1" w:rsidRPr="008572F9" w:rsidRDefault="008572F9" w:rsidP="008572F9">
            <w:pPr>
              <w:pStyle w:val="phtablecellleft"/>
            </w:pPr>
            <w:r w:rsidRPr="008572F9">
              <w:t>Уведомления</w:t>
            </w:r>
          </w:p>
        </w:tc>
      </w:tr>
    </w:tbl>
    <w:p w14:paraId="5A089D2C" w14:textId="77777777" w:rsidR="00FD22FD" w:rsidRDefault="00FD22FD" w:rsidP="008572F9">
      <w:pPr>
        <w:pStyle w:val="phnormal"/>
      </w:pPr>
    </w:p>
    <w:p w14:paraId="17828744" w14:textId="77777777" w:rsidR="00FD22FD" w:rsidRDefault="008572F9" w:rsidP="008572F9">
      <w:pPr>
        <w:pStyle w:val="phnormal"/>
      </w:pPr>
      <w:r w:rsidRPr="008572F9">
        <w:t>Затем добавьте связи с действием</w:t>
      </w:r>
      <w:r w:rsidR="00FD22FD">
        <w:t>, выполнив следующие действия:</w:t>
      </w:r>
    </w:p>
    <w:p w14:paraId="058BECDC" w14:textId="77777777" w:rsidR="00FD22FD" w:rsidRDefault="00FD22FD" w:rsidP="00FD22FD">
      <w:pPr>
        <w:pStyle w:val="phlistitemized1"/>
      </w:pPr>
      <w:r>
        <w:t>перейдите</w:t>
      </w:r>
      <w:r w:rsidR="008572F9" w:rsidRPr="008572F9">
        <w:t xml:space="preserve"> на вкладку </w:t>
      </w:r>
      <w:r w:rsidR="008572F9">
        <w:t>«</w:t>
      </w:r>
      <w:r w:rsidR="008572F9" w:rsidRPr="008572F9">
        <w:t>Связи с действиями</w:t>
      </w:r>
      <w:r w:rsidR="008572F9">
        <w:t>»</w:t>
      </w:r>
      <w:r>
        <w:t>;</w:t>
      </w:r>
    </w:p>
    <w:p w14:paraId="640A6D64" w14:textId="77777777" w:rsidR="00FD22FD" w:rsidRDefault="00FD22FD" w:rsidP="00FD22FD">
      <w:pPr>
        <w:pStyle w:val="phlistitemized1"/>
      </w:pPr>
      <w:r>
        <w:t>выберите пункт контекстного меню</w:t>
      </w:r>
      <w:r w:rsidR="008572F9" w:rsidRPr="008572F9">
        <w:t xml:space="preserve"> </w:t>
      </w:r>
      <w:r w:rsidR="008572F9">
        <w:t>«</w:t>
      </w:r>
      <w:r w:rsidR="008572F9" w:rsidRPr="008572F9">
        <w:t>Добавить</w:t>
      </w:r>
      <w:r w:rsidR="008572F9">
        <w:t>»</w:t>
      </w:r>
      <w:r w:rsidR="00876775">
        <w:t>. Откроется окно</w:t>
      </w:r>
      <w:r w:rsidR="00876775" w:rsidRPr="008572F9">
        <w:t xml:space="preserve"> добавления связи ПП с действиями</w:t>
      </w:r>
      <w:r>
        <w:t>;</w:t>
      </w:r>
    </w:p>
    <w:p w14:paraId="7F137B60" w14:textId="77777777" w:rsidR="002628F1" w:rsidRPr="008572F9" w:rsidRDefault="00FD22FD" w:rsidP="00FD22FD">
      <w:pPr>
        <w:pStyle w:val="phlistitemized1"/>
      </w:pPr>
      <w:r>
        <w:t>заполните поля</w:t>
      </w:r>
      <w:r w:rsidR="008572F9" w:rsidRPr="008572F9">
        <w:t xml:space="preserve"> </w:t>
      </w:r>
      <w:r>
        <w:t>согласно таблице (</w:t>
      </w:r>
      <w:r>
        <w:fldChar w:fldCharType="begin"/>
      </w:r>
      <w:r>
        <w:instrText xml:space="preserve"> REF _Ref202359043 \h </w:instrText>
      </w:r>
      <w:r>
        <w:fldChar w:fldCharType="separate"/>
      </w:r>
      <w:r w:rsidR="00997E3B">
        <w:rPr>
          <w:spacing w:val="20"/>
        </w:rPr>
        <w:t>Таблица </w:t>
      </w:r>
      <w:r w:rsidR="00997E3B">
        <w:rPr>
          <w:noProof/>
        </w:rPr>
        <w:t>22</w:t>
      </w:r>
      <w:r>
        <w:fldChar w:fldCharType="end"/>
      </w:r>
      <w:r>
        <w:t>).</w:t>
      </w:r>
    </w:p>
    <w:p w14:paraId="29712137" w14:textId="77777777" w:rsidR="002628F1" w:rsidRPr="008572F9" w:rsidRDefault="006F420A" w:rsidP="00613365">
      <w:pPr>
        <w:pStyle w:val="phtabletitle"/>
      </w:pPr>
      <w:bookmarkStart w:id="196" w:name="_Ref202359043"/>
      <w:r>
        <w:rPr>
          <w:spacing w:val="20"/>
        </w:rPr>
        <w:t>Таблица </w:t>
      </w:r>
      <w:r w:rsidR="008572F9" w:rsidRPr="008572F9">
        <w:fldChar w:fldCharType="begin"/>
      </w:r>
      <w:r w:rsidR="008572F9" w:rsidRPr="008572F9">
        <w:instrText>SEQ Таблица \* ARABIC</w:instrText>
      </w:r>
      <w:r w:rsidR="008572F9" w:rsidRPr="008572F9">
        <w:fldChar w:fldCharType="separate"/>
      </w:r>
      <w:r w:rsidR="00997E3B">
        <w:rPr>
          <w:noProof/>
        </w:rPr>
        <w:t>22</w:t>
      </w:r>
      <w:r w:rsidR="008572F9" w:rsidRPr="008572F9">
        <w:fldChar w:fldCharType="end"/>
      </w:r>
      <w:bookmarkEnd w:id="196"/>
      <w:r w:rsidR="00613365">
        <w:t xml:space="preserve"> –</w:t>
      </w:r>
      <w:r w:rsidR="008572F9" w:rsidRPr="008572F9">
        <w:t xml:space="preserve"> Заполнение полей окна добавления связи ПП с действиями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616"/>
        <w:gridCol w:w="3399"/>
        <w:gridCol w:w="3399"/>
      </w:tblGrid>
      <w:tr w:rsidR="008572F9" w:rsidRPr="008572F9" w14:paraId="5A7BE8D7" w14:textId="77777777" w:rsidTr="00084D54">
        <w:trPr>
          <w:tblHeader/>
        </w:trPr>
        <w:tc>
          <w:tcPr>
            <w:tcW w:w="1736" w:type="pct"/>
          </w:tcPr>
          <w:p w14:paraId="741400E3" w14:textId="77777777" w:rsidR="002628F1" w:rsidRPr="008572F9" w:rsidRDefault="008572F9" w:rsidP="008572F9">
            <w:pPr>
              <w:pStyle w:val="phtablecolcaption"/>
            </w:pPr>
            <w:bookmarkStart w:id="197" w:name="scroll-bookmark-60"/>
            <w:r w:rsidRPr="008572F9">
              <w:t>Наименование поля</w:t>
            </w:r>
            <w:bookmarkEnd w:id="197"/>
          </w:p>
        </w:tc>
        <w:tc>
          <w:tcPr>
            <w:tcW w:w="3264" w:type="pct"/>
            <w:gridSpan w:val="2"/>
          </w:tcPr>
          <w:p w14:paraId="3E72F05D" w14:textId="77777777" w:rsidR="002628F1" w:rsidRPr="008572F9" w:rsidRDefault="008572F9" w:rsidP="008572F9">
            <w:pPr>
              <w:pStyle w:val="phtablecolcaption"/>
            </w:pPr>
            <w:r w:rsidRPr="008572F9">
              <w:t>Значение</w:t>
            </w:r>
          </w:p>
        </w:tc>
      </w:tr>
      <w:tr w:rsidR="008572F9" w:rsidRPr="008572F9" w14:paraId="183E07AC" w14:textId="77777777" w:rsidTr="00084D54">
        <w:tc>
          <w:tcPr>
            <w:tcW w:w="1736" w:type="pct"/>
          </w:tcPr>
          <w:p w14:paraId="5EA05DC4" w14:textId="77777777" w:rsidR="002628F1" w:rsidRPr="008572F9" w:rsidRDefault="008572F9" w:rsidP="008572F9">
            <w:pPr>
              <w:pStyle w:val="phtablecellleft"/>
            </w:pPr>
            <w:r w:rsidRPr="008572F9">
              <w:t>Раздел</w:t>
            </w:r>
          </w:p>
        </w:tc>
        <w:tc>
          <w:tcPr>
            <w:tcW w:w="1632" w:type="pct"/>
          </w:tcPr>
          <w:p w14:paraId="493A03FD" w14:textId="77777777" w:rsidR="002628F1" w:rsidRPr="008572F9" w:rsidRDefault="008572F9" w:rsidP="008572F9">
            <w:pPr>
              <w:pStyle w:val="phtablecellleft"/>
            </w:pPr>
            <w:r w:rsidRPr="008572F9">
              <w:t>CALLS</w:t>
            </w:r>
          </w:p>
        </w:tc>
        <w:tc>
          <w:tcPr>
            <w:tcW w:w="1632" w:type="pct"/>
          </w:tcPr>
          <w:p w14:paraId="51B7EE4E" w14:textId="77777777" w:rsidR="002628F1" w:rsidRPr="008572F9" w:rsidRDefault="008572F9" w:rsidP="008572F9">
            <w:pPr>
              <w:pStyle w:val="phtablecellleft"/>
            </w:pPr>
            <w:r w:rsidRPr="008572F9">
              <w:t>CALLS</w:t>
            </w:r>
          </w:p>
        </w:tc>
      </w:tr>
      <w:tr w:rsidR="008572F9" w:rsidRPr="008572F9" w14:paraId="47F8AF56" w14:textId="77777777" w:rsidTr="00084D54">
        <w:tc>
          <w:tcPr>
            <w:tcW w:w="1736" w:type="pct"/>
          </w:tcPr>
          <w:p w14:paraId="1EB90317" w14:textId="77777777" w:rsidR="002628F1" w:rsidRPr="008572F9" w:rsidRDefault="008572F9" w:rsidP="008572F9">
            <w:pPr>
              <w:pStyle w:val="phtablecellleft"/>
            </w:pPr>
            <w:r w:rsidRPr="008572F9">
              <w:t>Действие</w:t>
            </w:r>
          </w:p>
        </w:tc>
        <w:tc>
          <w:tcPr>
            <w:tcW w:w="1632" w:type="pct"/>
          </w:tcPr>
          <w:p w14:paraId="3AB84646" w14:textId="77777777" w:rsidR="002628F1" w:rsidRPr="008572F9" w:rsidRDefault="008572F9" w:rsidP="008572F9">
            <w:pPr>
              <w:pStyle w:val="phtablecellleft"/>
            </w:pPr>
            <w:r w:rsidRPr="008572F9">
              <w:t>CALLS_INSERT</w:t>
            </w:r>
          </w:p>
        </w:tc>
        <w:tc>
          <w:tcPr>
            <w:tcW w:w="1632" w:type="pct"/>
          </w:tcPr>
          <w:p w14:paraId="4A6CB8C1" w14:textId="77777777" w:rsidR="002628F1" w:rsidRPr="008572F9" w:rsidRDefault="008572F9" w:rsidP="008572F9">
            <w:pPr>
              <w:pStyle w:val="phtablecellleft"/>
            </w:pPr>
            <w:r w:rsidRPr="008572F9">
              <w:t>CALLS_UPDATE</w:t>
            </w:r>
          </w:p>
        </w:tc>
      </w:tr>
      <w:tr w:rsidR="008572F9" w:rsidRPr="008572F9" w14:paraId="041D9C83" w14:textId="77777777" w:rsidTr="00084D54">
        <w:tc>
          <w:tcPr>
            <w:tcW w:w="1736" w:type="pct"/>
          </w:tcPr>
          <w:p w14:paraId="2A6B4D4F" w14:textId="77777777" w:rsidR="002628F1" w:rsidRPr="008572F9" w:rsidRDefault="008572F9" w:rsidP="008572F9">
            <w:pPr>
              <w:pStyle w:val="phtablecellleft"/>
            </w:pPr>
            <w:r w:rsidRPr="008572F9">
              <w:t>Поле</w:t>
            </w:r>
          </w:p>
        </w:tc>
        <w:tc>
          <w:tcPr>
            <w:tcW w:w="1632" w:type="pct"/>
          </w:tcPr>
          <w:p w14:paraId="7181AC15" w14:textId="77777777" w:rsidR="002628F1" w:rsidRPr="008572F9" w:rsidRDefault="008572F9" w:rsidP="008572F9">
            <w:pPr>
              <w:pStyle w:val="phtablecellleft"/>
            </w:pPr>
            <w:r w:rsidRPr="008572F9">
              <w:t>Установить флажок</w:t>
            </w:r>
          </w:p>
        </w:tc>
        <w:tc>
          <w:tcPr>
            <w:tcW w:w="1632" w:type="pct"/>
          </w:tcPr>
          <w:p w14:paraId="16B3A069" w14:textId="77777777" w:rsidR="002628F1" w:rsidRPr="008572F9" w:rsidRDefault="008572F9" w:rsidP="008572F9">
            <w:pPr>
              <w:pStyle w:val="phtablecellleft"/>
            </w:pPr>
            <w:r w:rsidRPr="008572F9">
              <w:t>Установить флажок</w:t>
            </w:r>
          </w:p>
        </w:tc>
      </w:tr>
    </w:tbl>
    <w:p w14:paraId="1C90C806" w14:textId="77777777" w:rsidR="002628F1" w:rsidRPr="008572F9" w:rsidRDefault="008572F9">
      <w:pPr>
        <w:pStyle w:val="10"/>
      </w:pPr>
      <w:bookmarkStart w:id="198" w:name="_Toc256000037"/>
      <w:bookmarkStart w:id="199" w:name="scroll-bookmark-64"/>
      <w:bookmarkStart w:id="200" w:name="_Toc204948278"/>
      <w:r w:rsidRPr="008572F9">
        <w:lastRenderedPageBreak/>
        <w:t>Настройки МО</w:t>
      </w:r>
      <w:bookmarkEnd w:id="198"/>
      <w:bookmarkEnd w:id="199"/>
      <w:bookmarkEnd w:id="200"/>
    </w:p>
    <w:p w14:paraId="7956501D" w14:textId="77777777" w:rsidR="002628F1" w:rsidRPr="008572F9" w:rsidRDefault="008572F9" w:rsidP="008572F9">
      <w:pPr>
        <w:pStyle w:val="phnormal"/>
      </w:pPr>
      <w:r w:rsidRPr="008572F9">
        <w:t>Настройки, описанные в данном разделе, выполняются администратором МО/Системы. У администратора МО/Системы должен быть доступ к указанным пунктам главного меню и выданы права на просмотр и действия в разделах, используемых на формах.</w:t>
      </w:r>
    </w:p>
    <w:p w14:paraId="7F4C62BD" w14:textId="77777777" w:rsidR="002628F1" w:rsidRPr="008572F9" w:rsidRDefault="008572F9">
      <w:pPr>
        <w:pStyle w:val="2"/>
      </w:pPr>
      <w:bookmarkStart w:id="201" w:name="_Toc256000038"/>
      <w:bookmarkStart w:id="202" w:name="scroll-bookmark-65"/>
      <w:bookmarkStart w:id="203" w:name="_Toc204948279"/>
      <w:r w:rsidRPr="008572F9">
        <w:t>Настройка ограничений записи по половозрастным группам</w:t>
      </w:r>
      <w:bookmarkEnd w:id="201"/>
      <w:bookmarkEnd w:id="202"/>
      <w:bookmarkEnd w:id="203"/>
    </w:p>
    <w:p w14:paraId="3074F6C1" w14:textId="77777777" w:rsidR="002628F1" w:rsidRPr="008572F9" w:rsidRDefault="008572F9" w:rsidP="008572F9">
      <w:pPr>
        <w:pStyle w:val="phnormal"/>
      </w:pPr>
      <w:r w:rsidRPr="008572F9">
        <w:t>Это необязательная настройка выполняется, если необходимо разрешать запись на услугу или на ресурс (к врачу, в кабинет) только пациентам определенного возраста (например, на прием к педиатру) или пола (например, на прием к гинекологу).</w:t>
      </w:r>
    </w:p>
    <w:p w14:paraId="122B1AF7" w14:textId="77777777" w:rsidR="002628F1" w:rsidRPr="008572F9" w:rsidRDefault="008572F9">
      <w:pPr>
        <w:pStyle w:val="3"/>
      </w:pPr>
      <w:bookmarkStart w:id="204" w:name="_Toc256000039"/>
      <w:bookmarkStart w:id="205" w:name="scroll-bookmark-66"/>
      <w:bookmarkStart w:id="206" w:name="_Ref202365111"/>
      <w:bookmarkStart w:id="207" w:name="_Toc204948280"/>
      <w:r w:rsidRPr="008572F9">
        <w:t>Настройка ограничений записи на услугу</w:t>
      </w:r>
      <w:bookmarkEnd w:id="204"/>
      <w:bookmarkEnd w:id="205"/>
      <w:bookmarkEnd w:id="206"/>
      <w:bookmarkEnd w:id="207"/>
    </w:p>
    <w:p w14:paraId="1AB628D6" w14:textId="77777777" w:rsidR="002628F1" w:rsidRPr="008572F9" w:rsidRDefault="008572F9" w:rsidP="008572F9">
      <w:pPr>
        <w:pStyle w:val="phnormal"/>
      </w:pPr>
      <w:r w:rsidRPr="008572F9">
        <w:t>Это необязательная системная настройка выполняется, когда возникает необходимость разрешать запись на услугу только пациентам определенного возраста (например, на прием к педиатру) или пола (например, на прием к гинекологу).</w:t>
      </w:r>
    </w:p>
    <w:p w14:paraId="59494892" w14:textId="77777777" w:rsidR="00876775" w:rsidRPr="008572F9" w:rsidRDefault="00876775" w:rsidP="00876775">
      <w:pPr>
        <w:pStyle w:val="phnormalnotetext"/>
      </w:pPr>
      <w:r w:rsidRPr="00876775">
        <w:rPr>
          <w:rStyle w:val="phnormalnote0"/>
        </w:rPr>
        <w:t>Примечание</w:t>
      </w:r>
      <w:r w:rsidRPr="008572F9">
        <w:t xml:space="preserve"> – Настройка выполняется в одной (любой) МО.</w:t>
      </w:r>
    </w:p>
    <w:p w14:paraId="6B71F708" w14:textId="77777777" w:rsidR="00876775" w:rsidRPr="008572F9" w:rsidRDefault="00876775" w:rsidP="00A67A81">
      <w:pPr>
        <w:pStyle w:val="phnormalexampletext"/>
      </w:pPr>
      <w:r w:rsidRPr="00A67A81">
        <w:rPr>
          <w:spacing w:val="20"/>
        </w:rPr>
        <w:t>Пример</w:t>
      </w:r>
      <w:r w:rsidRPr="008572F9">
        <w:t xml:space="preserve"> – Врач-гинеколог Иванова принимает пациентов только женского пола. Установление ограничения по женскому полу означает, что пациент мужского пола не сможет записаться к врачу Ивановой.</w:t>
      </w:r>
    </w:p>
    <w:p w14:paraId="0E1EE0A0" w14:textId="77777777" w:rsidR="002628F1" w:rsidRPr="008572F9" w:rsidRDefault="008572F9" w:rsidP="00A67A81">
      <w:pPr>
        <w:pStyle w:val="phlistitemizedtitle"/>
      </w:pPr>
      <w:r w:rsidRPr="008572F9">
        <w:t>Установленное на услугу ограничение будет распространяться на:</w:t>
      </w:r>
    </w:p>
    <w:p w14:paraId="519C1132" w14:textId="77777777" w:rsidR="002628F1" w:rsidRPr="008572F9" w:rsidRDefault="008572F9" w:rsidP="008572F9">
      <w:pPr>
        <w:pStyle w:val="phlistitemized1"/>
      </w:pPr>
      <w:r w:rsidRPr="008572F9">
        <w:t>запись на прием в график этой услуги;</w:t>
      </w:r>
    </w:p>
    <w:p w14:paraId="6B4C9868" w14:textId="77777777" w:rsidR="002628F1" w:rsidRPr="008572F9" w:rsidRDefault="008572F9" w:rsidP="008572F9">
      <w:pPr>
        <w:pStyle w:val="phlistitemized1"/>
      </w:pPr>
      <w:r w:rsidRPr="008572F9">
        <w:t>запись на прием в график ресурса (врача, кабинета), у которого эта услуга является услугой по умолчанию для внешней системы.</w:t>
      </w:r>
    </w:p>
    <w:p w14:paraId="747FC789" w14:textId="77777777" w:rsidR="002628F1" w:rsidRPr="008572F9" w:rsidRDefault="008572F9" w:rsidP="00A67A81">
      <w:pPr>
        <w:pStyle w:val="phlistitemizedtitle"/>
      </w:pPr>
      <w:r w:rsidRPr="008572F9">
        <w:t>Для настройки ограничения на услугу выполните следующие действия:</w:t>
      </w:r>
    </w:p>
    <w:p w14:paraId="6516D96A" w14:textId="77777777" w:rsidR="002628F1" w:rsidRPr="008572F9" w:rsidRDefault="008572F9" w:rsidP="008572F9">
      <w:pPr>
        <w:pStyle w:val="phlistitemized1"/>
      </w:pPr>
      <w:r w:rsidRPr="008572F9">
        <w:t xml:space="preserve">выберите пункт главного меню </w:t>
      </w:r>
      <w:r>
        <w:t>«</w:t>
      </w:r>
      <w:r w:rsidRPr="008572F9">
        <w:t>Словари</w:t>
      </w:r>
      <w:r>
        <w:t xml:space="preserve">/ </w:t>
      </w:r>
      <w:r w:rsidRPr="008572F9">
        <w:t>Услуги</w:t>
      </w:r>
      <w:r>
        <w:t xml:space="preserve">/ </w:t>
      </w:r>
      <w:r w:rsidRPr="008572F9">
        <w:t>Общие услуги</w:t>
      </w:r>
      <w:r>
        <w:t>»</w:t>
      </w:r>
      <w:r w:rsidRPr="008572F9">
        <w:t>. Откроется форма настройки общих услуг;</w:t>
      </w:r>
    </w:p>
    <w:p w14:paraId="389FA115" w14:textId="77777777" w:rsidR="002628F1" w:rsidRPr="008572F9" w:rsidRDefault="008572F9" w:rsidP="008572F9">
      <w:pPr>
        <w:pStyle w:val="phlistitemized1"/>
      </w:pPr>
      <w:r w:rsidRPr="008572F9">
        <w:t xml:space="preserve">в блоке </w:t>
      </w:r>
      <w:r>
        <w:t>«</w:t>
      </w:r>
      <w:r w:rsidRPr="008572F9">
        <w:t>Услуги</w:t>
      </w:r>
      <w:r>
        <w:t xml:space="preserve">» </w:t>
      </w:r>
      <w:r w:rsidRPr="008572F9">
        <w:t xml:space="preserve">выделите строку с услугой и выберите пункт контекстного меню </w:t>
      </w:r>
      <w:r>
        <w:t>«</w:t>
      </w:r>
      <w:r w:rsidRPr="008572F9">
        <w:t>Редактировать</w:t>
      </w:r>
      <w:r>
        <w:t>»</w:t>
      </w:r>
      <w:r w:rsidRPr="008572F9">
        <w:t>. Откроется окно</w:t>
      </w:r>
      <w:r>
        <w:t xml:space="preserve"> «</w:t>
      </w:r>
      <w:r w:rsidRPr="008572F9">
        <w:t>Услуги: Изменение</w:t>
      </w:r>
      <w:r>
        <w:t>»</w:t>
      </w:r>
      <w:r w:rsidR="00A67A81">
        <w:t xml:space="preserve"> (</w:t>
      </w:r>
      <w:r w:rsidR="00A67A81">
        <w:fldChar w:fldCharType="begin"/>
      </w:r>
      <w:r w:rsidR="00A67A81">
        <w:instrText xml:space="preserve"> REF _Ref202359787 \h </w:instrText>
      </w:r>
      <w:r w:rsidR="00A67A81">
        <w:fldChar w:fldCharType="separate"/>
      </w:r>
      <w:r w:rsidR="00997E3B">
        <w:t>Рисунок </w:t>
      </w:r>
      <w:r w:rsidR="00997E3B">
        <w:rPr>
          <w:noProof/>
        </w:rPr>
        <w:t>42</w:t>
      </w:r>
      <w:r w:rsidR="00A67A81">
        <w:fldChar w:fldCharType="end"/>
      </w:r>
      <w:r w:rsidR="00A67A81">
        <w:t>)</w:t>
      </w:r>
      <w:r w:rsidRPr="008572F9">
        <w:t>;</w:t>
      </w:r>
    </w:p>
    <w:p w14:paraId="5EF379D8" w14:textId="77777777" w:rsidR="002628F1" w:rsidRPr="008572F9" w:rsidRDefault="008572F9" w:rsidP="008572F9">
      <w:pPr>
        <w:pStyle w:val="phfigure"/>
      </w:pPr>
      <w:r w:rsidRPr="008572F9">
        <w:rPr>
          <w:noProof/>
        </w:rPr>
        <w:lastRenderedPageBreak/>
        <w:drawing>
          <wp:inline distT="0" distB="0" distL="0" distR="0" wp14:anchorId="76A4D7EC" wp14:editId="2CFC689B">
            <wp:extent cx="4133333" cy="7676190"/>
            <wp:effectExtent l="19050" t="19050" r="19685" b="20320"/>
            <wp:docPr id="100055" name="Рисунок 100055" descr="Окно редактирования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757777" name="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133333" cy="767619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D963DCB" w14:textId="7CDA24CC" w:rsidR="002628F1" w:rsidRPr="008572F9" w:rsidRDefault="006F420A" w:rsidP="00A67A81">
      <w:pPr>
        <w:pStyle w:val="phfiguretitle"/>
      </w:pPr>
      <w:bookmarkStart w:id="208" w:name="_Ref202359787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5300B5">
        <w:rPr>
          <w:noProof/>
        </w:rPr>
        <w:t>42</w:t>
      </w:r>
      <w:r w:rsidR="008572F9" w:rsidRPr="008572F9">
        <w:fldChar w:fldCharType="end"/>
      </w:r>
      <w:bookmarkEnd w:id="208"/>
      <w:r w:rsidR="00A67A81">
        <w:t xml:space="preserve"> –</w:t>
      </w:r>
      <w:r w:rsidR="008572F9" w:rsidRPr="008572F9">
        <w:t xml:space="preserve"> Окно </w:t>
      </w:r>
      <w:r w:rsidR="00A67A81">
        <w:t>«</w:t>
      </w:r>
      <w:r w:rsidR="00A67A81" w:rsidRPr="008572F9">
        <w:t>Услуги: Изменение</w:t>
      </w:r>
      <w:r w:rsidR="00A67A81">
        <w:t>»</w:t>
      </w:r>
    </w:p>
    <w:p w14:paraId="47CD64EB" w14:textId="2A39AFF9" w:rsidR="002628F1" w:rsidRPr="008572F9" w:rsidRDefault="008572F9" w:rsidP="008572F9">
      <w:pPr>
        <w:pStyle w:val="phlistitemized1"/>
      </w:pPr>
      <w:r w:rsidRPr="008572F9">
        <w:t xml:space="preserve">в поле </w:t>
      </w:r>
      <w:r>
        <w:t>«</w:t>
      </w:r>
      <w:r w:rsidRPr="008572F9">
        <w:t>Ограничение по пациентам</w:t>
      </w:r>
      <w:r>
        <w:t>»</w:t>
      </w:r>
      <w:r w:rsidRPr="008572F9">
        <w:t xml:space="preserve"> нажмите на кнопку</w:t>
      </w:r>
      <w:r>
        <w:t xml:space="preserve"> </w:t>
      </w:r>
      <w:r w:rsidRPr="008572F9">
        <w:rPr>
          <w:noProof/>
          <w:lang w:eastAsia="ru-RU"/>
        </w:rPr>
        <w:drawing>
          <wp:inline distT="0" distB="0" distL="0" distR="0" wp14:anchorId="6A45BD20" wp14:editId="10756505">
            <wp:extent cx="190500" cy="190500"/>
            <wp:effectExtent l="19050" t="19050" r="19050" b="19050"/>
            <wp:docPr id="100056" name="Рисунок 100056" descr="_scroll_external/attachments/button-edit-0dd2ebdee9b4e00a5246489d3e3ca8ce4b3220088a6f4563934e436a274c03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754675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8572F9">
        <w:t xml:space="preserve">. Откроется окно </w:t>
      </w:r>
      <w:r>
        <w:t>«</w:t>
      </w:r>
      <w:r w:rsidRPr="008572F9">
        <w:t>Ограничения по данным пациента</w:t>
      </w:r>
      <w:r>
        <w:t>»</w:t>
      </w:r>
      <w:r w:rsidR="00A67A81">
        <w:t xml:space="preserve"> (</w:t>
      </w:r>
      <w:r w:rsidR="00A67A81">
        <w:fldChar w:fldCharType="begin"/>
      </w:r>
      <w:r w:rsidR="00A67A81">
        <w:instrText xml:space="preserve"> REF _Ref202359801 \h </w:instrText>
      </w:r>
      <w:r w:rsidR="00A67A81">
        <w:fldChar w:fldCharType="separate"/>
      </w:r>
      <w:r w:rsidR="005300B5">
        <w:t>Рисунок </w:t>
      </w:r>
      <w:r w:rsidR="005300B5">
        <w:rPr>
          <w:noProof/>
        </w:rPr>
        <w:t>43</w:t>
      </w:r>
      <w:r w:rsidR="00A67A81">
        <w:fldChar w:fldCharType="end"/>
      </w:r>
      <w:r w:rsidR="00A67A81">
        <w:t>)</w:t>
      </w:r>
      <w:r w:rsidRPr="008572F9">
        <w:t>;</w:t>
      </w:r>
    </w:p>
    <w:p w14:paraId="2DA572D9" w14:textId="77777777" w:rsidR="002628F1" w:rsidRPr="008572F9" w:rsidRDefault="008572F9" w:rsidP="008572F9">
      <w:pPr>
        <w:pStyle w:val="phfigure"/>
      </w:pPr>
      <w:r w:rsidRPr="008572F9">
        <w:rPr>
          <w:noProof/>
        </w:rPr>
        <w:lastRenderedPageBreak/>
        <w:drawing>
          <wp:inline distT="0" distB="0" distL="0" distR="0" wp14:anchorId="02B135FB" wp14:editId="63708465">
            <wp:extent cx="6295390" cy="3832861"/>
            <wp:effectExtent l="19050" t="19050" r="10160" b="15240"/>
            <wp:docPr id="100057" name="Рисунок 100057" descr="Окно выбора ограничений по данным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753966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83286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F33C2C1" w14:textId="77777777" w:rsidR="002628F1" w:rsidRPr="008572F9" w:rsidRDefault="006F420A" w:rsidP="00A67A81">
      <w:pPr>
        <w:pStyle w:val="phfiguretitle"/>
      </w:pPr>
      <w:bookmarkStart w:id="209" w:name="_Ref202359801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43</w:t>
      </w:r>
      <w:r w:rsidR="008572F9" w:rsidRPr="008572F9">
        <w:fldChar w:fldCharType="end"/>
      </w:r>
      <w:bookmarkEnd w:id="209"/>
      <w:r w:rsidR="008572F9" w:rsidRPr="008572F9">
        <w:t xml:space="preserve"> </w:t>
      </w:r>
      <w:r w:rsidR="00A67A81">
        <w:t xml:space="preserve">– </w:t>
      </w:r>
      <w:r w:rsidR="008572F9" w:rsidRPr="008572F9">
        <w:t xml:space="preserve">Окно </w:t>
      </w:r>
      <w:r w:rsidR="00A67A81">
        <w:t>«</w:t>
      </w:r>
      <w:r w:rsidR="00A67A81" w:rsidRPr="008572F9">
        <w:t>Ограничения по данным пациента</w:t>
      </w:r>
      <w:r w:rsidR="00A67A81">
        <w:t>»</w:t>
      </w:r>
    </w:p>
    <w:p w14:paraId="3FC32A60" w14:textId="77777777" w:rsidR="002628F1" w:rsidRPr="008572F9" w:rsidRDefault="008572F9" w:rsidP="008572F9">
      <w:pPr>
        <w:pStyle w:val="phlistitemized1"/>
      </w:pPr>
      <w:r w:rsidRPr="008572F9">
        <w:t>в открывшемся окне выберите одно ограничение, которое подходит для выбранной услуги, или создайте новое ограничение, если необходимого нет;</w:t>
      </w:r>
    </w:p>
    <w:p w14:paraId="3D3D6A8F" w14:textId="77777777" w:rsidR="002628F1" w:rsidRPr="008572F9" w:rsidRDefault="00A67A81" w:rsidP="008572F9">
      <w:pPr>
        <w:pStyle w:val="phlistitemized1"/>
      </w:pPr>
      <w:r>
        <w:t>д</w:t>
      </w:r>
      <w:r w:rsidR="008572F9" w:rsidRPr="008572F9">
        <w:t>ля создания ограничения выполните следующие действия:</w:t>
      </w:r>
    </w:p>
    <w:p w14:paraId="782DC6F0" w14:textId="77777777" w:rsidR="002628F1" w:rsidRPr="008572F9" w:rsidRDefault="008572F9" w:rsidP="00A67A81">
      <w:pPr>
        <w:pStyle w:val="phlistitemized2"/>
      </w:pPr>
      <w:r w:rsidRPr="00A67A81">
        <w:t>выберите</w:t>
      </w:r>
      <w:r w:rsidRPr="008572F9">
        <w:t xml:space="preserve"> пункт контекстного меню </w:t>
      </w:r>
      <w:r>
        <w:t>«</w:t>
      </w:r>
      <w:r w:rsidRPr="008572F9">
        <w:t>Добавить</w:t>
      </w:r>
      <w:r>
        <w:t>»</w:t>
      </w:r>
      <w:r w:rsidRPr="008572F9">
        <w:t xml:space="preserve">. Откроется окно </w:t>
      </w:r>
      <w:r>
        <w:t>«</w:t>
      </w:r>
      <w:r w:rsidRPr="008572F9">
        <w:t>Ограничения по данным пациента: добавление</w:t>
      </w:r>
      <w:r>
        <w:t>»</w:t>
      </w:r>
      <w:r w:rsidR="00A67A81">
        <w:t xml:space="preserve"> (</w:t>
      </w:r>
      <w:r w:rsidR="00A67A81">
        <w:fldChar w:fldCharType="begin"/>
      </w:r>
      <w:r w:rsidR="00A67A81">
        <w:instrText xml:space="preserve"> REF _Ref202359833 \h </w:instrText>
      </w:r>
      <w:r w:rsidR="00A67A81">
        <w:fldChar w:fldCharType="separate"/>
      </w:r>
      <w:r w:rsidR="00997E3B">
        <w:t>Рисунок </w:t>
      </w:r>
      <w:r w:rsidR="00997E3B">
        <w:rPr>
          <w:noProof/>
        </w:rPr>
        <w:t>44</w:t>
      </w:r>
      <w:r w:rsidR="00A67A81">
        <w:fldChar w:fldCharType="end"/>
      </w:r>
      <w:r w:rsidR="00A67A81">
        <w:t>)</w:t>
      </w:r>
      <w:r w:rsidRPr="008572F9">
        <w:t>;</w:t>
      </w:r>
    </w:p>
    <w:p w14:paraId="0F35E0F9" w14:textId="77777777" w:rsidR="002628F1" w:rsidRPr="008572F9" w:rsidRDefault="008572F9" w:rsidP="00A67A81">
      <w:pPr>
        <w:pStyle w:val="phfigure"/>
      </w:pPr>
      <w:r w:rsidRPr="00A67A81">
        <w:rPr>
          <w:noProof/>
        </w:rPr>
        <w:drawing>
          <wp:inline distT="0" distB="0" distL="0" distR="0" wp14:anchorId="6E9408F5" wp14:editId="40288FEC">
            <wp:extent cx="4562475" cy="2733675"/>
            <wp:effectExtent l="19050" t="19050" r="28575" b="28575"/>
            <wp:docPr id="100058" name="Рисунок 100058" descr="Окно добавления ограничения по данным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256650" name="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7336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10466A2" w14:textId="77777777" w:rsidR="002628F1" w:rsidRPr="008572F9" w:rsidRDefault="006F420A" w:rsidP="00A67A81">
      <w:pPr>
        <w:pStyle w:val="phfiguretitle"/>
      </w:pPr>
      <w:bookmarkStart w:id="210" w:name="_Ref202359833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44</w:t>
      </w:r>
      <w:r w:rsidR="008572F9" w:rsidRPr="008572F9">
        <w:fldChar w:fldCharType="end"/>
      </w:r>
      <w:bookmarkEnd w:id="210"/>
      <w:r w:rsidR="00A67A81">
        <w:t xml:space="preserve"> –</w:t>
      </w:r>
      <w:r w:rsidR="008572F9" w:rsidRPr="008572F9">
        <w:t xml:space="preserve"> Окно </w:t>
      </w:r>
      <w:r w:rsidR="00A67A81">
        <w:t>«</w:t>
      </w:r>
      <w:r w:rsidR="00A67A81" w:rsidRPr="008572F9">
        <w:t>Ограничения по данным пациента: добавление</w:t>
      </w:r>
      <w:r w:rsidR="00A67A81">
        <w:t>»</w:t>
      </w:r>
    </w:p>
    <w:p w14:paraId="40E214D7" w14:textId="77777777" w:rsidR="008572F9" w:rsidRDefault="008572F9" w:rsidP="008572F9">
      <w:pPr>
        <w:pStyle w:val="phlistitemized2"/>
      </w:pPr>
      <w:r w:rsidRPr="008572F9">
        <w:t>заполните поля в соответствии с таблицей ниже</w:t>
      </w:r>
      <w:r w:rsidR="00A67A81">
        <w:t xml:space="preserve"> (</w:t>
      </w:r>
      <w:r w:rsidR="00A67A81">
        <w:fldChar w:fldCharType="begin"/>
      </w:r>
      <w:r w:rsidR="00A67A81">
        <w:instrText xml:space="preserve"> REF _Ref202359852 \h </w:instrText>
      </w:r>
      <w:r w:rsidR="00A67A81">
        <w:fldChar w:fldCharType="separate"/>
      </w:r>
      <w:r w:rsidR="00997E3B">
        <w:rPr>
          <w:spacing w:val="20"/>
        </w:rPr>
        <w:t>Таблица </w:t>
      </w:r>
      <w:r w:rsidR="00997E3B">
        <w:rPr>
          <w:noProof/>
        </w:rPr>
        <w:t>25</w:t>
      </w:r>
      <w:r w:rsidR="00A67A81">
        <w:fldChar w:fldCharType="end"/>
      </w:r>
      <w:r w:rsidR="00A67A81">
        <w:t>)</w:t>
      </w:r>
      <w:r w:rsidRPr="008572F9">
        <w:t>;</w:t>
      </w:r>
    </w:p>
    <w:p w14:paraId="3C465A97" w14:textId="77777777" w:rsidR="002628F1" w:rsidRPr="008572F9" w:rsidRDefault="006F420A" w:rsidP="00A67A81">
      <w:pPr>
        <w:pStyle w:val="phtabletitle"/>
      </w:pPr>
      <w:bookmarkStart w:id="211" w:name="_Ref202359852"/>
      <w:r>
        <w:rPr>
          <w:spacing w:val="20"/>
        </w:rPr>
        <w:lastRenderedPageBreak/>
        <w:t>Таблица </w:t>
      </w:r>
      <w:r w:rsidR="008572F9" w:rsidRPr="008572F9">
        <w:fldChar w:fldCharType="begin"/>
      </w:r>
      <w:r w:rsidR="008572F9" w:rsidRPr="008572F9">
        <w:instrText>SEQ Таблица \* ARABIC</w:instrText>
      </w:r>
      <w:r w:rsidR="008572F9" w:rsidRPr="008572F9">
        <w:fldChar w:fldCharType="separate"/>
      </w:r>
      <w:r w:rsidR="00997E3B">
        <w:rPr>
          <w:noProof/>
        </w:rPr>
        <w:t>25</w:t>
      </w:r>
      <w:r w:rsidR="008572F9" w:rsidRPr="008572F9">
        <w:fldChar w:fldCharType="end"/>
      </w:r>
      <w:bookmarkEnd w:id="211"/>
      <w:r w:rsidR="008572F9" w:rsidRPr="008572F9">
        <w:t xml:space="preserve"> </w:t>
      </w:r>
      <w:r w:rsidR="00A67A81">
        <w:t xml:space="preserve">– </w:t>
      </w:r>
      <w:r w:rsidR="008572F9" w:rsidRPr="008572F9">
        <w:t>Описание полей окна добавления ограничения по данным пациента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518"/>
        <w:gridCol w:w="1858"/>
        <w:gridCol w:w="6038"/>
      </w:tblGrid>
      <w:tr w:rsidR="008572F9" w:rsidRPr="008572F9" w14:paraId="248BE005" w14:textId="77777777" w:rsidTr="00E07809">
        <w:trPr>
          <w:tblHeader/>
        </w:trPr>
        <w:tc>
          <w:tcPr>
            <w:tcW w:w="1209" w:type="pct"/>
          </w:tcPr>
          <w:p w14:paraId="720E2E91" w14:textId="77777777" w:rsidR="002628F1" w:rsidRPr="008572F9" w:rsidRDefault="008572F9" w:rsidP="008572F9">
            <w:pPr>
              <w:pStyle w:val="phtablecolcaption"/>
            </w:pPr>
            <w:bookmarkStart w:id="212" w:name="scroll-bookmark-67"/>
            <w:r w:rsidRPr="008572F9">
              <w:t>Наименование поля</w:t>
            </w:r>
            <w:bookmarkEnd w:id="212"/>
          </w:p>
        </w:tc>
        <w:tc>
          <w:tcPr>
            <w:tcW w:w="892" w:type="pct"/>
          </w:tcPr>
          <w:p w14:paraId="251D571B" w14:textId="77777777" w:rsidR="002628F1" w:rsidRPr="008572F9" w:rsidRDefault="008572F9" w:rsidP="008572F9">
            <w:pPr>
              <w:pStyle w:val="phtablecolcaption"/>
            </w:pPr>
            <w:r w:rsidRPr="008572F9">
              <w:t>Обязательность</w:t>
            </w:r>
          </w:p>
        </w:tc>
        <w:tc>
          <w:tcPr>
            <w:tcW w:w="2899" w:type="pct"/>
          </w:tcPr>
          <w:p w14:paraId="71A365F8" w14:textId="77777777" w:rsidR="002628F1" w:rsidRPr="008572F9" w:rsidRDefault="008572F9" w:rsidP="008572F9">
            <w:pPr>
              <w:pStyle w:val="phtablecolcaption"/>
            </w:pPr>
            <w:r w:rsidRPr="008572F9">
              <w:t>Пояснение</w:t>
            </w:r>
          </w:p>
        </w:tc>
      </w:tr>
      <w:tr w:rsidR="00A67A81" w:rsidRPr="008572F9" w14:paraId="136B8C66" w14:textId="77777777" w:rsidTr="00E07809">
        <w:tc>
          <w:tcPr>
            <w:tcW w:w="1209" w:type="pct"/>
          </w:tcPr>
          <w:p w14:paraId="251DDC49" w14:textId="77777777" w:rsidR="00A67A81" w:rsidRPr="008572F9" w:rsidRDefault="00A67A81" w:rsidP="008572F9">
            <w:pPr>
              <w:pStyle w:val="phtablecellleft"/>
            </w:pPr>
            <w:r w:rsidRPr="008572F9">
              <w:t>Код</w:t>
            </w:r>
          </w:p>
        </w:tc>
        <w:tc>
          <w:tcPr>
            <w:tcW w:w="892" w:type="pct"/>
          </w:tcPr>
          <w:p w14:paraId="0598A667" w14:textId="77777777" w:rsidR="00A67A81" w:rsidRDefault="00A67A81" w:rsidP="00A67A81">
            <w:pPr>
              <w:pStyle w:val="phtablecellcenter"/>
            </w:pPr>
            <w:r w:rsidRPr="00A57B26">
              <w:t>✅</w:t>
            </w:r>
          </w:p>
        </w:tc>
        <w:tc>
          <w:tcPr>
            <w:tcW w:w="2899" w:type="pct"/>
          </w:tcPr>
          <w:p w14:paraId="4C3474A4" w14:textId="77777777" w:rsidR="00A67A81" w:rsidRPr="008572F9" w:rsidRDefault="00A67A81" w:rsidP="008572F9">
            <w:pPr>
              <w:pStyle w:val="phtablecellleft"/>
            </w:pPr>
            <w:r w:rsidRPr="008572F9">
              <w:t>Вводится значение с помощью клавиатуры</w:t>
            </w:r>
          </w:p>
        </w:tc>
      </w:tr>
      <w:tr w:rsidR="00A67A81" w:rsidRPr="008572F9" w14:paraId="716FB654" w14:textId="77777777" w:rsidTr="00E07809">
        <w:tc>
          <w:tcPr>
            <w:tcW w:w="1209" w:type="pct"/>
          </w:tcPr>
          <w:p w14:paraId="1FF5F036" w14:textId="77777777" w:rsidR="00A67A81" w:rsidRPr="008572F9" w:rsidRDefault="00A67A81" w:rsidP="008572F9">
            <w:pPr>
              <w:pStyle w:val="phtablecellleft"/>
            </w:pPr>
            <w:r w:rsidRPr="008572F9">
              <w:t>Наименование</w:t>
            </w:r>
          </w:p>
        </w:tc>
        <w:tc>
          <w:tcPr>
            <w:tcW w:w="892" w:type="pct"/>
          </w:tcPr>
          <w:p w14:paraId="390D0236" w14:textId="77777777" w:rsidR="00A67A81" w:rsidRDefault="00A67A81" w:rsidP="00A67A81">
            <w:pPr>
              <w:pStyle w:val="phtablecellcenter"/>
            </w:pPr>
            <w:r w:rsidRPr="00A57B26">
              <w:t>✅</w:t>
            </w:r>
          </w:p>
        </w:tc>
        <w:tc>
          <w:tcPr>
            <w:tcW w:w="2899" w:type="pct"/>
          </w:tcPr>
          <w:p w14:paraId="431AAD1B" w14:textId="77777777" w:rsidR="00A67A81" w:rsidRPr="008572F9" w:rsidRDefault="00A67A81" w:rsidP="008572F9">
            <w:pPr>
              <w:pStyle w:val="phtablecellleft"/>
            </w:pPr>
            <w:r w:rsidRPr="008572F9">
              <w:t>Вводится значение с помощью клавиатуры</w:t>
            </w:r>
          </w:p>
        </w:tc>
      </w:tr>
      <w:tr w:rsidR="008572F9" w:rsidRPr="008572F9" w14:paraId="4B9AAA46" w14:textId="77777777" w:rsidTr="00E07809">
        <w:tc>
          <w:tcPr>
            <w:tcW w:w="1209" w:type="pct"/>
          </w:tcPr>
          <w:p w14:paraId="65B2A654" w14:textId="77777777" w:rsidR="002628F1" w:rsidRPr="008572F9" w:rsidRDefault="008572F9" w:rsidP="008572F9">
            <w:pPr>
              <w:pStyle w:val="phtablecellleft"/>
            </w:pPr>
            <w:r w:rsidRPr="008572F9">
              <w:t>Пол</w:t>
            </w:r>
          </w:p>
        </w:tc>
        <w:tc>
          <w:tcPr>
            <w:tcW w:w="892" w:type="pct"/>
          </w:tcPr>
          <w:p w14:paraId="11A3E16D" w14:textId="77777777" w:rsidR="002628F1" w:rsidRPr="008572F9" w:rsidRDefault="002628F1" w:rsidP="00A67A81">
            <w:pPr>
              <w:pStyle w:val="phtablecellcenter"/>
            </w:pPr>
          </w:p>
        </w:tc>
        <w:tc>
          <w:tcPr>
            <w:tcW w:w="2899" w:type="pct"/>
          </w:tcPr>
          <w:p w14:paraId="570BBE34" w14:textId="77777777" w:rsidR="002628F1" w:rsidRPr="008572F9" w:rsidRDefault="008572F9" w:rsidP="008572F9">
            <w:pPr>
              <w:pStyle w:val="phtablecellleft"/>
            </w:pPr>
            <w:r w:rsidRPr="008572F9">
              <w:t>Поле заполняется, если необходимо ограничение по полу: услуга доступна только женщинам, либо только мужчинам.</w:t>
            </w:r>
          </w:p>
          <w:p w14:paraId="788CC626" w14:textId="77777777" w:rsidR="002628F1" w:rsidRPr="008572F9" w:rsidRDefault="008572F9" w:rsidP="008572F9">
            <w:pPr>
              <w:pStyle w:val="phtablecellleft"/>
            </w:pPr>
            <w:r w:rsidRPr="008572F9">
              <w:t>Выбирается значение из выпадающего списка. Для выбора доступны следующие значения: «Женский», «Мужской»</w:t>
            </w:r>
          </w:p>
        </w:tc>
      </w:tr>
      <w:tr w:rsidR="008572F9" w:rsidRPr="008572F9" w14:paraId="6B195D09" w14:textId="77777777" w:rsidTr="00E07809">
        <w:tc>
          <w:tcPr>
            <w:tcW w:w="1209" w:type="pct"/>
          </w:tcPr>
          <w:p w14:paraId="07830CAF" w14:textId="77777777" w:rsidR="002628F1" w:rsidRPr="008572F9" w:rsidRDefault="008572F9" w:rsidP="008572F9">
            <w:pPr>
              <w:pStyle w:val="phtablecellleft"/>
            </w:pPr>
            <w:r w:rsidRPr="008572F9">
              <w:t>Возраст с</w:t>
            </w:r>
          </w:p>
        </w:tc>
        <w:tc>
          <w:tcPr>
            <w:tcW w:w="892" w:type="pct"/>
          </w:tcPr>
          <w:p w14:paraId="498A5377" w14:textId="77777777" w:rsidR="002628F1" w:rsidRPr="008572F9" w:rsidRDefault="002628F1" w:rsidP="00A67A81">
            <w:pPr>
              <w:pStyle w:val="phtablecellcenter"/>
            </w:pPr>
          </w:p>
        </w:tc>
        <w:tc>
          <w:tcPr>
            <w:tcW w:w="2899" w:type="pct"/>
          </w:tcPr>
          <w:p w14:paraId="5AB0D76B" w14:textId="77777777" w:rsidR="002628F1" w:rsidRPr="008572F9" w:rsidRDefault="008572F9" w:rsidP="008572F9">
            <w:pPr>
              <w:pStyle w:val="phtablecellleft"/>
            </w:pPr>
            <w:r w:rsidRPr="008572F9">
              <w:t>Поле заполняется, если необходимо ограничение по возрасту в годах. Принимаются только целые числовые значения.</w:t>
            </w:r>
          </w:p>
          <w:p w14:paraId="4D44FFE2" w14:textId="77777777" w:rsidR="002628F1" w:rsidRPr="008572F9" w:rsidRDefault="008572F9" w:rsidP="008572F9">
            <w:pPr>
              <w:pStyle w:val="phtablecellleft"/>
            </w:pPr>
            <w:r w:rsidRPr="008572F9">
              <w:t>Вводится значение с помощью клавиатуры</w:t>
            </w:r>
          </w:p>
        </w:tc>
      </w:tr>
      <w:tr w:rsidR="008572F9" w:rsidRPr="008572F9" w14:paraId="153413E8" w14:textId="77777777" w:rsidTr="00E07809">
        <w:tc>
          <w:tcPr>
            <w:tcW w:w="1209" w:type="pct"/>
          </w:tcPr>
          <w:p w14:paraId="47131D9A" w14:textId="77777777" w:rsidR="002628F1" w:rsidRPr="008572F9" w:rsidRDefault="008572F9" w:rsidP="008572F9">
            <w:pPr>
              <w:pStyle w:val="phtablecellleft"/>
            </w:pPr>
            <w:r w:rsidRPr="008572F9">
              <w:t>Возраст по</w:t>
            </w:r>
          </w:p>
        </w:tc>
        <w:tc>
          <w:tcPr>
            <w:tcW w:w="892" w:type="pct"/>
          </w:tcPr>
          <w:p w14:paraId="4363762F" w14:textId="77777777" w:rsidR="002628F1" w:rsidRPr="008572F9" w:rsidRDefault="002628F1" w:rsidP="00A67A81">
            <w:pPr>
              <w:pStyle w:val="phtablecellcenter"/>
            </w:pPr>
          </w:p>
        </w:tc>
        <w:tc>
          <w:tcPr>
            <w:tcW w:w="2899" w:type="pct"/>
          </w:tcPr>
          <w:p w14:paraId="59B9CFBA" w14:textId="77777777" w:rsidR="002628F1" w:rsidRPr="008572F9" w:rsidRDefault="008572F9" w:rsidP="008572F9">
            <w:pPr>
              <w:pStyle w:val="phtablecellleft"/>
            </w:pPr>
            <w:r w:rsidRPr="008572F9">
              <w:t>Поле заполняется, если необходимо ограничение по возрасту в годах. Принимаются только целые числовые значения.</w:t>
            </w:r>
          </w:p>
          <w:p w14:paraId="4862E691" w14:textId="77777777" w:rsidR="002628F1" w:rsidRPr="008572F9" w:rsidRDefault="008572F9" w:rsidP="008572F9">
            <w:pPr>
              <w:pStyle w:val="phtablecellleft"/>
            </w:pPr>
            <w:r w:rsidRPr="008572F9">
              <w:t>Вводится значение с помощью клавиатуры</w:t>
            </w:r>
          </w:p>
        </w:tc>
      </w:tr>
      <w:tr w:rsidR="008572F9" w:rsidRPr="008572F9" w14:paraId="1BCBE274" w14:textId="77777777" w:rsidTr="00E07809">
        <w:tc>
          <w:tcPr>
            <w:tcW w:w="1209" w:type="pct"/>
          </w:tcPr>
          <w:p w14:paraId="09EC6CD9" w14:textId="77777777" w:rsidR="002628F1" w:rsidRPr="008572F9" w:rsidRDefault="008572F9" w:rsidP="008572F9">
            <w:pPr>
              <w:pStyle w:val="phtablecellleft"/>
            </w:pPr>
            <w:r w:rsidRPr="008572F9">
              <w:t>Месяцев с</w:t>
            </w:r>
          </w:p>
        </w:tc>
        <w:tc>
          <w:tcPr>
            <w:tcW w:w="892" w:type="pct"/>
          </w:tcPr>
          <w:p w14:paraId="4E1871D6" w14:textId="77777777" w:rsidR="002628F1" w:rsidRPr="008572F9" w:rsidRDefault="002628F1" w:rsidP="00A67A81">
            <w:pPr>
              <w:pStyle w:val="phtablecellcenter"/>
            </w:pPr>
          </w:p>
        </w:tc>
        <w:tc>
          <w:tcPr>
            <w:tcW w:w="2899" w:type="pct"/>
          </w:tcPr>
          <w:p w14:paraId="1AD3F0A4" w14:textId="77777777" w:rsidR="002628F1" w:rsidRPr="008572F9" w:rsidRDefault="008572F9" w:rsidP="008572F9">
            <w:pPr>
              <w:pStyle w:val="phtablecellleft"/>
            </w:pPr>
            <w:r w:rsidRPr="008572F9">
              <w:t>Поле заполняется, если необходимо ограничение по возрасту в месяцах. Принимаются только целые числовые значения.</w:t>
            </w:r>
          </w:p>
          <w:p w14:paraId="4FC38B82" w14:textId="77777777" w:rsidR="002628F1" w:rsidRPr="008572F9" w:rsidRDefault="008572F9" w:rsidP="008572F9">
            <w:pPr>
              <w:pStyle w:val="phtablecellleft"/>
            </w:pPr>
            <w:r w:rsidRPr="008572F9">
              <w:t>Вводится значение с помощью клавиатуры</w:t>
            </w:r>
          </w:p>
        </w:tc>
      </w:tr>
      <w:tr w:rsidR="008572F9" w:rsidRPr="008572F9" w14:paraId="78525CAB" w14:textId="77777777" w:rsidTr="00E07809">
        <w:tc>
          <w:tcPr>
            <w:tcW w:w="1209" w:type="pct"/>
          </w:tcPr>
          <w:p w14:paraId="77BB4904" w14:textId="77777777" w:rsidR="002628F1" w:rsidRPr="008572F9" w:rsidRDefault="008572F9" w:rsidP="008572F9">
            <w:pPr>
              <w:pStyle w:val="phtablecellleft"/>
            </w:pPr>
            <w:r w:rsidRPr="008572F9">
              <w:t>Месяцев по</w:t>
            </w:r>
          </w:p>
        </w:tc>
        <w:tc>
          <w:tcPr>
            <w:tcW w:w="892" w:type="pct"/>
          </w:tcPr>
          <w:p w14:paraId="66ED063A" w14:textId="77777777" w:rsidR="002628F1" w:rsidRPr="008572F9" w:rsidRDefault="002628F1" w:rsidP="00A67A81">
            <w:pPr>
              <w:pStyle w:val="phtablecellcenter"/>
            </w:pPr>
          </w:p>
        </w:tc>
        <w:tc>
          <w:tcPr>
            <w:tcW w:w="2899" w:type="pct"/>
          </w:tcPr>
          <w:p w14:paraId="2E14CEF1" w14:textId="77777777" w:rsidR="002628F1" w:rsidRPr="008572F9" w:rsidRDefault="008572F9" w:rsidP="008572F9">
            <w:pPr>
              <w:pStyle w:val="phtablecellleft"/>
            </w:pPr>
            <w:r w:rsidRPr="008572F9">
              <w:t>Поле заполняется, если необходимо ограничение по возрасту в месяцах. Принимаются только целые числовые значения.</w:t>
            </w:r>
          </w:p>
          <w:p w14:paraId="6F53AE4B" w14:textId="77777777" w:rsidR="002628F1" w:rsidRPr="008572F9" w:rsidRDefault="008572F9" w:rsidP="008572F9">
            <w:pPr>
              <w:pStyle w:val="phtablecellleft"/>
            </w:pPr>
            <w:r w:rsidRPr="008572F9">
              <w:t>Вводится значение с помощью клавиатуры</w:t>
            </w:r>
          </w:p>
        </w:tc>
      </w:tr>
      <w:tr w:rsidR="008572F9" w:rsidRPr="008572F9" w14:paraId="0A20FE7D" w14:textId="77777777" w:rsidTr="00E07809">
        <w:tc>
          <w:tcPr>
            <w:tcW w:w="1209" w:type="pct"/>
          </w:tcPr>
          <w:p w14:paraId="0AB9FBD8" w14:textId="77777777" w:rsidR="002628F1" w:rsidRPr="008572F9" w:rsidRDefault="008572F9" w:rsidP="008572F9">
            <w:pPr>
              <w:pStyle w:val="phtablecellleft"/>
            </w:pPr>
            <w:r w:rsidRPr="008572F9">
              <w:t>Дней с</w:t>
            </w:r>
          </w:p>
        </w:tc>
        <w:tc>
          <w:tcPr>
            <w:tcW w:w="892" w:type="pct"/>
          </w:tcPr>
          <w:p w14:paraId="1BFF3A5A" w14:textId="77777777" w:rsidR="002628F1" w:rsidRPr="008572F9" w:rsidRDefault="002628F1" w:rsidP="00A67A81">
            <w:pPr>
              <w:pStyle w:val="phtablecellcenter"/>
            </w:pPr>
          </w:p>
        </w:tc>
        <w:tc>
          <w:tcPr>
            <w:tcW w:w="2899" w:type="pct"/>
          </w:tcPr>
          <w:p w14:paraId="296E60F8" w14:textId="77777777" w:rsidR="002628F1" w:rsidRPr="008572F9" w:rsidRDefault="008572F9" w:rsidP="008572F9">
            <w:pPr>
              <w:pStyle w:val="phtablecellleft"/>
            </w:pPr>
            <w:r w:rsidRPr="008572F9">
              <w:t>Поле заполняется, если необходимо ограничение по возрасту в днях. Принимаются только целые числовые значения.</w:t>
            </w:r>
          </w:p>
          <w:p w14:paraId="0A8ACE82" w14:textId="77777777" w:rsidR="002628F1" w:rsidRPr="008572F9" w:rsidRDefault="008572F9" w:rsidP="008572F9">
            <w:pPr>
              <w:pStyle w:val="phtablecellleft"/>
            </w:pPr>
            <w:r w:rsidRPr="008572F9">
              <w:t>Вводится значение с помощью клавиатуры</w:t>
            </w:r>
          </w:p>
        </w:tc>
      </w:tr>
      <w:tr w:rsidR="008572F9" w:rsidRPr="008572F9" w14:paraId="6A94AE47" w14:textId="77777777" w:rsidTr="00E07809">
        <w:tc>
          <w:tcPr>
            <w:tcW w:w="1209" w:type="pct"/>
          </w:tcPr>
          <w:p w14:paraId="2ECFA9CC" w14:textId="77777777" w:rsidR="002628F1" w:rsidRPr="008572F9" w:rsidRDefault="008572F9" w:rsidP="008572F9">
            <w:pPr>
              <w:pStyle w:val="phtablecellleft"/>
            </w:pPr>
            <w:r w:rsidRPr="008572F9">
              <w:t>Дней до</w:t>
            </w:r>
          </w:p>
        </w:tc>
        <w:tc>
          <w:tcPr>
            <w:tcW w:w="892" w:type="pct"/>
          </w:tcPr>
          <w:p w14:paraId="6FB1CD46" w14:textId="77777777" w:rsidR="002628F1" w:rsidRPr="008572F9" w:rsidRDefault="002628F1" w:rsidP="00A67A81">
            <w:pPr>
              <w:pStyle w:val="phtablecellcenter"/>
            </w:pPr>
          </w:p>
        </w:tc>
        <w:tc>
          <w:tcPr>
            <w:tcW w:w="2899" w:type="pct"/>
          </w:tcPr>
          <w:p w14:paraId="131CF24A" w14:textId="77777777" w:rsidR="002628F1" w:rsidRPr="008572F9" w:rsidRDefault="008572F9" w:rsidP="008572F9">
            <w:pPr>
              <w:pStyle w:val="phtablecellleft"/>
            </w:pPr>
            <w:r w:rsidRPr="008572F9">
              <w:t>Поле заполняется, если необходимо ограничение по возрасту в днях. Принимаются только целые числовые значения.</w:t>
            </w:r>
          </w:p>
          <w:p w14:paraId="5887BE19" w14:textId="77777777" w:rsidR="002628F1" w:rsidRPr="008572F9" w:rsidRDefault="008572F9" w:rsidP="008572F9">
            <w:pPr>
              <w:pStyle w:val="phtablecellleft"/>
            </w:pPr>
            <w:r w:rsidRPr="008572F9">
              <w:t>Вводится значение с помощью клавиатуры</w:t>
            </w:r>
          </w:p>
        </w:tc>
      </w:tr>
    </w:tbl>
    <w:p w14:paraId="64EEDAE4" w14:textId="77777777" w:rsidR="00A67A81" w:rsidRDefault="00A67A81" w:rsidP="00A67A81">
      <w:pPr>
        <w:pStyle w:val="phnormal"/>
      </w:pPr>
    </w:p>
    <w:p w14:paraId="3A505BC2" w14:textId="77777777" w:rsidR="002628F1" w:rsidRPr="008572F9" w:rsidRDefault="008572F9" w:rsidP="008572F9">
      <w:pPr>
        <w:pStyle w:val="phlistitemized2"/>
      </w:pPr>
      <w:r w:rsidRPr="008572F9">
        <w:t xml:space="preserve">нажмите на кнопку </w:t>
      </w:r>
      <w:r>
        <w:t>«</w:t>
      </w:r>
      <w:r w:rsidRPr="008572F9">
        <w:t>ОК</w:t>
      </w:r>
      <w:r>
        <w:t>»</w:t>
      </w:r>
      <w:r w:rsidRPr="008572F9">
        <w:t xml:space="preserve"> для сохранения ограничений. Добавленное ограничение отобразится в списке ограничений.</w:t>
      </w:r>
    </w:p>
    <w:p w14:paraId="37DCEFC7" w14:textId="77777777" w:rsidR="002628F1" w:rsidRPr="008572F9" w:rsidRDefault="008572F9" w:rsidP="008572F9">
      <w:pPr>
        <w:pStyle w:val="phlistitemized1"/>
      </w:pPr>
      <w:r w:rsidRPr="008572F9">
        <w:t xml:space="preserve">нажмите на кнопку </w:t>
      </w:r>
      <w:r>
        <w:t>«</w:t>
      </w:r>
      <w:r w:rsidRPr="008572F9">
        <w:t>Ок</w:t>
      </w:r>
      <w:r>
        <w:t>»</w:t>
      </w:r>
      <w:r w:rsidRPr="008572F9">
        <w:t xml:space="preserve"> для выбора значения. Выбранное ограничение отобразится в поле</w:t>
      </w:r>
      <w:r>
        <w:t xml:space="preserve"> «</w:t>
      </w:r>
      <w:r w:rsidRPr="008572F9">
        <w:t>Ограничение по пациентам</w:t>
      </w:r>
      <w:r>
        <w:t>»</w:t>
      </w:r>
      <w:r w:rsidRPr="008572F9">
        <w:t>;</w:t>
      </w:r>
    </w:p>
    <w:p w14:paraId="31E77804" w14:textId="77777777" w:rsidR="002628F1" w:rsidRPr="008572F9" w:rsidRDefault="008572F9" w:rsidP="008572F9">
      <w:pPr>
        <w:pStyle w:val="phlistitemized1"/>
      </w:pPr>
      <w:r w:rsidRPr="008572F9">
        <w:t xml:space="preserve">нажмите на кнопку </w:t>
      </w:r>
      <w:r>
        <w:t>«</w:t>
      </w:r>
      <w:r w:rsidRPr="008572F9">
        <w:t>ОК</w:t>
      </w:r>
      <w:r>
        <w:t>»</w:t>
      </w:r>
      <w:r w:rsidRPr="008572F9">
        <w:t xml:space="preserve"> для сохранения введенных изменений.</w:t>
      </w:r>
    </w:p>
    <w:p w14:paraId="17F3F950" w14:textId="77777777" w:rsidR="002628F1" w:rsidRPr="008572F9" w:rsidRDefault="008572F9">
      <w:pPr>
        <w:pStyle w:val="3"/>
      </w:pPr>
      <w:bookmarkStart w:id="213" w:name="_Toc256000040"/>
      <w:bookmarkStart w:id="214" w:name="scroll-bookmark-68"/>
      <w:bookmarkStart w:id="215" w:name="_Toc204948281"/>
      <w:r w:rsidRPr="008572F9">
        <w:lastRenderedPageBreak/>
        <w:t>Настройка ограничений записи на ресурс</w:t>
      </w:r>
      <w:bookmarkEnd w:id="213"/>
      <w:bookmarkEnd w:id="214"/>
      <w:bookmarkEnd w:id="215"/>
    </w:p>
    <w:p w14:paraId="05B02CF6" w14:textId="77777777" w:rsidR="002628F1" w:rsidRPr="008572F9" w:rsidRDefault="008572F9" w:rsidP="008572F9">
      <w:pPr>
        <w:pStyle w:val="phnormal"/>
      </w:pPr>
      <w:r w:rsidRPr="008572F9">
        <w:t>Это необязательная настройка выполняется, когда возникает необходимость разрешать запись на конкретный ресурс (врача) только пациентам определенного возраста (например, на прием к педиатру) или пола (например, на прием к гинекологу), то можно ограничить запись на эту услугу или к этому врачу с помощью указанных ниже настроек.</w:t>
      </w:r>
    </w:p>
    <w:p w14:paraId="52B98400" w14:textId="77777777" w:rsidR="00B926EB" w:rsidRPr="008572F9" w:rsidRDefault="00B926EB" w:rsidP="00B926EB">
      <w:pPr>
        <w:pStyle w:val="phnormalnotetext"/>
      </w:pPr>
      <w:r w:rsidRPr="00B926EB">
        <w:rPr>
          <w:rStyle w:val="phnormalnote0"/>
        </w:rPr>
        <w:t>Примечание</w:t>
      </w:r>
      <w:r w:rsidRPr="008572F9">
        <w:t xml:space="preserve"> – Настройка выполняется каждой МО.</w:t>
      </w:r>
    </w:p>
    <w:p w14:paraId="3209DB67" w14:textId="77777777" w:rsidR="002628F1" w:rsidRPr="008572F9" w:rsidRDefault="008572F9" w:rsidP="008572F9">
      <w:pPr>
        <w:pStyle w:val="phnormal"/>
      </w:pPr>
      <w:r w:rsidRPr="008572F9">
        <w:t>Установленное на ресурс (на врача, на кабинет) ограничение будет распространяться только на график этого ресурса (врача, кабинета).</w:t>
      </w:r>
    </w:p>
    <w:p w14:paraId="3F32CB5F" w14:textId="77777777" w:rsidR="00B926EB" w:rsidRPr="008572F9" w:rsidRDefault="00B926EB" w:rsidP="00B926EB">
      <w:pPr>
        <w:pStyle w:val="phnormalexampletext"/>
      </w:pPr>
      <w:r w:rsidRPr="00B926EB">
        <w:rPr>
          <w:spacing w:val="20"/>
        </w:rPr>
        <w:t>Пример</w:t>
      </w:r>
      <w:r w:rsidRPr="008572F9">
        <w:t xml:space="preserve"> – Врач-гинеколог Иванов принимает в кабинетах «№1» и «№2». В кабинете «№1» он принимает пациентов любого возраста, в кабинете «№2» – только детей. Установление ограничения на врача в кабинете «№2» по возрасту от 0 до 17 лет означает, что пациент старше 17 лет не сможет записаться к врачу Иванову в кабинете «№2», но он сможет записаться к врачу Иванову в кабинете «№1».</w:t>
      </w:r>
    </w:p>
    <w:p w14:paraId="1AB0C3E5" w14:textId="77777777" w:rsidR="002628F1" w:rsidRPr="008572F9" w:rsidRDefault="008572F9" w:rsidP="008572F9">
      <w:pPr>
        <w:pStyle w:val="phnormal"/>
      </w:pPr>
      <w:r w:rsidRPr="008572F9">
        <w:t>Для настройки ограничения на ресурс (на врача, на кабинет) выполните следующие действия:</w:t>
      </w:r>
    </w:p>
    <w:p w14:paraId="0A57ED81" w14:textId="77777777" w:rsidR="002628F1" w:rsidRPr="008572F9" w:rsidRDefault="008572F9" w:rsidP="008572F9">
      <w:pPr>
        <w:pStyle w:val="phlistitemized1"/>
      </w:pPr>
      <w:r w:rsidRPr="008572F9">
        <w:t xml:space="preserve">выберите пункт главного меню </w:t>
      </w:r>
      <w:r>
        <w:t>«</w:t>
      </w:r>
      <w:r w:rsidRPr="008572F9">
        <w:t>Настройки</w:t>
      </w:r>
      <w:r>
        <w:t xml:space="preserve">/ </w:t>
      </w:r>
      <w:r w:rsidRPr="008572F9">
        <w:t>Настройка графиков работы</w:t>
      </w:r>
      <w:r>
        <w:t xml:space="preserve">/ </w:t>
      </w:r>
      <w:r w:rsidRPr="008572F9">
        <w:t>Назначение графиков</w:t>
      </w:r>
      <w:r>
        <w:t>»</w:t>
      </w:r>
      <w:r w:rsidRPr="008572F9">
        <w:t>. Откроется форма назначения графиков;</w:t>
      </w:r>
    </w:p>
    <w:p w14:paraId="6A3F2203" w14:textId="77777777" w:rsidR="002628F1" w:rsidRPr="008572F9" w:rsidRDefault="008572F9" w:rsidP="008572F9">
      <w:pPr>
        <w:pStyle w:val="phlistitemized1"/>
      </w:pPr>
      <w:r w:rsidRPr="008572F9">
        <w:t xml:space="preserve">в левом блоке выделите строку с ресурсом (с врачом, с кабинетом) и выберите пункт контекстного меню </w:t>
      </w:r>
      <w:r>
        <w:t>«</w:t>
      </w:r>
      <w:r w:rsidRPr="008572F9">
        <w:t>Изменить данные для ЕР</w:t>
      </w:r>
      <w:r>
        <w:t>»</w:t>
      </w:r>
      <w:r w:rsidRPr="008572F9">
        <w:t>.</w:t>
      </w:r>
      <w:r>
        <w:t xml:space="preserve"> </w:t>
      </w:r>
      <w:r w:rsidRPr="008572F9">
        <w:t>Откроется окно редактирования данных ресурса</w:t>
      </w:r>
      <w:r>
        <w:t xml:space="preserve"> </w:t>
      </w:r>
      <w:r w:rsidRPr="008572F9">
        <w:t>для отображения во внешней системе</w:t>
      </w:r>
      <w:r w:rsidR="00B926EB">
        <w:t xml:space="preserve"> (</w:t>
      </w:r>
      <w:r w:rsidR="00B926EB">
        <w:fldChar w:fldCharType="begin"/>
      </w:r>
      <w:r w:rsidR="00B926EB">
        <w:instrText xml:space="preserve"> REF _Ref202359922 \h </w:instrText>
      </w:r>
      <w:r w:rsidR="00B926EB">
        <w:fldChar w:fldCharType="separate"/>
      </w:r>
      <w:r w:rsidR="00997E3B">
        <w:t>Рисунок </w:t>
      </w:r>
      <w:r w:rsidR="00997E3B">
        <w:rPr>
          <w:noProof/>
        </w:rPr>
        <w:t>45</w:t>
      </w:r>
      <w:r w:rsidR="00B926EB">
        <w:fldChar w:fldCharType="end"/>
      </w:r>
      <w:r w:rsidR="00B926EB">
        <w:t>)</w:t>
      </w:r>
      <w:r w:rsidRPr="008572F9">
        <w:t>;</w:t>
      </w:r>
    </w:p>
    <w:p w14:paraId="1308B71E" w14:textId="77777777" w:rsidR="002628F1" w:rsidRPr="008572F9" w:rsidRDefault="008572F9" w:rsidP="008572F9">
      <w:pPr>
        <w:pStyle w:val="phfigure"/>
      </w:pPr>
      <w:r w:rsidRPr="008572F9">
        <w:rPr>
          <w:noProof/>
        </w:rPr>
        <w:lastRenderedPageBreak/>
        <w:drawing>
          <wp:inline distT="0" distB="0" distL="0" distR="0" wp14:anchorId="6F262061" wp14:editId="24B52CAA">
            <wp:extent cx="4619625" cy="5153025"/>
            <wp:effectExtent l="19050" t="19050" r="28575" b="28575"/>
            <wp:docPr id="100061" name="Рисунок 100061" descr="Окно редактирования данных ресурса для отображения во внешней систе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628603" name="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51530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065AE33" w14:textId="77777777" w:rsidR="002628F1" w:rsidRPr="008572F9" w:rsidRDefault="006F420A" w:rsidP="00B926EB">
      <w:pPr>
        <w:pStyle w:val="phfiguretitle"/>
      </w:pPr>
      <w:bookmarkStart w:id="216" w:name="_Ref202359922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45</w:t>
      </w:r>
      <w:r w:rsidR="008572F9" w:rsidRPr="008572F9">
        <w:fldChar w:fldCharType="end"/>
      </w:r>
      <w:bookmarkEnd w:id="216"/>
      <w:r w:rsidR="00B926EB">
        <w:t xml:space="preserve"> –</w:t>
      </w:r>
      <w:r w:rsidR="008572F9" w:rsidRPr="008572F9">
        <w:t xml:space="preserve"> Окно редактирования данных ресурса для отображения во внешней системе</w:t>
      </w:r>
    </w:p>
    <w:p w14:paraId="67D8AC1F" w14:textId="77777777" w:rsidR="002628F1" w:rsidRPr="008572F9" w:rsidRDefault="008572F9" w:rsidP="008572F9">
      <w:pPr>
        <w:pStyle w:val="phlistitemized1"/>
      </w:pPr>
      <w:r w:rsidRPr="008572F9">
        <w:t xml:space="preserve">на вкладке </w:t>
      </w:r>
      <w:r>
        <w:t>«</w:t>
      </w:r>
      <w:r w:rsidRPr="008572F9">
        <w:t>Основные настройки</w:t>
      </w:r>
      <w:r>
        <w:t>»</w:t>
      </w:r>
      <w:r w:rsidRPr="008572F9">
        <w:t xml:space="preserve"> в поле </w:t>
      </w:r>
      <w:r>
        <w:t>«</w:t>
      </w:r>
      <w:r w:rsidRPr="008572F9">
        <w:t>Ограничение по пациентам</w:t>
      </w:r>
      <w:r>
        <w:t>»</w:t>
      </w:r>
      <w:r w:rsidRPr="008572F9">
        <w:t xml:space="preserve"> нажмите на кнопку </w:t>
      </w:r>
      <w:r w:rsidRPr="008572F9">
        <w:rPr>
          <w:noProof/>
          <w:lang w:eastAsia="ru-RU"/>
        </w:rPr>
        <w:drawing>
          <wp:inline distT="0" distB="0" distL="0" distR="0" wp14:anchorId="557F404F" wp14:editId="0DD30CA4">
            <wp:extent cx="190500" cy="180975"/>
            <wp:effectExtent l="19050" t="19050" r="19050" b="28575"/>
            <wp:docPr id="100062" name="Рисунок 100062" descr="_scroll_external/attachments/screenshot_563-a98f704352200e549ce471f8b3d511e285532d04e8384f62af55e8cb937f75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432945" name="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572F9">
        <w:t>для добавления поля;</w:t>
      </w:r>
    </w:p>
    <w:p w14:paraId="7E501A0B" w14:textId="77777777" w:rsidR="002628F1" w:rsidRPr="008572F9" w:rsidRDefault="008572F9" w:rsidP="008572F9">
      <w:pPr>
        <w:pStyle w:val="phlistitemized1"/>
      </w:pPr>
      <w:r w:rsidRPr="008572F9">
        <w:t xml:space="preserve">в отобразившемся поле укажите ограничение аналогично, описанному в </w:t>
      </w:r>
      <w:r w:rsidR="00E07809">
        <w:t>п. </w:t>
      </w:r>
      <w:r w:rsidR="00E07809">
        <w:fldChar w:fldCharType="begin"/>
      </w:r>
      <w:r w:rsidR="00E07809">
        <w:instrText xml:space="preserve"> REF _Ref202365111 \r \h </w:instrText>
      </w:r>
      <w:r w:rsidR="00E07809">
        <w:fldChar w:fldCharType="separate"/>
      </w:r>
      <w:r w:rsidR="00997E3B">
        <w:t>3.1.1</w:t>
      </w:r>
      <w:r w:rsidR="00E07809">
        <w:fldChar w:fldCharType="end"/>
      </w:r>
      <w:r w:rsidRPr="008572F9">
        <w:t>;</w:t>
      </w:r>
    </w:p>
    <w:p w14:paraId="620410B4" w14:textId="77777777" w:rsidR="002628F1" w:rsidRPr="008572F9" w:rsidRDefault="008572F9" w:rsidP="008572F9">
      <w:pPr>
        <w:pStyle w:val="phlistitemized1"/>
      </w:pPr>
      <w:r w:rsidRPr="008572F9">
        <w:t xml:space="preserve">нажмите на кнопку </w:t>
      </w:r>
      <w:r>
        <w:t>«</w:t>
      </w:r>
      <w:r w:rsidRPr="008572F9">
        <w:t>Ок</w:t>
      </w:r>
      <w:r>
        <w:t>»</w:t>
      </w:r>
      <w:r w:rsidRPr="008572F9">
        <w:t xml:space="preserve"> для сохранения введенных изменений.</w:t>
      </w:r>
    </w:p>
    <w:p w14:paraId="5101BB35" w14:textId="77777777" w:rsidR="002628F1" w:rsidRPr="008572F9" w:rsidRDefault="008572F9">
      <w:pPr>
        <w:pStyle w:val="2"/>
      </w:pPr>
      <w:bookmarkStart w:id="217" w:name="_Toc256000041"/>
      <w:bookmarkStart w:id="218" w:name="scroll-bookmark-69"/>
      <w:bookmarkStart w:id="219" w:name="_Toc204948282"/>
      <w:r w:rsidRPr="008572F9">
        <w:t>Настройка учетной записи оператора</w:t>
      </w:r>
      <w:bookmarkEnd w:id="217"/>
      <w:bookmarkEnd w:id="218"/>
      <w:bookmarkEnd w:id="219"/>
    </w:p>
    <w:p w14:paraId="4A77B6B9" w14:textId="77777777" w:rsidR="002628F1" w:rsidRPr="008572F9" w:rsidRDefault="008572F9">
      <w:pPr>
        <w:pStyle w:val="3"/>
      </w:pPr>
      <w:bookmarkStart w:id="220" w:name="_Toc256000042"/>
      <w:bookmarkStart w:id="221" w:name="scroll-bookmark-70"/>
      <w:bookmarkStart w:id="222" w:name="_Toc204948283"/>
      <w:r w:rsidRPr="008572F9">
        <w:t>Добавление роли</w:t>
      </w:r>
      <w:bookmarkEnd w:id="220"/>
      <w:bookmarkEnd w:id="221"/>
      <w:bookmarkEnd w:id="222"/>
    </w:p>
    <w:p w14:paraId="6DA9A235" w14:textId="77777777" w:rsidR="002628F1" w:rsidRPr="008572F9" w:rsidRDefault="008572F9" w:rsidP="00B926EB">
      <w:pPr>
        <w:pStyle w:val="phlistitemizedtitle"/>
      </w:pPr>
      <w:r w:rsidRPr="008572F9">
        <w:t>Для регистрации ролей выполните следующие действия:</w:t>
      </w:r>
    </w:p>
    <w:p w14:paraId="1FC0C4A4" w14:textId="77777777" w:rsidR="002628F1" w:rsidRPr="008572F9" w:rsidRDefault="008572F9" w:rsidP="008572F9">
      <w:pPr>
        <w:pStyle w:val="phlistitemized1"/>
      </w:pPr>
      <w:r w:rsidRPr="008572F9">
        <w:t xml:space="preserve">выберите пункт главного меню </w:t>
      </w:r>
      <w:r>
        <w:t>«</w:t>
      </w:r>
      <w:r w:rsidRPr="008572F9">
        <w:t>Администратор</w:t>
      </w:r>
      <w:r>
        <w:t xml:space="preserve">/ </w:t>
      </w:r>
      <w:r w:rsidRPr="008572F9">
        <w:t>Настройка ролей</w:t>
      </w:r>
      <w:r>
        <w:t>»</w:t>
      </w:r>
      <w:r w:rsidRPr="008572F9">
        <w:t>.</w:t>
      </w:r>
      <w:r>
        <w:t xml:space="preserve"> </w:t>
      </w:r>
      <w:r w:rsidRPr="008572F9">
        <w:t>Откроется форма настройки ролей</w:t>
      </w:r>
      <w:r w:rsidR="00B926EB">
        <w:t xml:space="preserve"> (</w:t>
      </w:r>
      <w:r w:rsidR="00B926EB">
        <w:fldChar w:fldCharType="begin"/>
      </w:r>
      <w:r w:rsidR="00B926EB">
        <w:instrText xml:space="preserve"> REF _Ref202359948 \h </w:instrText>
      </w:r>
      <w:r w:rsidR="00B926EB">
        <w:fldChar w:fldCharType="separate"/>
      </w:r>
      <w:r w:rsidR="00997E3B">
        <w:t>Рисунок </w:t>
      </w:r>
      <w:r w:rsidR="00997E3B">
        <w:rPr>
          <w:noProof/>
        </w:rPr>
        <w:t>46</w:t>
      </w:r>
      <w:r w:rsidR="00B926EB">
        <w:fldChar w:fldCharType="end"/>
      </w:r>
      <w:r w:rsidR="00B926EB">
        <w:t>)</w:t>
      </w:r>
      <w:r w:rsidRPr="008572F9">
        <w:t>;</w:t>
      </w:r>
    </w:p>
    <w:p w14:paraId="414484F2" w14:textId="77777777" w:rsidR="002628F1" w:rsidRPr="008572F9" w:rsidRDefault="008572F9" w:rsidP="008572F9">
      <w:pPr>
        <w:pStyle w:val="phfigure"/>
      </w:pPr>
      <w:r w:rsidRPr="008572F9">
        <w:rPr>
          <w:noProof/>
        </w:rPr>
        <w:lastRenderedPageBreak/>
        <w:drawing>
          <wp:inline distT="0" distB="0" distL="0" distR="0" wp14:anchorId="74989F4E" wp14:editId="1E24683A">
            <wp:extent cx="6295390" cy="4324737"/>
            <wp:effectExtent l="19050" t="19050" r="10160" b="19050"/>
            <wp:docPr id="100063" name="Рисунок 100063" descr="Форма настройки ро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488162" name="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32473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CAD08AF" w14:textId="77777777" w:rsidR="002628F1" w:rsidRPr="008572F9" w:rsidRDefault="006F420A" w:rsidP="00B926EB">
      <w:pPr>
        <w:pStyle w:val="phfiguretitle"/>
      </w:pPr>
      <w:bookmarkStart w:id="223" w:name="_Ref202359948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46</w:t>
      </w:r>
      <w:r w:rsidR="008572F9" w:rsidRPr="008572F9">
        <w:fldChar w:fldCharType="end"/>
      </w:r>
      <w:bookmarkEnd w:id="223"/>
      <w:r w:rsidR="008572F9" w:rsidRPr="008572F9">
        <w:t xml:space="preserve"> </w:t>
      </w:r>
      <w:r w:rsidR="00B926EB">
        <w:t xml:space="preserve">– </w:t>
      </w:r>
      <w:r w:rsidR="008572F9" w:rsidRPr="008572F9">
        <w:t>Форма настройки ролей</w:t>
      </w:r>
    </w:p>
    <w:p w14:paraId="15331A70" w14:textId="77777777" w:rsidR="002628F1" w:rsidRPr="008572F9" w:rsidRDefault="008572F9" w:rsidP="008572F9">
      <w:pPr>
        <w:pStyle w:val="phlistitemized1"/>
      </w:pPr>
      <w:r w:rsidRPr="008572F9">
        <w:t xml:space="preserve">в блоке </w:t>
      </w:r>
      <w:r>
        <w:t>«</w:t>
      </w:r>
      <w:r w:rsidRPr="008572F9">
        <w:t>Каталоги</w:t>
      </w:r>
      <w:r>
        <w:t>»</w:t>
      </w:r>
      <w:r w:rsidRPr="008572F9">
        <w:t xml:space="preserve"> выберите каталог</w:t>
      </w:r>
      <w:r>
        <w:t xml:space="preserve"> «</w:t>
      </w:r>
      <w:r w:rsidRPr="008572F9">
        <w:t>Контакт-центр</w:t>
      </w:r>
      <w:r>
        <w:t>»</w:t>
      </w:r>
      <w:r w:rsidRPr="008572F9">
        <w:t xml:space="preserve"> для размещения ролей. Если каталог отсутствует, то можно создать его самостоятельно;</w:t>
      </w:r>
    </w:p>
    <w:p w14:paraId="6489EDB6" w14:textId="77777777" w:rsidR="002628F1" w:rsidRPr="008572F9" w:rsidRDefault="008572F9" w:rsidP="008572F9">
      <w:pPr>
        <w:pStyle w:val="phlistitemized1"/>
      </w:pPr>
      <w:r w:rsidRPr="008572F9">
        <w:t xml:space="preserve">в блоке </w:t>
      </w:r>
      <w:r>
        <w:t>«</w:t>
      </w:r>
      <w:r w:rsidRPr="008572F9">
        <w:t>Роли</w:t>
      </w:r>
      <w:r>
        <w:t>»</w:t>
      </w:r>
      <w:r w:rsidRPr="008572F9">
        <w:t xml:space="preserve"> выберите пункт контекстного меню </w:t>
      </w:r>
      <w:r>
        <w:t>«</w:t>
      </w:r>
      <w:r w:rsidRPr="008572F9">
        <w:t>Добавить</w:t>
      </w:r>
      <w:r>
        <w:t>»</w:t>
      </w:r>
      <w:r w:rsidRPr="008572F9">
        <w:t>. Откроется окно добавления роли</w:t>
      </w:r>
      <w:r w:rsidR="00D03A41">
        <w:t xml:space="preserve"> (</w:t>
      </w:r>
      <w:r w:rsidR="00D03A41">
        <w:fldChar w:fldCharType="begin"/>
      </w:r>
      <w:r w:rsidR="00D03A41">
        <w:instrText xml:space="preserve"> REF _Ref202360253 \h </w:instrText>
      </w:r>
      <w:r w:rsidR="00D03A41">
        <w:fldChar w:fldCharType="separate"/>
      </w:r>
      <w:r w:rsidR="00997E3B">
        <w:t>Рисунок </w:t>
      </w:r>
      <w:r w:rsidR="00997E3B">
        <w:rPr>
          <w:noProof/>
        </w:rPr>
        <w:t>47</w:t>
      </w:r>
      <w:r w:rsidR="00D03A41">
        <w:fldChar w:fldCharType="end"/>
      </w:r>
      <w:r w:rsidR="00D03A41">
        <w:t>)</w:t>
      </w:r>
      <w:r w:rsidRPr="008572F9">
        <w:t>;</w:t>
      </w:r>
    </w:p>
    <w:p w14:paraId="1A7153B5" w14:textId="77777777" w:rsidR="002628F1" w:rsidRPr="008572F9" w:rsidRDefault="008572F9" w:rsidP="008572F9">
      <w:pPr>
        <w:pStyle w:val="phfigure"/>
      </w:pPr>
      <w:r w:rsidRPr="008572F9">
        <w:rPr>
          <w:noProof/>
        </w:rPr>
        <w:drawing>
          <wp:inline distT="0" distB="0" distL="0" distR="0" wp14:anchorId="75BF3A54" wp14:editId="442DB0BC">
            <wp:extent cx="4210050" cy="1200150"/>
            <wp:effectExtent l="19050" t="19050" r="19050" b="19050"/>
            <wp:docPr id="100064" name="Рисунок 100064" descr="Окно добавления ро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154312" name="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2001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8A51283" w14:textId="77777777" w:rsidR="002628F1" w:rsidRPr="008572F9" w:rsidRDefault="006F420A" w:rsidP="00D03A41">
      <w:pPr>
        <w:pStyle w:val="phfiguretitle"/>
      </w:pPr>
      <w:bookmarkStart w:id="224" w:name="_Ref202360253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47</w:t>
      </w:r>
      <w:r w:rsidR="008572F9" w:rsidRPr="008572F9">
        <w:fldChar w:fldCharType="end"/>
      </w:r>
      <w:bookmarkEnd w:id="224"/>
      <w:r w:rsidR="00D03A41">
        <w:t xml:space="preserve"> –</w:t>
      </w:r>
      <w:r w:rsidR="008572F9" w:rsidRPr="008572F9">
        <w:t xml:space="preserve"> Окно добавления роли</w:t>
      </w:r>
    </w:p>
    <w:p w14:paraId="3FC3D134" w14:textId="77777777" w:rsidR="002628F1" w:rsidRPr="008572F9" w:rsidRDefault="008572F9" w:rsidP="008572F9">
      <w:pPr>
        <w:pStyle w:val="phlistitemized1"/>
      </w:pPr>
      <w:r w:rsidRPr="008572F9">
        <w:t xml:space="preserve">в поле </w:t>
      </w:r>
      <w:r>
        <w:t>«</w:t>
      </w:r>
      <w:r w:rsidRPr="008572F9">
        <w:t>Наименование роли</w:t>
      </w:r>
      <w:r>
        <w:t>»</w:t>
      </w:r>
      <w:r w:rsidRPr="008572F9">
        <w:t xml:space="preserve"> введите наименование роли, например, </w:t>
      </w:r>
      <w:r>
        <w:t>«</w:t>
      </w:r>
      <w:r w:rsidRPr="008572F9">
        <w:t>Оператор контакт-центра</w:t>
      </w:r>
      <w:r>
        <w:t>»</w:t>
      </w:r>
      <w:r w:rsidRPr="008572F9">
        <w:t>;</w:t>
      </w:r>
    </w:p>
    <w:p w14:paraId="563D98C6" w14:textId="77777777" w:rsidR="002628F1" w:rsidRPr="008572F9" w:rsidRDefault="008572F9" w:rsidP="008572F9">
      <w:pPr>
        <w:pStyle w:val="phlistitemized1"/>
      </w:pPr>
      <w:r w:rsidRPr="008572F9">
        <w:t xml:space="preserve">нажмите на кнопку </w:t>
      </w:r>
      <w:r>
        <w:t>«</w:t>
      </w:r>
      <w:r w:rsidRPr="008572F9">
        <w:t>ОК</w:t>
      </w:r>
      <w:r>
        <w:t>»</w:t>
      </w:r>
      <w:r w:rsidRPr="008572F9">
        <w:t>.</w:t>
      </w:r>
      <w:r>
        <w:t xml:space="preserve"> </w:t>
      </w:r>
      <w:r w:rsidRPr="008572F9">
        <w:t>Добавленная роль отобразится в списке.</w:t>
      </w:r>
    </w:p>
    <w:p w14:paraId="141AB874" w14:textId="77777777" w:rsidR="002628F1" w:rsidRPr="008572F9" w:rsidRDefault="008572F9">
      <w:pPr>
        <w:pStyle w:val="3"/>
      </w:pPr>
      <w:bookmarkStart w:id="225" w:name="_Toc256000043"/>
      <w:bookmarkStart w:id="226" w:name="scroll-bookmark-71"/>
      <w:bookmarkStart w:id="227" w:name="_Toc204948284"/>
      <w:r w:rsidRPr="008572F9">
        <w:lastRenderedPageBreak/>
        <w:t>Назначение прав роли</w:t>
      </w:r>
      <w:bookmarkEnd w:id="225"/>
      <w:bookmarkEnd w:id="226"/>
      <w:bookmarkEnd w:id="227"/>
    </w:p>
    <w:p w14:paraId="6022E96B" w14:textId="77777777" w:rsidR="002628F1" w:rsidRPr="008572F9" w:rsidRDefault="008572F9" w:rsidP="00D03A41">
      <w:pPr>
        <w:pStyle w:val="phlistitemizedtitle"/>
      </w:pPr>
      <w:r w:rsidRPr="008572F9">
        <w:t>Для назначения прав доступа ролям выполните следующие действия:</w:t>
      </w:r>
    </w:p>
    <w:p w14:paraId="36619F50" w14:textId="77777777" w:rsidR="002628F1" w:rsidRPr="008572F9" w:rsidRDefault="008572F9" w:rsidP="008572F9">
      <w:pPr>
        <w:pStyle w:val="phlistitemized1"/>
      </w:pPr>
      <w:r w:rsidRPr="008572F9">
        <w:t>выберите пункт</w:t>
      </w:r>
      <w:r>
        <w:t xml:space="preserve"> </w:t>
      </w:r>
      <w:r w:rsidRPr="008572F9">
        <w:t xml:space="preserve">главного меню </w:t>
      </w:r>
      <w:r>
        <w:t>«</w:t>
      </w:r>
      <w:r w:rsidRPr="008572F9">
        <w:t>Администратор</w:t>
      </w:r>
      <w:r>
        <w:t xml:space="preserve">/ </w:t>
      </w:r>
      <w:r w:rsidRPr="008572F9">
        <w:t>Назначение прав ролям</w:t>
      </w:r>
      <w:r>
        <w:t>»</w:t>
      </w:r>
      <w:r w:rsidRPr="008572F9">
        <w:t>.</w:t>
      </w:r>
      <w:r>
        <w:t xml:space="preserve"> </w:t>
      </w:r>
      <w:r w:rsidRPr="008572F9">
        <w:t>Откроется форма назначения прав доступа</w:t>
      </w:r>
      <w:r w:rsidR="00D03A41">
        <w:t xml:space="preserve"> (</w:t>
      </w:r>
      <w:r w:rsidR="00D03A41">
        <w:fldChar w:fldCharType="begin"/>
      </w:r>
      <w:r w:rsidR="00D03A41">
        <w:instrText xml:space="preserve"> REF _Ref202360285 \h </w:instrText>
      </w:r>
      <w:r w:rsidR="00D03A41">
        <w:fldChar w:fldCharType="separate"/>
      </w:r>
      <w:r w:rsidR="00997E3B">
        <w:t>Рисунок </w:t>
      </w:r>
      <w:r w:rsidR="00997E3B">
        <w:rPr>
          <w:noProof/>
        </w:rPr>
        <w:t>48</w:t>
      </w:r>
      <w:r w:rsidR="00D03A41">
        <w:fldChar w:fldCharType="end"/>
      </w:r>
      <w:r w:rsidR="00D03A41">
        <w:t>)</w:t>
      </w:r>
      <w:r w:rsidRPr="008572F9">
        <w:t>;</w:t>
      </w:r>
    </w:p>
    <w:p w14:paraId="5A299A0D" w14:textId="77777777" w:rsidR="002628F1" w:rsidRPr="008572F9" w:rsidRDefault="008572F9" w:rsidP="008572F9">
      <w:pPr>
        <w:pStyle w:val="phfigure"/>
      </w:pPr>
      <w:r w:rsidRPr="008572F9">
        <w:rPr>
          <w:noProof/>
        </w:rPr>
        <w:drawing>
          <wp:inline distT="0" distB="0" distL="0" distR="0" wp14:anchorId="27E1FED4" wp14:editId="23F9DF63">
            <wp:extent cx="6295390" cy="3875923"/>
            <wp:effectExtent l="19050" t="19050" r="10160" b="10795"/>
            <wp:docPr id="100065" name="Рисунок 100065" descr="Форма назначения прав досту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17807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87592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907C456" w14:textId="77777777" w:rsidR="002628F1" w:rsidRPr="008572F9" w:rsidRDefault="006F420A" w:rsidP="00D03A41">
      <w:pPr>
        <w:pStyle w:val="phfiguretitle"/>
      </w:pPr>
      <w:bookmarkStart w:id="228" w:name="_Ref202360285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48</w:t>
      </w:r>
      <w:r w:rsidR="008572F9" w:rsidRPr="008572F9">
        <w:fldChar w:fldCharType="end"/>
      </w:r>
      <w:bookmarkEnd w:id="228"/>
      <w:r w:rsidR="00D03A41">
        <w:t xml:space="preserve"> –</w:t>
      </w:r>
      <w:r w:rsidR="008572F9" w:rsidRPr="008572F9">
        <w:t xml:space="preserve"> Форма назначения прав доступа</w:t>
      </w:r>
    </w:p>
    <w:p w14:paraId="0A03C208" w14:textId="77777777" w:rsidR="002628F1" w:rsidRPr="008572F9" w:rsidRDefault="008572F9" w:rsidP="008572F9">
      <w:pPr>
        <w:pStyle w:val="phlistitemized1"/>
      </w:pPr>
      <w:r w:rsidRPr="008572F9">
        <w:t xml:space="preserve">в поле </w:t>
      </w:r>
      <w:r>
        <w:t>«</w:t>
      </w:r>
      <w:r w:rsidRPr="008572F9">
        <w:t>Роль</w:t>
      </w:r>
      <w:r>
        <w:t>»</w:t>
      </w:r>
      <w:r w:rsidRPr="008572F9">
        <w:t xml:space="preserve"> выберите значение</w:t>
      </w:r>
      <w:r>
        <w:t xml:space="preserve"> «</w:t>
      </w:r>
      <w:r w:rsidRPr="008572F9">
        <w:t>Оператор контакт-центра</w:t>
      </w:r>
      <w:r>
        <w:t>»</w:t>
      </w:r>
      <w:r w:rsidRPr="008572F9">
        <w:t xml:space="preserve"> из выпадающего списка. Для упрощения поиска можно начать вводить наименование роли. Система отобразит в выпадающем списке подходящие значения для выбора;</w:t>
      </w:r>
    </w:p>
    <w:p w14:paraId="4D375584" w14:textId="77777777" w:rsidR="002628F1" w:rsidRPr="008572F9" w:rsidRDefault="008572F9" w:rsidP="008572F9">
      <w:pPr>
        <w:pStyle w:val="phlistitemized1"/>
      </w:pPr>
      <w:r w:rsidRPr="008572F9">
        <w:t xml:space="preserve">в поле </w:t>
      </w:r>
      <w:r>
        <w:t>«</w:t>
      </w:r>
      <w:r w:rsidRPr="008572F9">
        <w:t>ЛПУ</w:t>
      </w:r>
      <w:r>
        <w:t>»</w:t>
      </w:r>
      <w:r w:rsidRPr="008572F9">
        <w:t xml:space="preserve"> выберите наименование настраиваемой МО из выпадающего списка.</w:t>
      </w:r>
      <w:r>
        <w:t xml:space="preserve"> </w:t>
      </w:r>
      <w:r w:rsidRPr="008572F9">
        <w:t>Для упрощения поиска можно начать вводить код МО. Система отобразит в выпадающем списке подходящие значения для выбора;</w:t>
      </w:r>
    </w:p>
    <w:p w14:paraId="5ED89406" w14:textId="77777777" w:rsidR="002628F1" w:rsidRPr="008572F9" w:rsidRDefault="008572F9" w:rsidP="008572F9">
      <w:pPr>
        <w:pStyle w:val="phlistitemized1"/>
      </w:pPr>
      <w:r w:rsidRPr="008572F9">
        <w:t>назначьте права на разделы/каталоги и действия с разделами/каталогами, установив соответствующие им флажки:</w:t>
      </w:r>
    </w:p>
    <w:p w14:paraId="35B399AD" w14:textId="77777777" w:rsidR="002628F1" w:rsidRPr="008572F9" w:rsidRDefault="008572F9" w:rsidP="008572F9">
      <w:pPr>
        <w:pStyle w:val="phlistitemized2"/>
      </w:pPr>
      <w:r w:rsidRPr="008572F9">
        <w:t>чтобы предоставить роли право на просмотр раздела/каталога, установите флажок напротив наименования этого раздела/каталога. В этом случае у роли будет право на просмотр данного раздела/каталога, но никаких действий в разделе/каталоге роль совершать не сможет;</w:t>
      </w:r>
    </w:p>
    <w:p w14:paraId="461B401D" w14:textId="42DA4026" w:rsidR="002628F1" w:rsidRPr="008572F9" w:rsidRDefault="008572F9" w:rsidP="008572F9">
      <w:pPr>
        <w:pStyle w:val="phlistitemized2"/>
      </w:pPr>
      <w:r w:rsidRPr="008572F9">
        <w:lastRenderedPageBreak/>
        <w:t xml:space="preserve">чтобы предоставить роли права на действия в разделе/каталоге, выберите раздел/каталог в левой части формы. В правой части формы отобразится перечень действий данного раздела/каталога. Чтобы предоставить право на действие, установите флажок напротив подходящего действия. Если </w:t>
      </w:r>
      <w:r w:rsidR="001016F5" w:rsidRPr="008572F9">
        <w:t>при назначении</w:t>
      </w:r>
      <w:r w:rsidRPr="008572F9">
        <w:t xml:space="preserve"> права на действие с разделом, у настраиваемой роли отсутствовало право на просмотр раздела, то оно будет установлено автоматически.</w:t>
      </w:r>
    </w:p>
    <w:p w14:paraId="1E777034" w14:textId="77777777" w:rsidR="00D03A41" w:rsidRPr="008572F9" w:rsidRDefault="00D03A41" w:rsidP="00D03A41">
      <w:pPr>
        <w:pStyle w:val="phnormal"/>
      </w:pPr>
      <w:r w:rsidRPr="008572F9">
        <w:t>Назначьте роли «Оператор контакт-центра» права согласно таблице</w:t>
      </w:r>
      <w:r>
        <w:t xml:space="preserve"> (</w:t>
      </w:r>
      <w:r>
        <w:fldChar w:fldCharType="begin"/>
      </w:r>
      <w:r>
        <w:instrText xml:space="preserve"> REF _Ref202360326 \h </w:instrText>
      </w:r>
      <w:r>
        <w:fldChar w:fldCharType="separate"/>
      </w:r>
      <w:r w:rsidR="00997E3B">
        <w:rPr>
          <w:spacing w:val="20"/>
        </w:rPr>
        <w:t>Таблица </w:t>
      </w:r>
      <w:r w:rsidR="00997E3B">
        <w:rPr>
          <w:noProof/>
        </w:rPr>
        <w:t>26</w:t>
      </w:r>
      <w:r>
        <w:fldChar w:fldCharType="end"/>
      </w:r>
      <w:r>
        <w:t>)</w:t>
      </w:r>
      <w:r w:rsidRPr="008572F9">
        <w:t xml:space="preserve"> в эталонной МО, а затем назначьте их для других МО на форме «Администратор</w:t>
      </w:r>
      <w:r>
        <w:t xml:space="preserve">/ </w:t>
      </w:r>
      <w:r w:rsidRPr="008572F9">
        <w:t>Настройка ролей» с помощью пункта контекстного меню «Назначить права для другого ЛПУ».</w:t>
      </w:r>
    </w:p>
    <w:p w14:paraId="6718424C" w14:textId="77777777" w:rsidR="002628F1" w:rsidRPr="008572F9" w:rsidRDefault="006F420A" w:rsidP="00D03A41">
      <w:pPr>
        <w:pStyle w:val="phtabletitle"/>
      </w:pPr>
      <w:bookmarkStart w:id="229" w:name="_Ref202360326"/>
      <w:r>
        <w:rPr>
          <w:spacing w:val="20"/>
        </w:rPr>
        <w:t>Таблица </w:t>
      </w:r>
      <w:r w:rsidR="008572F9" w:rsidRPr="008572F9">
        <w:fldChar w:fldCharType="begin"/>
      </w:r>
      <w:r w:rsidR="008572F9" w:rsidRPr="008572F9">
        <w:instrText>SEQ Таблица \* ARABIC</w:instrText>
      </w:r>
      <w:r w:rsidR="008572F9" w:rsidRPr="008572F9">
        <w:fldChar w:fldCharType="separate"/>
      </w:r>
      <w:r w:rsidR="00997E3B">
        <w:rPr>
          <w:noProof/>
        </w:rPr>
        <w:t>26</w:t>
      </w:r>
      <w:r w:rsidR="008572F9" w:rsidRPr="008572F9">
        <w:fldChar w:fldCharType="end"/>
      </w:r>
      <w:bookmarkEnd w:id="229"/>
      <w:r w:rsidR="00D03A41">
        <w:t xml:space="preserve"> –</w:t>
      </w:r>
      <w:r w:rsidR="008572F9" w:rsidRPr="008572F9">
        <w:t xml:space="preserve"> Настраиваемые права роли </w:t>
      </w:r>
      <w:r w:rsidR="008572F9">
        <w:t>«</w:t>
      </w:r>
      <w:r w:rsidR="008572F9" w:rsidRPr="008572F9">
        <w:t>Оператор контакт-центра</w:t>
      </w:r>
      <w:r w:rsidR="008572F9">
        <w:t>»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5070"/>
        <w:gridCol w:w="5344"/>
      </w:tblGrid>
      <w:tr w:rsidR="008572F9" w:rsidRPr="008572F9" w14:paraId="4AA4E95F" w14:textId="77777777" w:rsidTr="00E07809">
        <w:trPr>
          <w:tblHeader/>
        </w:trPr>
        <w:tc>
          <w:tcPr>
            <w:tcW w:w="2434" w:type="pct"/>
          </w:tcPr>
          <w:p w14:paraId="28B43B6C" w14:textId="77777777" w:rsidR="002628F1" w:rsidRPr="008572F9" w:rsidRDefault="008572F9" w:rsidP="008572F9">
            <w:pPr>
              <w:pStyle w:val="phtablecolcaption"/>
            </w:pPr>
            <w:bookmarkStart w:id="230" w:name="scroll-bookmark-72"/>
            <w:r w:rsidRPr="008572F9">
              <w:t>Права на просмотр раздела</w:t>
            </w:r>
            <w:bookmarkEnd w:id="230"/>
          </w:p>
        </w:tc>
        <w:tc>
          <w:tcPr>
            <w:tcW w:w="2566" w:type="pct"/>
          </w:tcPr>
          <w:p w14:paraId="25586199" w14:textId="77777777" w:rsidR="002628F1" w:rsidRPr="008572F9" w:rsidRDefault="008572F9" w:rsidP="008572F9">
            <w:pPr>
              <w:pStyle w:val="phtablecolcaption"/>
            </w:pPr>
            <w:r w:rsidRPr="008572F9">
              <w:t>Права на действия в разделе</w:t>
            </w:r>
          </w:p>
        </w:tc>
      </w:tr>
      <w:tr w:rsidR="008572F9" w:rsidRPr="008572F9" w14:paraId="1BEA9383" w14:textId="77777777" w:rsidTr="00E07809">
        <w:tc>
          <w:tcPr>
            <w:tcW w:w="2434" w:type="pct"/>
          </w:tcPr>
          <w:p w14:paraId="3399C398" w14:textId="77777777" w:rsidR="002628F1" w:rsidRPr="008572F9" w:rsidRDefault="008572F9" w:rsidP="008572F9">
            <w:pPr>
              <w:pStyle w:val="phtablecellleft"/>
            </w:pPr>
            <w:r w:rsidRPr="008572F9">
              <w:t>Виды оплаты;</w:t>
            </w:r>
          </w:p>
          <w:p w14:paraId="2CF16F25" w14:textId="77777777" w:rsidR="002628F1" w:rsidRPr="008572F9" w:rsidRDefault="008572F9" w:rsidP="008572F9">
            <w:pPr>
              <w:pStyle w:val="phtablecellleft"/>
            </w:pPr>
            <w:r w:rsidRPr="008572F9">
              <w:t>Виды отделений;</w:t>
            </w:r>
          </w:p>
          <w:p w14:paraId="45419883" w14:textId="77777777" w:rsidR="002628F1" w:rsidRPr="008572F9" w:rsidRDefault="008572F9" w:rsidP="008572F9">
            <w:pPr>
              <w:pStyle w:val="phtablecellleft"/>
            </w:pPr>
            <w:r w:rsidRPr="008572F9">
              <w:t>Должности;</w:t>
            </w:r>
          </w:p>
          <w:p w14:paraId="0084AAAB" w14:textId="77777777" w:rsidR="002628F1" w:rsidRPr="008572F9" w:rsidRDefault="008572F9" w:rsidP="008572F9">
            <w:pPr>
              <w:pStyle w:val="phtablecellleft"/>
            </w:pPr>
            <w:r w:rsidRPr="008572F9">
              <w:t>Журналы очередей: Записи в очередь;</w:t>
            </w:r>
          </w:p>
          <w:p w14:paraId="7C9403C3" w14:textId="77777777" w:rsidR="002628F1" w:rsidRPr="008572F9" w:rsidRDefault="008572F9" w:rsidP="008572F9">
            <w:pPr>
              <w:pStyle w:val="phtablecellleft"/>
            </w:pPr>
            <w:r w:rsidRPr="008572F9">
              <w:t>Кабинеты и лаборатории;</w:t>
            </w:r>
          </w:p>
          <w:p w14:paraId="55613F09" w14:textId="77777777" w:rsidR="002628F1" w:rsidRPr="008572F9" w:rsidRDefault="008572F9" w:rsidP="008572F9">
            <w:pPr>
              <w:pStyle w:val="phtablecellleft"/>
            </w:pPr>
            <w:r w:rsidRPr="008572F9">
              <w:t>Кабинеты и лаборатории: услуги;</w:t>
            </w:r>
          </w:p>
          <w:p w14:paraId="0EBC1091" w14:textId="77777777" w:rsidR="002628F1" w:rsidRPr="008572F9" w:rsidRDefault="008572F9" w:rsidP="008572F9">
            <w:pPr>
              <w:pStyle w:val="phtablecellleft"/>
            </w:pPr>
            <w:r w:rsidRPr="008572F9">
              <w:t>Карта пациента;</w:t>
            </w:r>
          </w:p>
          <w:p w14:paraId="5FD44B6A" w14:textId="77777777" w:rsidR="002628F1" w:rsidRPr="008572F9" w:rsidRDefault="008572F9" w:rsidP="008572F9">
            <w:pPr>
              <w:pStyle w:val="phtablecellleft"/>
            </w:pPr>
            <w:r w:rsidRPr="008572F9">
              <w:t>Контрагенты: Инвалидность;</w:t>
            </w:r>
          </w:p>
          <w:p w14:paraId="6E5DF8F2" w14:textId="77777777" w:rsidR="002628F1" w:rsidRPr="008572F9" w:rsidRDefault="008572F9" w:rsidP="008572F9">
            <w:pPr>
              <w:pStyle w:val="phtablecellleft"/>
            </w:pPr>
            <w:r w:rsidRPr="008572F9">
              <w:t>Контрагенты: Категории;</w:t>
            </w:r>
          </w:p>
          <w:p w14:paraId="26245B25" w14:textId="77777777" w:rsidR="002628F1" w:rsidRPr="008572F9" w:rsidRDefault="008572F9" w:rsidP="008572F9">
            <w:pPr>
              <w:pStyle w:val="phtablecellleft"/>
            </w:pPr>
            <w:r w:rsidRPr="008572F9">
              <w:t>Контрагенты: Состояния регистрации;</w:t>
            </w:r>
          </w:p>
          <w:p w14:paraId="5BC95E66" w14:textId="77777777" w:rsidR="002628F1" w:rsidRPr="008572F9" w:rsidRDefault="008572F9" w:rsidP="008572F9">
            <w:pPr>
              <w:pStyle w:val="phtablecellleft"/>
            </w:pPr>
            <w:r w:rsidRPr="008572F9">
              <w:t>КЦ:</w:t>
            </w:r>
            <w:r w:rsidR="00E07809">
              <w:t xml:space="preserve"> </w:t>
            </w:r>
            <w:r w:rsidRPr="008572F9">
              <w:t>Настройка доступности МО для записи;</w:t>
            </w:r>
          </w:p>
          <w:p w14:paraId="57376597" w14:textId="77777777" w:rsidR="002628F1" w:rsidRPr="008572F9" w:rsidRDefault="008572F9" w:rsidP="008572F9">
            <w:pPr>
              <w:pStyle w:val="phtablecellleft"/>
            </w:pPr>
            <w:r w:rsidRPr="008572F9">
              <w:t>Лицевые счета;</w:t>
            </w:r>
          </w:p>
          <w:p w14:paraId="03413956" w14:textId="77777777" w:rsidR="002628F1" w:rsidRPr="008572F9" w:rsidRDefault="008572F9" w:rsidP="008572F9">
            <w:pPr>
              <w:pStyle w:val="phtablecellleft"/>
            </w:pPr>
            <w:r w:rsidRPr="008572F9">
              <w:t>Направления;</w:t>
            </w:r>
          </w:p>
          <w:p w14:paraId="784145CC" w14:textId="77777777" w:rsidR="002628F1" w:rsidRPr="008572F9" w:rsidRDefault="008572F9" w:rsidP="008572F9">
            <w:pPr>
              <w:pStyle w:val="phtablecellleft"/>
            </w:pPr>
            <w:r w:rsidRPr="008572F9">
              <w:t>Направления: услуги;</w:t>
            </w:r>
          </w:p>
          <w:p w14:paraId="7B1F8DBB" w14:textId="77777777" w:rsidR="002628F1" w:rsidRPr="008572F9" w:rsidRDefault="008572F9" w:rsidP="008572F9">
            <w:pPr>
              <w:pStyle w:val="phtablecellleft"/>
            </w:pPr>
            <w:r w:rsidRPr="008572F9">
              <w:t>Отделения;</w:t>
            </w:r>
          </w:p>
          <w:p w14:paraId="048D41FD" w14:textId="77777777" w:rsidR="002628F1" w:rsidRPr="008572F9" w:rsidRDefault="008572F9" w:rsidP="008572F9">
            <w:pPr>
              <w:pStyle w:val="phtablecellleft"/>
            </w:pPr>
            <w:r w:rsidRPr="008572F9">
              <w:t>Персонал;</w:t>
            </w:r>
          </w:p>
          <w:p w14:paraId="3A292E8C" w14:textId="77777777" w:rsidR="002628F1" w:rsidRPr="008572F9" w:rsidRDefault="008572F9" w:rsidP="008572F9">
            <w:pPr>
              <w:pStyle w:val="phtablecellleft"/>
            </w:pPr>
            <w:r w:rsidRPr="008572F9">
              <w:t>Персонал: оказываемые услуги;</w:t>
            </w:r>
          </w:p>
          <w:p w14:paraId="58EB8E12" w14:textId="77777777" w:rsidR="002628F1" w:rsidRPr="008572F9" w:rsidRDefault="008572F9" w:rsidP="008572F9">
            <w:pPr>
              <w:pStyle w:val="phtablecellleft"/>
            </w:pPr>
            <w:r w:rsidRPr="008572F9">
              <w:t>Ресурсы расписания;</w:t>
            </w:r>
          </w:p>
          <w:p w14:paraId="5FB620E1" w14:textId="77777777" w:rsidR="002628F1" w:rsidRPr="008572F9" w:rsidRDefault="008572F9" w:rsidP="008572F9">
            <w:pPr>
              <w:pStyle w:val="phtablecellleft"/>
            </w:pPr>
            <w:r w:rsidRPr="008572F9">
              <w:t>Словарь типов интервалов графиков;</w:t>
            </w:r>
          </w:p>
          <w:p w14:paraId="6918377F" w14:textId="77777777" w:rsidR="002628F1" w:rsidRPr="008572F9" w:rsidRDefault="008572F9" w:rsidP="008572F9">
            <w:pPr>
              <w:pStyle w:val="phtablecellleft"/>
            </w:pPr>
            <w:r w:rsidRPr="008572F9">
              <w:t>Типы контактных данных;</w:t>
            </w:r>
          </w:p>
          <w:p w14:paraId="6115E238" w14:textId="77777777" w:rsidR="002628F1" w:rsidRPr="008572F9" w:rsidRDefault="008572F9" w:rsidP="008572F9">
            <w:pPr>
              <w:pStyle w:val="phtablecellleft"/>
            </w:pPr>
            <w:r w:rsidRPr="008572F9">
              <w:t>Услуги</w:t>
            </w:r>
          </w:p>
        </w:tc>
        <w:tc>
          <w:tcPr>
            <w:tcW w:w="2566" w:type="pct"/>
          </w:tcPr>
          <w:p w14:paraId="1F946B71" w14:textId="77777777" w:rsidR="002628F1" w:rsidRPr="008572F9" w:rsidRDefault="002628F1" w:rsidP="008572F9">
            <w:pPr>
              <w:pStyle w:val="phtablecellleft"/>
            </w:pPr>
          </w:p>
        </w:tc>
      </w:tr>
      <w:tr w:rsidR="008572F9" w:rsidRPr="008572F9" w14:paraId="44C36BE7" w14:textId="77777777" w:rsidTr="00E07809">
        <w:tc>
          <w:tcPr>
            <w:tcW w:w="2434" w:type="pct"/>
          </w:tcPr>
          <w:p w14:paraId="1129CAAE" w14:textId="77777777" w:rsidR="002628F1" w:rsidRPr="008572F9" w:rsidRDefault="008572F9" w:rsidP="008572F9">
            <w:pPr>
              <w:pStyle w:val="phtablecellleft"/>
            </w:pPr>
            <w:r w:rsidRPr="008572F9">
              <w:t>Внешнее направление на очередь</w:t>
            </w:r>
          </w:p>
        </w:tc>
        <w:tc>
          <w:tcPr>
            <w:tcW w:w="2566" w:type="pct"/>
          </w:tcPr>
          <w:p w14:paraId="0B5130A2" w14:textId="77777777" w:rsidR="002628F1" w:rsidRPr="008572F9" w:rsidRDefault="00E613D7" w:rsidP="008572F9">
            <w:pPr>
              <w:pStyle w:val="phtablecellleft"/>
            </w:pPr>
            <w:r w:rsidRPr="008572F9">
              <w:t>добавление</w:t>
            </w:r>
          </w:p>
        </w:tc>
      </w:tr>
      <w:tr w:rsidR="008572F9" w:rsidRPr="008572F9" w14:paraId="6FA46DB1" w14:textId="77777777" w:rsidTr="00E07809">
        <w:tc>
          <w:tcPr>
            <w:tcW w:w="2434" w:type="pct"/>
          </w:tcPr>
          <w:p w14:paraId="180F4779" w14:textId="77777777" w:rsidR="002628F1" w:rsidRPr="008572F9" w:rsidRDefault="008572F9" w:rsidP="008572F9">
            <w:pPr>
              <w:pStyle w:val="phtablecellleft"/>
            </w:pPr>
            <w:r w:rsidRPr="008572F9">
              <w:lastRenderedPageBreak/>
              <w:t>Входящие и исходящие звонки</w:t>
            </w:r>
          </w:p>
        </w:tc>
        <w:tc>
          <w:tcPr>
            <w:tcW w:w="2566" w:type="pct"/>
          </w:tcPr>
          <w:p w14:paraId="1D35BC89" w14:textId="77777777" w:rsidR="002628F1" w:rsidRPr="008572F9" w:rsidRDefault="00E613D7" w:rsidP="00E613D7">
            <w:pPr>
              <w:pStyle w:val="phtableitemizedlist1"/>
            </w:pPr>
            <w:r w:rsidRPr="008572F9">
              <w:t>добавление;</w:t>
            </w:r>
          </w:p>
          <w:p w14:paraId="318E8380" w14:textId="77777777" w:rsidR="002628F1" w:rsidRPr="008572F9" w:rsidRDefault="00E613D7" w:rsidP="00E613D7">
            <w:pPr>
              <w:pStyle w:val="phtableitemizedlist1"/>
            </w:pPr>
            <w:r w:rsidRPr="008572F9">
              <w:t>исправление;</w:t>
            </w:r>
          </w:p>
          <w:p w14:paraId="43579406" w14:textId="77777777" w:rsidR="002628F1" w:rsidRPr="008572F9" w:rsidRDefault="00E613D7" w:rsidP="00E613D7">
            <w:pPr>
              <w:pStyle w:val="phtableitemizedlist1"/>
            </w:pPr>
            <w:r w:rsidRPr="008572F9">
              <w:t>модификация;</w:t>
            </w:r>
          </w:p>
          <w:p w14:paraId="11D691CF" w14:textId="77777777" w:rsidR="002628F1" w:rsidRPr="008572F9" w:rsidRDefault="00E613D7" w:rsidP="00E613D7">
            <w:pPr>
              <w:pStyle w:val="phtableitemizedlist1"/>
            </w:pPr>
            <w:r w:rsidRPr="008572F9">
              <w:t>удаление</w:t>
            </w:r>
          </w:p>
        </w:tc>
      </w:tr>
      <w:tr w:rsidR="008572F9" w:rsidRPr="008572F9" w14:paraId="4CABAE09" w14:textId="77777777" w:rsidTr="00E07809">
        <w:tc>
          <w:tcPr>
            <w:tcW w:w="2434" w:type="pct"/>
          </w:tcPr>
          <w:p w14:paraId="121101AF" w14:textId="77777777" w:rsidR="002628F1" w:rsidRPr="008572F9" w:rsidRDefault="008572F9" w:rsidP="008572F9">
            <w:pPr>
              <w:pStyle w:val="phtablecellleft"/>
            </w:pPr>
            <w:r w:rsidRPr="008572F9">
              <w:t>Журнал вызова на дом</w:t>
            </w:r>
          </w:p>
        </w:tc>
        <w:tc>
          <w:tcPr>
            <w:tcW w:w="2566" w:type="pct"/>
          </w:tcPr>
          <w:p w14:paraId="317A5D15" w14:textId="77777777" w:rsidR="002628F1" w:rsidRPr="008572F9" w:rsidRDefault="00E613D7" w:rsidP="00E613D7">
            <w:pPr>
              <w:pStyle w:val="phtableitemizedlist1"/>
            </w:pPr>
            <w:r w:rsidRPr="008572F9">
              <w:t>добавление;</w:t>
            </w:r>
          </w:p>
          <w:p w14:paraId="3E51C58C" w14:textId="77777777" w:rsidR="002628F1" w:rsidRPr="008572F9" w:rsidRDefault="00E613D7" w:rsidP="00E613D7">
            <w:pPr>
              <w:pStyle w:val="phtableitemizedlist1"/>
            </w:pPr>
            <w:r w:rsidRPr="008572F9">
              <w:t>изменение состояния;</w:t>
            </w:r>
          </w:p>
          <w:p w14:paraId="62145A4F" w14:textId="77777777" w:rsidR="002628F1" w:rsidRPr="008572F9" w:rsidRDefault="00E613D7" w:rsidP="00E613D7">
            <w:pPr>
              <w:pStyle w:val="phtableitemizedlist1"/>
            </w:pPr>
            <w:r w:rsidRPr="008572F9">
              <w:t>исправление;</w:t>
            </w:r>
          </w:p>
          <w:p w14:paraId="41D9695B" w14:textId="77777777" w:rsidR="002628F1" w:rsidRPr="008572F9" w:rsidRDefault="00E613D7" w:rsidP="00E613D7">
            <w:pPr>
              <w:pStyle w:val="phtableitemizedlist1"/>
            </w:pPr>
            <w:r w:rsidRPr="008572F9">
              <w:t>удаление</w:t>
            </w:r>
          </w:p>
        </w:tc>
      </w:tr>
      <w:tr w:rsidR="008572F9" w:rsidRPr="008572F9" w14:paraId="12767FAC" w14:textId="77777777" w:rsidTr="00E07809">
        <w:tc>
          <w:tcPr>
            <w:tcW w:w="2434" w:type="pct"/>
          </w:tcPr>
          <w:p w14:paraId="71407146" w14:textId="77777777" w:rsidR="002628F1" w:rsidRPr="008572F9" w:rsidRDefault="008572F9" w:rsidP="008572F9">
            <w:pPr>
              <w:pStyle w:val="phtablecellleft"/>
            </w:pPr>
            <w:r w:rsidRPr="008572F9">
              <w:t>Журналы очередей ожидания</w:t>
            </w:r>
          </w:p>
        </w:tc>
        <w:tc>
          <w:tcPr>
            <w:tcW w:w="2566" w:type="pct"/>
          </w:tcPr>
          <w:p w14:paraId="50467ABF" w14:textId="77777777" w:rsidR="002628F1" w:rsidRPr="008572F9" w:rsidRDefault="00E613D7" w:rsidP="00E613D7">
            <w:pPr>
              <w:pStyle w:val="phtableitemizedlist1"/>
            </w:pPr>
            <w:r w:rsidRPr="008572F9">
              <w:t>добавление;</w:t>
            </w:r>
          </w:p>
          <w:p w14:paraId="3ADFD604" w14:textId="77777777" w:rsidR="002628F1" w:rsidRPr="008572F9" w:rsidRDefault="00E613D7" w:rsidP="00E613D7">
            <w:pPr>
              <w:pStyle w:val="phtableitemizedlist1"/>
            </w:pPr>
            <w:r w:rsidRPr="008572F9">
              <w:t>исправление;</w:t>
            </w:r>
          </w:p>
          <w:p w14:paraId="38222F1F" w14:textId="77777777" w:rsidR="002628F1" w:rsidRPr="008572F9" w:rsidRDefault="00E613D7" w:rsidP="00E613D7">
            <w:pPr>
              <w:pStyle w:val="phtableitemizedlist1"/>
            </w:pPr>
            <w:r w:rsidRPr="008572F9">
              <w:t>удаление</w:t>
            </w:r>
          </w:p>
        </w:tc>
      </w:tr>
      <w:tr w:rsidR="008572F9" w:rsidRPr="008572F9" w14:paraId="5DD40417" w14:textId="77777777" w:rsidTr="00E07809">
        <w:tc>
          <w:tcPr>
            <w:tcW w:w="2434" w:type="pct"/>
          </w:tcPr>
          <w:p w14:paraId="670CA0EE" w14:textId="77777777" w:rsidR="002628F1" w:rsidRPr="008572F9" w:rsidRDefault="008572F9" w:rsidP="008572F9">
            <w:pPr>
              <w:pStyle w:val="phtablecellleft"/>
            </w:pPr>
            <w:r w:rsidRPr="008572F9">
              <w:t>Журналы очередей: Записи в очередь</w:t>
            </w:r>
          </w:p>
        </w:tc>
        <w:tc>
          <w:tcPr>
            <w:tcW w:w="2566" w:type="pct"/>
          </w:tcPr>
          <w:p w14:paraId="6A86B42F" w14:textId="77777777" w:rsidR="002628F1" w:rsidRPr="008572F9" w:rsidRDefault="00E613D7" w:rsidP="00E613D7">
            <w:pPr>
              <w:pStyle w:val="phtableitemizedlist1"/>
            </w:pPr>
            <w:r w:rsidRPr="008572F9">
              <w:t>добавление;</w:t>
            </w:r>
          </w:p>
          <w:p w14:paraId="4CBB543A" w14:textId="77777777" w:rsidR="002628F1" w:rsidRPr="008572F9" w:rsidRDefault="00E613D7" w:rsidP="00E613D7">
            <w:pPr>
              <w:pStyle w:val="phtableitemizedlist1"/>
            </w:pPr>
            <w:r w:rsidRPr="008572F9">
              <w:t>исправление;</w:t>
            </w:r>
          </w:p>
          <w:p w14:paraId="499B1727" w14:textId="77777777" w:rsidR="002628F1" w:rsidRPr="008572F9" w:rsidRDefault="00E613D7" w:rsidP="00E613D7">
            <w:pPr>
              <w:pStyle w:val="phtableitemizedlist1"/>
            </w:pPr>
            <w:r w:rsidRPr="008572F9">
              <w:t>удаление</w:t>
            </w:r>
          </w:p>
        </w:tc>
      </w:tr>
      <w:tr w:rsidR="008572F9" w:rsidRPr="008572F9" w14:paraId="437E9B10" w14:textId="77777777" w:rsidTr="00E07809">
        <w:tc>
          <w:tcPr>
            <w:tcW w:w="2434" w:type="pct"/>
          </w:tcPr>
          <w:p w14:paraId="29ADC6CA" w14:textId="77777777" w:rsidR="002628F1" w:rsidRPr="008572F9" w:rsidRDefault="008572F9" w:rsidP="008572F9">
            <w:pPr>
              <w:pStyle w:val="phtablecellleft"/>
            </w:pPr>
            <w:r w:rsidRPr="008572F9">
              <w:t>Журналы очередей: Внешние системы;</w:t>
            </w:r>
          </w:p>
          <w:p w14:paraId="0AB00475" w14:textId="77777777" w:rsidR="002628F1" w:rsidRPr="008572F9" w:rsidRDefault="008572F9" w:rsidP="008572F9">
            <w:pPr>
              <w:pStyle w:val="phtablecellleft"/>
            </w:pPr>
            <w:r w:rsidRPr="008572F9">
              <w:t>Журналы очередей: причины отмены записи;</w:t>
            </w:r>
          </w:p>
          <w:p w14:paraId="1DA7C483" w14:textId="77777777" w:rsidR="002628F1" w:rsidRPr="008572F9" w:rsidRDefault="008572F9" w:rsidP="008572F9">
            <w:pPr>
              <w:pStyle w:val="phtablecellleft"/>
            </w:pPr>
            <w:r w:rsidRPr="008572F9">
              <w:t>Журналы очередей: Ресурсы расписания;</w:t>
            </w:r>
          </w:p>
          <w:p w14:paraId="482A9E6C" w14:textId="77777777" w:rsidR="002628F1" w:rsidRPr="008572F9" w:rsidRDefault="008572F9" w:rsidP="008572F9">
            <w:pPr>
              <w:pStyle w:val="phtablecellleft"/>
            </w:pPr>
            <w:r w:rsidRPr="008572F9">
              <w:t>Журналы очередей: Цвета плановой даты</w:t>
            </w:r>
          </w:p>
        </w:tc>
        <w:tc>
          <w:tcPr>
            <w:tcW w:w="2566" w:type="pct"/>
          </w:tcPr>
          <w:p w14:paraId="260C5DFE" w14:textId="77777777" w:rsidR="002628F1" w:rsidRPr="008572F9" w:rsidRDefault="002628F1" w:rsidP="008572F9">
            <w:pPr>
              <w:pStyle w:val="phtablecellleft"/>
            </w:pPr>
          </w:p>
        </w:tc>
      </w:tr>
      <w:tr w:rsidR="008572F9" w:rsidRPr="008572F9" w14:paraId="37AD2E09" w14:textId="77777777" w:rsidTr="00E07809">
        <w:tc>
          <w:tcPr>
            <w:tcW w:w="2434" w:type="pct"/>
          </w:tcPr>
          <w:p w14:paraId="6B0F7AB8" w14:textId="77777777" w:rsidR="002628F1" w:rsidRPr="008572F9" w:rsidRDefault="008572F9" w:rsidP="00E613D7">
            <w:pPr>
              <w:pStyle w:val="phtablecellleft"/>
            </w:pPr>
            <w:r w:rsidRPr="008572F9">
              <w:t>Контрагенты: Контакты</w:t>
            </w:r>
          </w:p>
        </w:tc>
        <w:tc>
          <w:tcPr>
            <w:tcW w:w="2566" w:type="pct"/>
          </w:tcPr>
          <w:p w14:paraId="4BE3D0BD" w14:textId="77777777" w:rsidR="002628F1" w:rsidRPr="008572F9" w:rsidRDefault="00E613D7" w:rsidP="00E613D7">
            <w:pPr>
              <w:pStyle w:val="phtableitemizedlist1"/>
            </w:pPr>
            <w:r w:rsidRPr="008572F9">
              <w:t>добавление;</w:t>
            </w:r>
          </w:p>
          <w:p w14:paraId="7DCBD213" w14:textId="77777777" w:rsidR="002628F1" w:rsidRPr="008572F9" w:rsidRDefault="00E613D7" w:rsidP="00E613D7">
            <w:pPr>
              <w:pStyle w:val="phtableitemizedlist1"/>
            </w:pPr>
            <w:r w:rsidRPr="008572F9">
              <w:t>исправление;</w:t>
            </w:r>
          </w:p>
          <w:p w14:paraId="0F4726EE" w14:textId="77777777" w:rsidR="002628F1" w:rsidRPr="008572F9" w:rsidRDefault="00E613D7" w:rsidP="00E613D7">
            <w:pPr>
              <w:pStyle w:val="phtableitemizedlist1"/>
            </w:pPr>
            <w:r w:rsidRPr="008572F9">
              <w:t>удаление</w:t>
            </w:r>
          </w:p>
        </w:tc>
      </w:tr>
      <w:tr w:rsidR="008572F9" w:rsidRPr="008572F9" w14:paraId="4D413392" w14:textId="77777777" w:rsidTr="00E07809">
        <w:tc>
          <w:tcPr>
            <w:tcW w:w="2434" w:type="pct"/>
          </w:tcPr>
          <w:p w14:paraId="09CBE43E" w14:textId="77777777" w:rsidR="002628F1" w:rsidRPr="008572F9" w:rsidRDefault="008572F9" w:rsidP="00E613D7">
            <w:pPr>
              <w:pStyle w:val="phtablecellleft"/>
            </w:pPr>
            <w:r w:rsidRPr="008572F9">
              <w:t>Контрагенты: Адреса</w:t>
            </w:r>
          </w:p>
        </w:tc>
        <w:tc>
          <w:tcPr>
            <w:tcW w:w="2566" w:type="pct"/>
          </w:tcPr>
          <w:p w14:paraId="6DFFD13F" w14:textId="77777777" w:rsidR="002628F1" w:rsidRPr="008572F9" w:rsidRDefault="00E613D7" w:rsidP="00E613D7">
            <w:pPr>
              <w:pStyle w:val="phtableitemizedlist1"/>
            </w:pPr>
            <w:r w:rsidRPr="008572F9">
              <w:t>добавление;</w:t>
            </w:r>
          </w:p>
          <w:p w14:paraId="0A0B5CF8" w14:textId="77777777" w:rsidR="002628F1" w:rsidRPr="008572F9" w:rsidRDefault="00E613D7" w:rsidP="00E613D7">
            <w:pPr>
              <w:pStyle w:val="phtableitemizedlist1"/>
            </w:pPr>
            <w:r w:rsidRPr="008572F9">
              <w:t>исправление;</w:t>
            </w:r>
          </w:p>
          <w:p w14:paraId="70FA4BF7" w14:textId="77777777" w:rsidR="002628F1" w:rsidRPr="008572F9" w:rsidRDefault="00E613D7" w:rsidP="00E613D7">
            <w:pPr>
              <w:pStyle w:val="phtableitemizedlist1"/>
            </w:pPr>
            <w:r w:rsidRPr="008572F9">
              <w:t>удаление</w:t>
            </w:r>
          </w:p>
        </w:tc>
      </w:tr>
      <w:tr w:rsidR="008572F9" w:rsidRPr="008572F9" w14:paraId="10C16B22" w14:textId="77777777" w:rsidTr="00E07809">
        <w:tc>
          <w:tcPr>
            <w:tcW w:w="2434" w:type="pct"/>
          </w:tcPr>
          <w:p w14:paraId="59645728" w14:textId="77777777" w:rsidR="002628F1" w:rsidRPr="008572F9" w:rsidRDefault="006F420A" w:rsidP="008572F9">
            <w:pPr>
              <w:pStyle w:val="phtablecellleft"/>
            </w:pPr>
            <w:r>
              <w:t>Таблица </w:t>
            </w:r>
            <w:r w:rsidR="008572F9" w:rsidRPr="008572F9">
              <w:t>времен расписания</w:t>
            </w:r>
          </w:p>
        </w:tc>
        <w:tc>
          <w:tcPr>
            <w:tcW w:w="2566" w:type="pct"/>
          </w:tcPr>
          <w:p w14:paraId="797081AE" w14:textId="77777777" w:rsidR="002628F1" w:rsidRPr="008572F9" w:rsidRDefault="00E613D7" w:rsidP="00E613D7">
            <w:pPr>
              <w:pStyle w:val="phtableitemizedlist1"/>
            </w:pPr>
            <w:r w:rsidRPr="008572F9">
              <w:t>добавление;</w:t>
            </w:r>
          </w:p>
          <w:p w14:paraId="6C2BDC7B" w14:textId="77777777" w:rsidR="002628F1" w:rsidRPr="008572F9" w:rsidRDefault="00E613D7" w:rsidP="00E613D7">
            <w:pPr>
              <w:pStyle w:val="phtableitemizedlist1"/>
            </w:pPr>
            <w:r w:rsidRPr="008572F9">
              <w:t>исправление;</w:t>
            </w:r>
          </w:p>
          <w:p w14:paraId="69B646A7" w14:textId="77777777" w:rsidR="002628F1" w:rsidRPr="008572F9" w:rsidRDefault="00E613D7" w:rsidP="00E613D7">
            <w:pPr>
              <w:pStyle w:val="phtableitemizedlist1"/>
            </w:pPr>
            <w:r w:rsidRPr="008572F9">
              <w:t>удаление</w:t>
            </w:r>
          </w:p>
        </w:tc>
      </w:tr>
    </w:tbl>
    <w:p w14:paraId="6737B17E" w14:textId="77777777" w:rsidR="002628F1" w:rsidRPr="008572F9" w:rsidRDefault="008572F9">
      <w:pPr>
        <w:pStyle w:val="3"/>
      </w:pPr>
      <w:bookmarkStart w:id="231" w:name="_Toc256000044"/>
      <w:bookmarkStart w:id="232" w:name="scroll-bookmark-73"/>
      <w:bookmarkStart w:id="233" w:name="_Ref202365227"/>
      <w:bookmarkStart w:id="234" w:name="_Toc204948285"/>
      <w:r w:rsidRPr="008572F9">
        <w:t>Добавление учетной записи оператора</w:t>
      </w:r>
      <w:bookmarkEnd w:id="231"/>
      <w:bookmarkEnd w:id="232"/>
      <w:bookmarkEnd w:id="233"/>
      <w:bookmarkEnd w:id="234"/>
    </w:p>
    <w:p w14:paraId="5EA12D2D" w14:textId="77777777" w:rsidR="002628F1" w:rsidRPr="008572F9" w:rsidRDefault="008572F9" w:rsidP="008572F9">
      <w:pPr>
        <w:pStyle w:val="phnormal"/>
      </w:pPr>
      <w:r w:rsidRPr="008572F9">
        <w:t>Для добавления пользователя выполните следующие действия:</w:t>
      </w:r>
    </w:p>
    <w:p w14:paraId="684F0198" w14:textId="77777777" w:rsidR="002628F1" w:rsidRPr="008572F9" w:rsidRDefault="008572F9" w:rsidP="008572F9">
      <w:pPr>
        <w:pStyle w:val="phlistitemized1"/>
      </w:pPr>
      <w:r w:rsidRPr="008572F9">
        <w:t xml:space="preserve">выберите пункт главного меню </w:t>
      </w:r>
      <w:r>
        <w:t>«</w:t>
      </w:r>
      <w:r w:rsidRPr="008572F9">
        <w:t>Администратор</w:t>
      </w:r>
      <w:r>
        <w:t xml:space="preserve">/ </w:t>
      </w:r>
      <w:r w:rsidRPr="008572F9">
        <w:t>Пользователи\роли пользователей</w:t>
      </w:r>
      <w:r>
        <w:t>»</w:t>
      </w:r>
      <w:r w:rsidRPr="008572F9">
        <w:t>. Откроется форма</w:t>
      </w:r>
      <w:r>
        <w:t xml:space="preserve"> </w:t>
      </w:r>
      <w:r w:rsidRPr="008572F9">
        <w:t>настройки пользователей Системы</w:t>
      </w:r>
      <w:r w:rsidR="00E613D7">
        <w:t xml:space="preserve"> (</w:t>
      </w:r>
      <w:r w:rsidR="00E613D7">
        <w:fldChar w:fldCharType="begin"/>
      </w:r>
      <w:r w:rsidR="00E613D7">
        <w:instrText xml:space="preserve"> REF _Ref202360481 \h </w:instrText>
      </w:r>
      <w:r w:rsidR="00E613D7">
        <w:fldChar w:fldCharType="separate"/>
      </w:r>
      <w:r w:rsidR="00997E3B">
        <w:t>Рисунок </w:t>
      </w:r>
      <w:r w:rsidR="00997E3B">
        <w:rPr>
          <w:noProof/>
        </w:rPr>
        <w:t>49</w:t>
      </w:r>
      <w:r w:rsidR="00E613D7">
        <w:fldChar w:fldCharType="end"/>
      </w:r>
      <w:r w:rsidR="00E613D7">
        <w:t>)</w:t>
      </w:r>
      <w:r w:rsidRPr="008572F9">
        <w:t>;</w:t>
      </w:r>
    </w:p>
    <w:p w14:paraId="39FD13CA" w14:textId="3A76D3EC" w:rsidR="00E613D7" w:rsidRDefault="00082E57" w:rsidP="00E613D7">
      <w:pPr>
        <w:pStyle w:val="phfigure"/>
      </w:pPr>
      <w:r>
        <w:rPr>
          <w:noProof/>
        </w:rPr>
        <w:lastRenderedPageBreak/>
        <w:drawing>
          <wp:inline distT="0" distB="0" distL="0" distR="0" wp14:anchorId="7BACE8AF" wp14:editId="2FEC323F">
            <wp:extent cx="6475730" cy="2421890"/>
            <wp:effectExtent l="19050" t="19050" r="20320" b="165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4218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ECF19E" w14:textId="77777777" w:rsidR="00E613D7" w:rsidRDefault="006F420A" w:rsidP="00E613D7">
      <w:pPr>
        <w:pStyle w:val="phfiguretitle"/>
      </w:pPr>
      <w:bookmarkStart w:id="235" w:name="_Ref202360481"/>
      <w:r>
        <w:t>Рисунок </w:t>
      </w:r>
      <w:r w:rsidR="00E613D7">
        <w:fldChar w:fldCharType="begin"/>
      </w:r>
      <w:r w:rsidR="00E613D7">
        <w:instrText xml:space="preserve"> SEQ Рисунок \* ARABIC </w:instrText>
      </w:r>
      <w:r w:rsidR="00E613D7">
        <w:fldChar w:fldCharType="separate"/>
      </w:r>
      <w:r w:rsidR="00997E3B">
        <w:rPr>
          <w:noProof/>
        </w:rPr>
        <w:t>49</w:t>
      </w:r>
      <w:r w:rsidR="00E613D7">
        <w:fldChar w:fldCharType="end"/>
      </w:r>
      <w:bookmarkEnd w:id="235"/>
      <w:r w:rsidR="00E613D7">
        <w:t xml:space="preserve"> – Ф</w:t>
      </w:r>
      <w:r w:rsidR="00E613D7" w:rsidRPr="008572F9">
        <w:t>орма</w:t>
      </w:r>
      <w:r w:rsidR="00E613D7">
        <w:t xml:space="preserve"> </w:t>
      </w:r>
      <w:r w:rsidR="00E613D7" w:rsidRPr="008572F9">
        <w:t>настройки пользователей Системы</w:t>
      </w:r>
    </w:p>
    <w:p w14:paraId="68FE0DF1" w14:textId="77777777" w:rsidR="002628F1" w:rsidRPr="008572F9" w:rsidRDefault="008572F9" w:rsidP="00E613D7">
      <w:pPr>
        <w:pStyle w:val="phlistitemized1"/>
      </w:pPr>
      <w:r w:rsidRPr="008572F9">
        <w:t xml:space="preserve">в блоке </w:t>
      </w:r>
      <w:r>
        <w:t>«</w:t>
      </w:r>
      <w:r w:rsidRPr="008572F9">
        <w:t>Каталоги</w:t>
      </w:r>
      <w:r>
        <w:t>»</w:t>
      </w:r>
      <w:r w:rsidRPr="008572F9">
        <w:t xml:space="preserve"> выберите каталог</w:t>
      </w:r>
      <w:r>
        <w:t xml:space="preserve"> «</w:t>
      </w:r>
      <w:r w:rsidRPr="008572F9">
        <w:t>Контакт-центр</w:t>
      </w:r>
      <w:r>
        <w:t>»</w:t>
      </w:r>
      <w:r w:rsidRPr="008572F9">
        <w:t xml:space="preserve"> для размещения пользователей. Если каталог отсутствует, то можно создать его самостоятельно;</w:t>
      </w:r>
    </w:p>
    <w:p w14:paraId="7569C4B1" w14:textId="77777777" w:rsidR="002628F1" w:rsidRPr="008572F9" w:rsidRDefault="008572F9" w:rsidP="008572F9">
      <w:pPr>
        <w:pStyle w:val="phlistitemized1"/>
      </w:pPr>
      <w:r w:rsidRPr="008572F9">
        <w:t xml:space="preserve">в блоке </w:t>
      </w:r>
      <w:r>
        <w:t>«</w:t>
      </w:r>
      <w:r w:rsidRPr="008572F9">
        <w:t>Пользователи системы</w:t>
      </w:r>
      <w:r>
        <w:t>»</w:t>
      </w:r>
      <w:r w:rsidRPr="008572F9">
        <w:t xml:space="preserve"> выберите пункт контекстного меню </w:t>
      </w:r>
      <w:r>
        <w:t>«</w:t>
      </w:r>
      <w:r w:rsidRPr="008572F9">
        <w:t>Добавить</w:t>
      </w:r>
      <w:r>
        <w:t>»</w:t>
      </w:r>
      <w:r w:rsidRPr="008572F9">
        <w:t>. Откроется окно добавления пользователя</w:t>
      </w:r>
      <w:r w:rsidR="00E613D7">
        <w:t xml:space="preserve"> (</w:t>
      </w:r>
      <w:r w:rsidR="00E613D7">
        <w:fldChar w:fldCharType="begin"/>
      </w:r>
      <w:r w:rsidR="00E613D7">
        <w:instrText xml:space="preserve"> REF _Ref202360496 \h </w:instrText>
      </w:r>
      <w:r w:rsidR="00E613D7">
        <w:fldChar w:fldCharType="separate"/>
      </w:r>
      <w:r w:rsidR="00997E3B">
        <w:t>Рисунок </w:t>
      </w:r>
      <w:r w:rsidR="00997E3B">
        <w:rPr>
          <w:noProof/>
        </w:rPr>
        <w:t>50</w:t>
      </w:r>
      <w:r w:rsidR="00E613D7">
        <w:fldChar w:fldCharType="end"/>
      </w:r>
      <w:r w:rsidR="00E613D7">
        <w:t>)</w:t>
      </w:r>
      <w:r w:rsidRPr="008572F9">
        <w:t>;</w:t>
      </w:r>
    </w:p>
    <w:p w14:paraId="75ABBAF3" w14:textId="00C0F649" w:rsidR="002628F1" w:rsidRPr="008572F9" w:rsidRDefault="00911F1C" w:rsidP="008572F9">
      <w:pPr>
        <w:pStyle w:val="phfigure"/>
      </w:pPr>
      <w:r>
        <w:rPr>
          <w:noProof/>
        </w:rPr>
        <w:drawing>
          <wp:inline distT="0" distB="0" distL="0" distR="0" wp14:anchorId="05B4F4D0" wp14:editId="7F09D7ED">
            <wp:extent cx="4542857" cy="2266667"/>
            <wp:effectExtent l="19050" t="19050" r="10160" b="196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542857" cy="226666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2FF7D5" w14:textId="77777777" w:rsidR="002628F1" w:rsidRPr="008572F9" w:rsidRDefault="006F420A" w:rsidP="00E613D7">
      <w:pPr>
        <w:pStyle w:val="phfiguretitle"/>
      </w:pPr>
      <w:bookmarkStart w:id="236" w:name="_Ref202360496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50</w:t>
      </w:r>
      <w:r w:rsidR="008572F9" w:rsidRPr="008572F9">
        <w:fldChar w:fldCharType="end"/>
      </w:r>
      <w:bookmarkEnd w:id="236"/>
      <w:r w:rsidR="008572F9" w:rsidRPr="008572F9">
        <w:t xml:space="preserve"> </w:t>
      </w:r>
      <w:r w:rsidR="00E613D7">
        <w:t xml:space="preserve">– </w:t>
      </w:r>
      <w:r w:rsidR="008572F9" w:rsidRPr="008572F9">
        <w:t>Окно добавления пользователя</w:t>
      </w:r>
    </w:p>
    <w:p w14:paraId="43439473" w14:textId="77777777" w:rsidR="002628F1" w:rsidRPr="008572F9" w:rsidRDefault="008572F9" w:rsidP="008572F9">
      <w:pPr>
        <w:pStyle w:val="phlistitemized1"/>
      </w:pPr>
      <w:r w:rsidRPr="008572F9">
        <w:t>заполните поля согласно таблицей</w:t>
      </w:r>
      <w:r w:rsidR="00E613D7">
        <w:t xml:space="preserve"> (</w:t>
      </w:r>
      <w:r w:rsidR="00E613D7">
        <w:fldChar w:fldCharType="begin"/>
      </w:r>
      <w:r w:rsidR="00E613D7">
        <w:instrText xml:space="preserve"> REF _Ref202360511 \h </w:instrText>
      </w:r>
      <w:r w:rsidR="00E613D7">
        <w:fldChar w:fldCharType="separate"/>
      </w:r>
      <w:r w:rsidR="00997E3B">
        <w:rPr>
          <w:spacing w:val="20"/>
        </w:rPr>
        <w:t>Таблица </w:t>
      </w:r>
      <w:r w:rsidR="00997E3B">
        <w:rPr>
          <w:noProof/>
        </w:rPr>
        <w:t>27</w:t>
      </w:r>
      <w:r w:rsidR="00E613D7">
        <w:fldChar w:fldCharType="end"/>
      </w:r>
      <w:r w:rsidR="00E613D7">
        <w:t>)</w:t>
      </w:r>
      <w:r w:rsidRPr="008572F9">
        <w:t>;</w:t>
      </w:r>
    </w:p>
    <w:p w14:paraId="12A2D31A" w14:textId="77777777" w:rsidR="002628F1" w:rsidRPr="008572F9" w:rsidRDefault="006F420A" w:rsidP="00E613D7">
      <w:pPr>
        <w:pStyle w:val="phtabletitle"/>
      </w:pPr>
      <w:bookmarkStart w:id="237" w:name="_Ref202360511"/>
      <w:r>
        <w:rPr>
          <w:spacing w:val="20"/>
        </w:rPr>
        <w:t>Таблица </w:t>
      </w:r>
      <w:r w:rsidR="008572F9" w:rsidRPr="008572F9">
        <w:fldChar w:fldCharType="begin"/>
      </w:r>
      <w:r w:rsidR="008572F9" w:rsidRPr="008572F9">
        <w:instrText>SEQ Таблица \* ARABIC</w:instrText>
      </w:r>
      <w:r w:rsidR="008572F9" w:rsidRPr="008572F9">
        <w:fldChar w:fldCharType="separate"/>
      </w:r>
      <w:r w:rsidR="00997E3B">
        <w:rPr>
          <w:noProof/>
        </w:rPr>
        <w:t>27</w:t>
      </w:r>
      <w:r w:rsidR="008572F9" w:rsidRPr="008572F9">
        <w:fldChar w:fldCharType="end"/>
      </w:r>
      <w:bookmarkEnd w:id="237"/>
      <w:r w:rsidR="008572F9" w:rsidRPr="008572F9">
        <w:t xml:space="preserve"> </w:t>
      </w:r>
      <w:r w:rsidR="00E613D7">
        <w:t xml:space="preserve">– </w:t>
      </w:r>
      <w:r w:rsidR="008572F9" w:rsidRPr="008572F9">
        <w:t>Описание полей окна добавления пользователя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660"/>
        <w:gridCol w:w="1985"/>
        <w:gridCol w:w="5769"/>
      </w:tblGrid>
      <w:tr w:rsidR="008572F9" w:rsidRPr="008572F9" w14:paraId="6EED5996" w14:textId="77777777" w:rsidTr="00E07809">
        <w:trPr>
          <w:tblHeader/>
        </w:trPr>
        <w:tc>
          <w:tcPr>
            <w:tcW w:w="1277" w:type="pct"/>
          </w:tcPr>
          <w:p w14:paraId="0B893F53" w14:textId="77777777" w:rsidR="002628F1" w:rsidRPr="008572F9" w:rsidRDefault="008572F9" w:rsidP="008572F9">
            <w:pPr>
              <w:pStyle w:val="phtablecolcaption"/>
            </w:pPr>
            <w:bookmarkStart w:id="238" w:name="scroll-bookmark-74"/>
            <w:r w:rsidRPr="008572F9">
              <w:t>Наименование поля</w:t>
            </w:r>
            <w:bookmarkEnd w:id="238"/>
          </w:p>
        </w:tc>
        <w:tc>
          <w:tcPr>
            <w:tcW w:w="953" w:type="pct"/>
          </w:tcPr>
          <w:p w14:paraId="2B4F1371" w14:textId="77777777" w:rsidR="002628F1" w:rsidRPr="008572F9" w:rsidRDefault="008572F9" w:rsidP="008572F9">
            <w:pPr>
              <w:pStyle w:val="phtablecolcaption"/>
            </w:pPr>
            <w:r w:rsidRPr="008572F9">
              <w:t>Обязательность</w:t>
            </w:r>
          </w:p>
        </w:tc>
        <w:tc>
          <w:tcPr>
            <w:tcW w:w="2770" w:type="pct"/>
          </w:tcPr>
          <w:p w14:paraId="13A9AA0C" w14:textId="77777777" w:rsidR="002628F1" w:rsidRPr="008572F9" w:rsidRDefault="008572F9" w:rsidP="008572F9">
            <w:pPr>
              <w:pStyle w:val="phtablecolcaption"/>
            </w:pPr>
            <w:r w:rsidRPr="008572F9">
              <w:t>Пояснение</w:t>
            </w:r>
          </w:p>
        </w:tc>
      </w:tr>
      <w:tr w:rsidR="008572F9" w:rsidRPr="008572F9" w14:paraId="7EB5426B" w14:textId="77777777" w:rsidTr="00E07809">
        <w:tc>
          <w:tcPr>
            <w:tcW w:w="1277" w:type="pct"/>
          </w:tcPr>
          <w:p w14:paraId="2292B76B" w14:textId="77777777" w:rsidR="002628F1" w:rsidRPr="008572F9" w:rsidRDefault="008572F9" w:rsidP="008572F9">
            <w:pPr>
              <w:pStyle w:val="phtablecellleft"/>
            </w:pPr>
            <w:r w:rsidRPr="008572F9">
              <w:t>Имя пользователя</w:t>
            </w:r>
          </w:p>
        </w:tc>
        <w:tc>
          <w:tcPr>
            <w:tcW w:w="953" w:type="pct"/>
          </w:tcPr>
          <w:p w14:paraId="71935B4F" w14:textId="77777777" w:rsidR="002628F1" w:rsidRPr="008572F9" w:rsidRDefault="00E613D7" w:rsidP="00E613D7">
            <w:pPr>
              <w:pStyle w:val="phtablecellcenter"/>
            </w:pPr>
            <w:r>
              <w:t>✅</w:t>
            </w:r>
          </w:p>
        </w:tc>
        <w:tc>
          <w:tcPr>
            <w:tcW w:w="2770" w:type="pct"/>
          </w:tcPr>
          <w:p w14:paraId="3D22E4EE" w14:textId="77777777" w:rsidR="002628F1" w:rsidRPr="008572F9" w:rsidRDefault="008572F9" w:rsidP="008572F9">
            <w:pPr>
              <w:pStyle w:val="phtablecellleft"/>
            </w:pPr>
            <w:r w:rsidRPr="008572F9">
              <w:t>Вводится имя пользователя (логин) для ввода при авторизации пользователя в Системе</w:t>
            </w:r>
          </w:p>
        </w:tc>
      </w:tr>
      <w:tr w:rsidR="008572F9" w:rsidRPr="008572F9" w14:paraId="3E1F8C99" w14:textId="77777777" w:rsidTr="00E07809">
        <w:tc>
          <w:tcPr>
            <w:tcW w:w="1277" w:type="pct"/>
          </w:tcPr>
          <w:p w14:paraId="0AC1F969" w14:textId="77777777" w:rsidR="002628F1" w:rsidRPr="008572F9" w:rsidRDefault="008572F9" w:rsidP="008572F9">
            <w:pPr>
              <w:pStyle w:val="phtablecellleft"/>
            </w:pPr>
            <w:r w:rsidRPr="008572F9">
              <w:t>Полное имя пользователя</w:t>
            </w:r>
          </w:p>
        </w:tc>
        <w:tc>
          <w:tcPr>
            <w:tcW w:w="953" w:type="pct"/>
          </w:tcPr>
          <w:p w14:paraId="4E89F268" w14:textId="77777777" w:rsidR="002628F1" w:rsidRPr="008572F9" w:rsidRDefault="002628F1" w:rsidP="00E613D7">
            <w:pPr>
              <w:pStyle w:val="phtablecellcenter"/>
            </w:pPr>
          </w:p>
        </w:tc>
        <w:tc>
          <w:tcPr>
            <w:tcW w:w="2770" w:type="pct"/>
          </w:tcPr>
          <w:p w14:paraId="1D2561A4" w14:textId="77777777" w:rsidR="002628F1" w:rsidRPr="008572F9" w:rsidRDefault="008572F9" w:rsidP="008572F9">
            <w:pPr>
              <w:pStyle w:val="phtablecellleft"/>
            </w:pPr>
            <w:r w:rsidRPr="008572F9">
              <w:t>Вводится полное имя пользователя (ФИО)</w:t>
            </w:r>
          </w:p>
        </w:tc>
      </w:tr>
      <w:tr w:rsidR="00E613D7" w:rsidRPr="008572F9" w14:paraId="5290A831" w14:textId="77777777" w:rsidTr="00E07809">
        <w:tc>
          <w:tcPr>
            <w:tcW w:w="1277" w:type="pct"/>
          </w:tcPr>
          <w:p w14:paraId="5B619003" w14:textId="77777777" w:rsidR="00E613D7" w:rsidRPr="008572F9" w:rsidRDefault="00E613D7" w:rsidP="008572F9">
            <w:pPr>
              <w:pStyle w:val="phtablecellleft"/>
            </w:pPr>
            <w:r w:rsidRPr="008572F9">
              <w:t>Пароль</w:t>
            </w:r>
          </w:p>
        </w:tc>
        <w:tc>
          <w:tcPr>
            <w:tcW w:w="953" w:type="pct"/>
          </w:tcPr>
          <w:p w14:paraId="48DEB967" w14:textId="77777777" w:rsidR="00E613D7" w:rsidRDefault="00E613D7" w:rsidP="00E613D7">
            <w:pPr>
              <w:pStyle w:val="phtablecellcenter"/>
            </w:pPr>
            <w:r w:rsidRPr="00125450">
              <w:t>✅</w:t>
            </w:r>
          </w:p>
        </w:tc>
        <w:tc>
          <w:tcPr>
            <w:tcW w:w="2770" w:type="pct"/>
          </w:tcPr>
          <w:p w14:paraId="237B76FE" w14:textId="77777777" w:rsidR="00E613D7" w:rsidRPr="008572F9" w:rsidRDefault="00E613D7" w:rsidP="008572F9">
            <w:pPr>
              <w:pStyle w:val="phtablecellleft"/>
            </w:pPr>
            <w:r w:rsidRPr="008572F9">
              <w:t xml:space="preserve">Вводится пароль (при просмотре данных о пользователе </w:t>
            </w:r>
            <w:r w:rsidRPr="008572F9">
              <w:lastRenderedPageBreak/>
              <w:t>пароль не отображается)</w:t>
            </w:r>
          </w:p>
        </w:tc>
      </w:tr>
      <w:tr w:rsidR="00E613D7" w:rsidRPr="008572F9" w14:paraId="0B84F62F" w14:textId="77777777" w:rsidTr="00E07809">
        <w:tc>
          <w:tcPr>
            <w:tcW w:w="1277" w:type="pct"/>
          </w:tcPr>
          <w:p w14:paraId="1291494E" w14:textId="77777777" w:rsidR="00E613D7" w:rsidRPr="008572F9" w:rsidRDefault="00E613D7" w:rsidP="008572F9">
            <w:pPr>
              <w:pStyle w:val="phtablecellleft"/>
            </w:pPr>
            <w:r w:rsidRPr="008572F9">
              <w:lastRenderedPageBreak/>
              <w:t>Максимальное количество одновременных сеансов</w:t>
            </w:r>
          </w:p>
        </w:tc>
        <w:tc>
          <w:tcPr>
            <w:tcW w:w="953" w:type="pct"/>
          </w:tcPr>
          <w:p w14:paraId="6AB5DF38" w14:textId="77777777" w:rsidR="00E613D7" w:rsidRDefault="00E613D7" w:rsidP="00E613D7">
            <w:pPr>
              <w:pStyle w:val="phtablecellcenter"/>
            </w:pPr>
            <w:r w:rsidRPr="00125450">
              <w:t>✅</w:t>
            </w:r>
          </w:p>
        </w:tc>
        <w:tc>
          <w:tcPr>
            <w:tcW w:w="2770" w:type="pct"/>
          </w:tcPr>
          <w:p w14:paraId="5E4155C9" w14:textId="77777777" w:rsidR="00E613D7" w:rsidRPr="008572F9" w:rsidRDefault="00E613D7" w:rsidP="008572F9">
            <w:pPr>
              <w:pStyle w:val="phtablecellleft"/>
            </w:pPr>
            <w:r w:rsidRPr="008572F9">
              <w:t>Выбирается значение «Доступ разрешен» из выпадающего списка</w:t>
            </w:r>
          </w:p>
        </w:tc>
      </w:tr>
      <w:tr w:rsidR="008572F9" w:rsidRPr="008572F9" w14:paraId="0E6FB0CA" w14:textId="77777777" w:rsidTr="00E07809">
        <w:tc>
          <w:tcPr>
            <w:tcW w:w="1277" w:type="pct"/>
          </w:tcPr>
          <w:p w14:paraId="06E52DB6" w14:textId="77777777" w:rsidR="002628F1" w:rsidRPr="008572F9" w:rsidRDefault="008572F9" w:rsidP="008572F9">
            <w:pPr>
              <w:pStyle w:val="phtablecellleft"/>
            </w:pPr>
            <w:r w:rsidRPr="008572F9">
              <w:t>Смена пароля при первом входе в систему</w:t>
            </w:r>
          </w:p>
        </w:tc>
        <w:tc>
          <w:tcPr>
            <w:tcW w:w="953" w:type="pct"/>
          </w:tcPr>
          <w:p w14:paraId="21176148" w14:textId="77777777" w:rsidR="002628F1" w:rsidRPr="008572F9" w:rsidRDefault="002628F1" w:rsidP="00E613D7">
            <w:pPr>
              <w:pStyle w:val="phtablecellcenter"/>
            </w:pPr>
          </w:p>
        </w:tc>
        <w:tc>
          <w:tcPr>
            <w:tcW w:w="2770" w:type="pct"/>
          </w:tcPr>
          <w:p w14:paraId="18FBC98C" w14:textId="77777777" w:rsidR="002628F1" w:rsidRPr="008572F9" w:rsidRDefault="008572F9" w:rsidP="008572F9">
            <w:pPr>
              <w:pStyle w:val="phtablecellleft"/>
            </w:pPr>
            <w:r w:rsidRPr="008572F9">
              <w:t>Устанавливается флажок в случае необходимости смены пароля при первом входе пользователя в Систему</w:t>
            </w:r>
          </w:p>
        </w:tc>
      </w:tr>
      <w:tr w:rsidR="008572F9" w:rsidRPr="008572F9" w14:paraId="1F139750" w14:textId="77777777" w:rsidTr="00E07809">
        <w:tc>
          <w:tcPr>
            <w:tcW w:w="1277" w:type="pct"/>
          </w:tcPr>
          <w:p w14:paraId="6DDE004F" w14:textId="77777777" w:rsidR="002628F1" w:rsidRPr="008572F9" w:rsidRDefault="008572F9" w:rsidP="008572F9">
            <w:pPr>
              <w:pStyle w:val="phtablecellleft"/>
            </w:pPr>
            <w:r w:rsidRPr="008572F9">
              <w:t>Интеграционный пользователь</w:t>
            </w:r>
          </w:p>
        </w:tc>
        <w:tc>
          <w:tcPr>
            <w:tcW w:w="953" w:type="pct"/>
          </w:tcPr>
          <w:p w14:paraId="78BEC91D" w14:textId="77777777" w:rsidR="002628F1" w:rsidRPr="008572F9" w:rsidRDefault="002628F1" w:rsidP="00E613D7">
            <w:pPr>
              <w:pStyle w:val="phtablecellcenter"/>
            </w:pPr>
          </w:p>
        </w:tc>
        <w:tc>
          <w:tcPr>
            <w:tcW w:w="2770" w:type="pct"/>
          </w:tcPr>
          <w:p w14:paraId="4A364576" w14:textId="77777777" w:rsidR="002628F1" w:rsidRPr="008572F9" w:rsidRDefault="008572F9" w:rsidP="008572F9">
            <w:pPr>
              <w:pStyle w:val="phtablecellleft"/>
            </w:pPr>
            <w:r w:rsidRPr="008572F9">
              <w:t>Не устанавливается флажок</w:t>
            </w:r>
          </w:p>
        </w:tc>
      </w:tr>
    </w:tbl>
    <w:p w14:paraId="4DA08A90" w14:textId="77777777" w:rsidR="00E613D7" w:rsidRDefault="00E613D7" w:rsidP="00E613D7">
      <w:pPr>
        <w:pStyle w:val="phnormal"/>
      </w:pPr>
    </w:p>
    <w:p w14:paraId="22F0A07D" w14:textId="77777777" w:rsidR="002628F1" w:rsidRPr="008572F9" w:rsidRDefault="008572F9" w:rsidP="008572F9">
      <w:pPr>
        <w:pStyle w:val="phlistitemized1"/>
      </w:pPr>
      <w:r w:rsidRPr="008572F9">
        <w:t xml:space="preserve">нажмите на кнопку </w:t>
      </w:r>
      <w:r>
        <w:t>«</w:t>
      </w:r>
      <w:r w:rsidRPr="008572F9">
        <w:t>ОК</w:t>
      </w:r>
      <w:r>
        <w:t>»</w:t>
      </w:r>
      <w:r w:rsidRPr="008572F9">
        <w:t xml:space="preserve"> для сохранения введенных данных.</w:t>
      </w:r>
      <w:r>
        <w:t xml:space="preserve"> </w:t>
      </w:r>
      <w:r w:rsidRPr="008572F9">
        <w:t>Добавленный пользователь отобразится в списке.</w:t>
      </w:r>
    </w:p>
    <w:p w14:paraId="04499DA7" w14:textId="77777777" w:rsidR="002628F1" w:rsidRPr="008572F9" w:rsidRDefault="008572F9">
      <w:pPr>
        <w:pStyle w:val="3"/>
      </w:pPr>
      <w:bookmarkStart w:id="239" w:name="_Toc256000045"/>
      <w:bookmarkStart w:id="240" w:name="scroll-bookmark-75"/>
      <w:bookmarkStart w:id="241" w:name="_Toc204948286"/>
      <w:r w:rsidRPr="008572F9">
        <w:t>Добавление сотрудника оператора</w:t>
      </w:r>
      <w:bookmarkEnd w:id="239"/>
      <w:bookmarkEnd w:id="240"/>
      <w:bookmarkEnd w:id="241"/>
    </w:p>
    <w:p w14:paraId="1731B2AA" w14:textId="77777777" w:rsidR="002628F1" w:rsidRPr="008572F9" w:rsidRDefault="008572F9" w:rsidP="008572F9">
      <w:pPr>
        <w:pStyle w:val="phnormal"/>
      </w:pPr>
      <w:r w:rsidRPr="008572F9">
        <w:t>Для добавления сотрудника выполните следующие действия:</w:t>
      </w:r>
    </w:p>
    <w:p w14:paraId="689FD090" w14:textId="77777777" w:rsidR="002628F1" w:rsidRPr="008572F9" w:rsidRDefault="008572F9" w:rsidP="008572F9">
      <w:pPr>
        <w:pStyle w:val="phlistitemized1"/>
      </w:pPr>
      <w:r w:rsidRPr="008572F9">
        <w:t xml:space="preserve">выберите пункт главного меню </w:t>
      </w:r>
      <w:r>
        <w:t>«</w:t>
      </w:r>
      <w:r w:rsidRPr="008572F9">
        <w:t>Настройки</w:t>
      </w:r>
      <w:r>
        <w:t xml:space="preserve">/ </w:t>
      </w:r>
      <w:r w:rsidRPr="008572F9">
        <w:t>Настройка персонала</w:t>
      </w:r>
      <w:r>
        <w:t>»</w:t>
      </w:r>
      <w:r w:rsidRPr="008572F9">
        <w:t>. Открое</w:t>
      </w:r>
      <w:r w:rsidR="00CA7596">
        <w:t>т</w:t>
      </w:r>
      <w:r w:rsidRPr="008572F9">
        <w:t>ся форма настройки персонала</w:t>
      </w:r>
      <w:r w:rsidR="00CA7596">
        <w:t xml:space="preserve"> (</w:t>
      </w:r>
      <w:r w:rsidR="00CA7596">
        <w:fldChar w:fldCharType="begin"/>
      </w:r>
      <w:r w:rsidR="00CA7596">
        <w:instrText xml:space="preserve"> REF _Ref202360653 \h </w:instrText>
      </w:r>
      <w:r w:rsidR="00CA7596">
        <w:fldChar w:fldCharType="separate"/>
      </w:r>
      <w:r w:rsidR="00997E3B">
        <w:t>Рисунок </w:t>
      </w:r>
      <w:r w:rsidR="00997E3B">
        <w:rPr>
          <w:noProof/>
        </w:rPr>
        <w:t>51</w:t>
      </w:r>
      <w:r w:rsidR="00CA7596">
        <w:fldChar w:fldCharType="end"/>
      </w:r>
      <w:r w:rsidR="00CA7596">
        <w:t>)</w:t>
      </w:r>
      <w:r w:rsidRPr="008572F9">
        <w:t>. В форме отображаются все сотрудники МО, оказываемые ими услуги и кабинеты, в которых они могут работать и просматривать записи пациентов;</w:t>
      </w:r>
    </w:p>
    <w:p w14:paraId="561115FA" w14:textId="5C57090F" w:rsidR="002628F1" w:rsidRPr="008572F9" w:rsidRDefault="00FA01D7" w:rsidP="008572F9">
      <w:pPr>
        <w:pStyle w:val="phfigure"/>
      </w:pPr>
      <w:r>
        <w:rPr>
          <w:noProof/>
        </w:rPr>
        <w:drawing>
          <wp:inline distT="0" distB="0" distL="0" distR="0" wp14:anchorId="1203761E" wp14:editId="14971C6F">
            <wp:extent cx="6475730" cy="3493135"/>
            <wp:effectExtent l="19050" t="19050" r="20320" b="120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4931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8506B6" w14:textId="77777777" w:rsidR="002628F1" w:rsidRPr="008572F9" w:rsidRDefault="006F420A" w:rsidP="00CA7596">
      <w:pPr>
        <w:pStyle w:val="phfiguretitle"/>
      </w:pPr>
      <w:bookmarkStart w:id="242" w:name="_Ref202360653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51</w:t>
      </w:r>
      <w:r w:rsidR="008572F9" w:rsidRPr="008572F9">
        <w:fldChar w:fldCharType="end"/>
      </w:r>
      <w:bookmarkEnd w:id="242"/>
      <w:r w:rsidR="008572F9" w:rsidRPr="008572F9">
        <w:t xml:space="preserve"> </w:t>
      </w:r>
      <w:r w:rsidR="00CA7596">
        <w:t xml:space="preserve">– </w:t>
      </w:r>
      <w:r w:rsidR="008572F9" w:rsidRPr="008572F9">
        <w:t>Форма настройки п</w:t>
      </w:r>
      <w:r w:rsidR="00E07809">
        <w:t>ерсонала (добавление персонала)</w:t>
      </w:r>
    </w:p>
    <w:p w14:paraId="525F6DBA" w14:textId="77777777" w:rsidR="002628F1" w:rsidRPr="008572F9" w:rsidRDefault="008572F9" w:rsidP="008572F9">
      <w:pPr>
        <w:pStyle w:val="phlistitemized1"/>
      </w:pPr>
      <w:r w:rsidRPr="008572F9">
        <w:t xml:space="preserve">в блоке </w:t>
      </w:r>
      <w:r>
        <w:t>«</w:t>
      </w:r>
      <w:r w:rsidRPr="008572F9">
        <w:t>Каталоги</w:t>
      </w:r>
      <w:r>
        <w:t>»</w:t>
      </w:r>
      <w:r w:rsidRPr="008572F9">
        <w:t xml:space="preserve"> выберите каталог</w:t>
      </w:r>
      <w:r>
        <w:t xml:space="preserve"> «</w:t>
      </w:r>
      <w:r w:rsidRPr="008572F9">
        <w:t>Контакт-центр</w:t>
      </w:r>
      <w:r>
        <w:t>»</w:t>
      </w:r>
      <w:r w:rsidRPr="008572F9">
        <w:t xml:space="preserve"> для размещения сотрудников. Если каталог отсутствует, то можно создать его самостоятельно;</w:t>
      </w:r>
    </w:p>
    <w:p w14:paraId="32014AD8" w14:textId="77777777" w:rsidR="002628F1" w:rsidRPr="008572F9" w:rsidRDefault="008572F9" w:rsidP="008572F9">
      <w:pPr>
        <w:pStyle w:val="phlistitemized1"/>
      </w:pPr>
      <w:r w:rsidRPr="008572F9">
        <w:lastRenderedPageBreak/>
        <w:t xml:space="preserve">в блоке </w:t>
      </w:r>
      <w:r>
        <w:t>«</w:t>
      </w:r>
      <w:r w:rsidRPr="008572F9">
        <w:t>Персонал</w:t>
      </w:r>
      <w:r>
        <w:t>»</w:t>
      </w:r>
      <w:r w:rsidRPr="008572F9">
        <w:t xml:space="preserve"> выберите пункт контекстного меню </w:t>
      </w:r>
      <w:r>
        <w:t>«</w:t>
      </w:r>
      <w:r w:rsidRPr="008572F9">
        <w:t>Добавить</w:t>
      </w:r>
      <w:r>
        <w:t>»</w:t>
      </w:r>
      <w:r w:rsidRPr="008572F9">
        <w:t>. Откроется окно добавления персонала</w:t>
      </w:r>
      <w:r w:rsidR="00CA7596">
        <w:t xml:space="preserve"> (</w:t>
      </w:r>
      <w:r w:rsidR="00CA7596">
        <w:fldChar w:fldCharType="begin"/>
      </w:r>
      <w:r w:rsidR="00CA7596">
        <w:instrText xml:space="preserve"> REF _Ref202360699 \h </w:instrText>
      </w:r>
      <w:r w:rsidR="00CA7596">
        <w:fldChar w:fldCharType="separate"/>
      </w:r>
      <w:r w:rsidR="00997E3B">
        <w:t>Рисунок </w:t>
      </w:r>
      <w:r w:rsidR="00997E3B">
        <w:rPr>
          <w:noProof/>
        </w:rPr>
        <w:t>52</w:t>
      </w:r>
      <w:r w:rsidR="00CA7596">
        <w:fldChar w:fldCharType="end"/>
      </w:r>
      <w:r w:rsidR="00CA7596">
        <w:t>)</w:t>
      </w:r>
      <w:r w:rsidRPr="008572F9">
        <w:t>;</w:t>
      </w:r>
    </w:p>
    <w:p w14:paraId="76A104E0" w14:textId="160A0322" w:rsidR="002628F1" w:rsidRPr="008572F9" w:rsidRDefault="00FB3FF2" w:rsidP="008572F9">
      <w:pPr>
        <w:pStyle w:val="phfigure"/>
      </w:pPr>
      <w:r>
        <w:rPr>
          <w:noProof/>
        </w:rPr>
        <w:drawing>
          <wp:inline distT="0" distB="0" distL="0" distR="0" wp14:anchorId="1926DFD6" wp14:editId="3ED2164E">
            <wp:extent cx="6475730" cy="4358640"/>
            <wp:effectExtent l="19050" t="19050" r="20320" b="228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43586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44FF5C" w14:textId="77777777" w:rsidR="002628F1" w:rsidRPr="008572F9" w:rsidRDefault="006F420A" w:rsidP="00CA7596">
      <w:pPr>
        <w:pStyle w:val="phfiguretitle"/>
      </w:pPr>
      <w:bookmarkStart w:id="243" w:name="_Ref202360699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52</w:t>
      </w:r>
      <w:r w:rsidR="008572F9" w:rsidRPr="008572F9">
        <w:fldChar w:fldCharType="end"/>
      </w:r>
      <w:bookmarkEnd w:id="243"/>
      <w:r w:rsidR="008572F9" w:rsidRPr="008572F9">
        <w:t xml:space="preserve"> </w:t>
      </w:r>
      <w:r w:rsidR="00CA7596">
        <w:t xml:space="preserve">– </w:t>
      </w:r>
      <w:r w:rsidR="008572F9" w:rsidRPr="008572F9">
        <w:t>Окно добавления персонала</w:t>
      </w:r>
    </w:p>
    <w:p w14:paraId="64053B2B" w14:textId="77777777" w:rsidR="002628F1" w:rsidRPr="008572F9" w:rsidRDefault="008572F9" w:rsidP="008572F9">
      <w:pPr>
        <w:pStyle w:val="phlistitemized1"/>
      </w:pPr>
      <w:r w:rsidRPr="008572F9">
        <w:t xml:space="preserve">заполните поле </w:t>
      </w:r>
      <w:r>
        <w:t>«</w:t>
      </w:r>
      <w:r w:rsidRPr="008572F9">
        <w:t>Контрагент</w:t>
      </w:r>
      <w:r>
        <w:t>»</w:t>
      </w:r>
      <w:r w:rsidRPr="008572F9">
        <w:t xml:space="preserve"> – нажмите на кнопку</w:t>
      </w:r>
      <w:r>
        <w:t xml:space="preserve"> </w:t>
      </w:r>
      <w:r w:rsidRPr="008572F9">
        <w:rPr>
          <w:noProof/>
          <w:lang w:eastAsia="ru-RU"/>
        </w:rPr>
        <w:drawing>
          <wp:inline distT="0" distB="0" distL="0" distR="0" wp14:anchorId="2200CCE8" wp14:editId="13C1A837">
            <wp:extent cx="190500" cy="190500"/>
            <wp:effectExtent l="19050" t="19050" r="19050" b="19050"/>
            <wp:docPr id="100073" name="Рисунок 100073" descr="_scroll_external/attachments/button-edit-4400f2598d043b941c12bd3b6e66c5c05448629d6e5ac469b27edf60536628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291388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8572F9">
        <w:t xml:space="preserve">. Откроется окно </w:t>
      </w:r>
      <w:r>
        <w:t>«</w:t>
      </w:r>
      <w:r w:rsidRPr="008572F9">
        <w:t>Контрагенты: Персонал</w:t>
      </w:r>
      <w:r>
        <w:t>»</w:t>
      </w:r>
      <w:r w:rsidRPr="008572F9">
        <w:t xml:space="preserve">. Выберите добавленного ранее контрагента и нажмите на кнопку </w:t>
      </w:r>
      <w:r>
        <w:t>«</w:t>
      </w:r>
      <w:r w:rsidRPr="008572F9">
        <w:t>ОК</w:t>
      </w:r>
      <w:r>
        <w:t>»</w:t>
      </w:r>
      <w:r w:rsidRPr="008572F9">
        <w:t>. Автоматически заполнятся поля с основной информацией о сотруднике (ФИО, дата рождения, пол, СНИЛС). Если данных о сотруднике нет в Системе, то заполните основную информацию самостоятельно</w:t>
      </w:r>
      <w:r w:rsidR="00CA7596">
        <w:t xml:space="preserve"> согласно таблице (</w:t>
      </w:r>
      <w:r w:rsidR="00CA7596">
        <w:fldChar w:fldCharType="begin"/>
      </w:r>
      <w:r w:rsidR="00CA7596">
        <w:instrText xml:space="preserve"> REF _Ref202360774 \h </w:instrText>
      </w:r>
      <w:r w:rsidR="00CA7596">
        <w:fldChar w:fldCharType="separate"/>
      </w:r>
      <w:r w:rsidR="00997E3B">
        <w:rPr>
          <w:spacing w:val="20"/>
        </w:rPr>
        <w:t>Таблица </w:t>
      </w:r>
      <w:r w:rsidR="00997E3B">
        <w:rPr>
          <w:noProof/>
        </w:rPr>
        <w:t>28</w:t>
      </w:r>
      <w:r w:rsidR="00CA7596">
        <w:fldChar w:fldCharType="end"/>
      </w:r>
      <w:r w:rsidR="00CA7596">
        <w:t>)</w:t>
      </w:r>
      <w:r w:rsidRPr="008572F9">
        <w:t xml:space="preserve"> (обязательные для заполнения поля: </w:t>
      </w:r>
      <w:r>
        <w:t>«</w:t>
      </w:r>
      <w:r w:rsidRPr="008572F9">
        <w:t>Вступил в должность</w:t>
      </w:r>
      <w:r>
        <w:t>»</w:t>
      </w:r>
      <w:r w:rsidRPr="008572F9">
        <w:t xml:space="preserve">, </w:t>
      </w:r>
      <w:r>
        <w:t>«</w:t>
      </w:r>
      <w:r w:rsidRPr="008572F9">
        <w:t>Фамилия</w:t>
      </w:r>
      <w:r>
        <w:t>»</w:t>
      </w:r>
      <w:r w:rsidRPr="008572F9">
        <w:t xml:space="preserve">, </w:t>
      </w:r>
      <w:r>
        <w:t>«</w:t>
      </w:r>
      <w:r w:rsidRPr="008572F9">
        <w:t>Имя</w:t>
      </w:r>
      <w:r>
        <w:t>»</w:t>
      </w:r>
      <w:r w:rsidRPr="008572F9">
        <w:t xml:space="preserve">, </w:t>
      </w:r>
      <w:r>
        <w:t>«</w:t>
      </w:r>
      <w:r w:rsidRPr="008572F9">
        <w:t>Дата рождения</w:t>
      </w:r>
      <w:r>
        <w:t>»</w:t>
      </w:r>
      <w:r w:rsidRPr="008572F9">
        <w:t xml:space="preserve">, </w:t>
      </w:r>
      <w:r>
        <w:t>«</w:t>
      </w:r>
      <w:r w:rsidRPr="008572F9">
        <w:t>Пол</w:t>
      </w:r>
      <w:r>
        <w:t>»</w:t>
      </w:r>
      <w:r w:rsidRPr="008572F9">
        <w:t xml:space="preserve">, </w:t>
      </w:r>
      <w:r>
        <w:t>«</w:t>
      </w:r>
      <w:r w:rsidRPr="008572F9">
        <w:t>Отделение</w:t>
      </w:r>
      <w:r>
        <w:t>»</w:t>
      </w:r>
      <w:r w:rsidRPr="008572F9">
        <w:t>);</w:t>
      </w:r>
    </w:p>
    <w:p w14:paraId="37BBDD27" w14:textId="77777777" w:rsidR="002628F1" w:rsidRPr="008572F9" w:rsidRDefault="006F420A" w:rsidP="00CA7596">
      <w:pPr>
        <w:pStyle w:val="phtabletitle"/>
      </w:pPr>
      <w:bookmarkStart w:id="244" w:name="_Ref202360774"/>
      <w:r>
        <w:rPr>
          <w:spacing w:val="20"/>
        </w:rPr>
        <w:t>Таблица </w:t>
      </w:r>
      <w:r w:rsidR="008572F9" w:rsidRPr="008572F9">
        <w:fldChar w:fldCharType="begin"/>
      </w:r>
      <w:r w:rsidR="008572F9" w:rsidRPr="008572F9">
        <w:instrText>SEQ Таблица \* ARABIC</w:instrText>
      </w:r>
      <w:r w:rsidR="008572F9" w:rsidRPr="008572F9">
        <w:fldChar w:fldCharType="separate"/>
      </w:r>
      <w:r w:rsidR="00997E3B">
        <w:rPr>
          <w:noProof/>
        </w:rPr>
        <w:t>28</w:t>
      </w:r>
      <w:r w:rsidR="008572F9" w:rsidRPr="008572F9">
        <w:fldChar w:fldCharType="end"/>
      </w:r>
      <w:bookmarkEnd w:id="244"/>
      <w:r w:rsidR="008572F9" w:rsidRPr="008572F9">
        <w:t xml:space="preserve"> </w:t>
      </w:r>
      <w:r w:rsidR="00CA7596">
        <w:t xml:space="preserve">– </w:t>
      </w:r>
      <w:r w:rsidR="008572F9" w:rsidRPr="008572F9">
        <w:t>Описание полей окна добавления персонала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518"/>
        <w:gridCol w:w="1985"/>
        <w:gridCol w:w="5911"/>
      </w:tblGrid>
      <w:tr w:rsidR="008572F9" w:rsidRPr="008572F9" w14:paraId="3F4286E1" w14:textId="77777777" w:rsidTr="00E07809">
        <w:trPr>
          <w:tblHeader/>
        </w:trPr>
        <w:tc>
          <w:tcPr>
            <w:tcW w:w="1209" w:type="pct"/>
          </w:tcPr>
          <w:p w14:paraId="3D1FF6A9" w14:textId="77777777" w:rsidR="002628F1" w:rsidRPr="008572F9" w:rsidRDefault="008572F9" w:rsidP="008572F9">
            <w:pPr>
              <w:pStyle w:val="phtablecolcaption"/>
            </w:pPr>
            <w:bookmarkStart w:id="245" w:name="scroll-bookmark-76"/>
            <w:r w:rsidRPr="008572F9">
              <w:t>Наименование поля</w:t>
            </w:r>
            <w:bookmarkEnd w:id="245"/>
          </w:p>
        </w:tc>
        <w:tc>
          <w:tcPr>
            <w:tcW w:w="953" w:type="pct"/>
          </w:tcPr>
          <w:p w14:paraId="0E4694E7" w14:textId="77777777" w:rsidR="002628F1" w:rsidRPr="008572F9" w:rsidRDefault="008572F9" w:rsidP="008572F9">
            <w:pPr>
              <w:pStyle w:val="phtablecolcaption"/>
            </w:pPr>
            <w:r w:rsidRPr="008572F9">
              <w:t>Обязательность</w:t>
            </w:r>
          </w:p>
        </w:tc>
        <w:tc>
          <w:tcPr>
            <w:tcW w:w="2838" w:type="pct"/>
          </w:tcPr>
          <w:p w14:paraId="44CB1DC9" w14:textId="77777777" w:rsidR="002628F1" w:rsidRPr="008572F9" w:rsidRDefault="008572F9" w:rsidP="008572F9">
            <w:pPr>
              <w:pStyle w:val="phtablecolcaption"/>
            </w:pPr>
            <w:r w:rsidRPr="008572F9">
              <w:t>Пояснение</w:t>
            </w:r>
          </w:p>
        </w:tc>
      </w:tr>
      <w:tr w:rsidR="00CA7596" w:rsidRPr="008572F9" w14:paraId="0D783509" w14:textId="77777777" w:rsidTr="00E07809">
        <w:tc>
          <w:tcPr>
            <w:tcW w:w="1209" w:type="pct"/>
          </w:tcPr>
          <w:p w14:paraId="763D3DED" w14:textId="77777777" w:rsidR="00CA7596" w:rsidRPr="008572F9" w:rsidRDefault="00CA7596" w:rsidP="008572F9">
            <w:pPr>
              <w:pStyle w:val="phtablecellleft"/>
            </w:pPr>
            <w:r w:rsidRPr="008572F9">
              <w:t>Вступил в должность</w:t>
            </w:r>
          </w:p>
        </w:tc>
        <w:tc>
          <w:tcPr>
            <w:tcW w:w="953" w:type="pct"/>
          </w:tcPr>
          <w:p w14:paraId="267DA549" w14:textId="77777777" w:rsidR="00CA7596" w:rsidRDefault="00CA7596" w:rsidP="00887394">
            <w:pPr>
              <w:pStyle w:val="phtablecellcenter"/>
            </w:pPr>
            <w:r w:rsidRPr="00574D2B">
              <w:t>✅</w:t>
            </w:r>
          </w:p>
        </w:tc>
        <w:tc>
          <w:tcPr>
            <w:tcW w:w="2838" w:type="pct"/>
          </w:tcPr>
          <w:p w14:paraId="3D3AA27C" w14:textId="77777777" w:rsidR="00CA7596" w:rsidRPr="008572F9" w:rsidRDefault="00CA7596" w:rsidP="008572F9">
            <w:pPr>
              <w:pStyle w:val="phtablecellleft"/>
            </w:pPr>
            <w:r w:rsidRPr="008572F9">
              <w:t>Вводится или выбирается из календаря дата приказа о вступлении в должность. По умолчанию заполняется текущей датой</w:t>
            </w:r>
          </w:p>
        </w:tc>
      </w:tr>
      <w:tr w:rsidR="00CA7596" w:rsidRPr="008572F9" w14:paraId="7E3C343C" w14:textId="77777777" w:rsidTr="00E07809">
        <w:tc>
          <w:tcPr>
            <w:tcW w:w="1209" w:type="pct"/>
          </w:tcPr>
          <w:p w14:paraId="57974068" w14:textId="77777777" w:rsidR="00CA7596" w:rsidRPr="008572F9" w:rsidRDefault="00CA7596" w:rsidP="008572F9">
            <w:pPr>
              <w:pStyle w:val="phtablecellleft"/>
            </w:pPr>
            <w:r w:rsidRPr="008572F9">
              <w:t>Фамилия</w:t>
            </w:r>
          </w:p>
        </w:tc>
        <w:tc>
          <w:tcPr>
            <w:tcW w:w="953" w:type="pct"/>
          </w:tcPr>
          <w:p w14:paraId="608EC114" w14:textId="77777777" w:rsidR="00CA7596" w:rsidRDefault="00CA7596" w:rsidP="00887394">
            <w:pPr>
              <w:pStyle w:val="phtablecellcenter"/>
            </w:pPr>
            <w:r w:rsidRPr="00574D2B">
              <w:t>✅</w:t>
            </w:r>
          </w:p>
        </w:tc>
        <w:tc>
          <w:tcPr>
            <w:tcW w:w="2838" w:type="pct"/>
          </w:tcPr>
          <w:p w14:paraId="5F91FA4D" w14:textId="77777777" w:rsidR="00CA7596" w:rsidRPr="008572F9" w:rsidRDefault="00CA7596" w:rsidP="008572F9">
            <w:pPr>
              <w:pStyle w:val="phtablecellleft"/>
            </w:pPr>
            <w:r w:rsidRPr="008572F9">
              <w:t>Вводится фамилия сотрудника</w:t>
            </w:r>
          </w:p>
        </w:tc>
      </w:tr>
      <w:tr w:rsidR="00CA7596" w:rsidRPr="008572F9" w14:paraId="6E37ACA6" w14:textId="77777777" w:rsidTr="00E07809">
        <w:tc>
          <w:tcPr>
            <w:tcW w:w="1209" w:type="pct"/>
          </w:tcPr>
          <w:p w14:paraId="66ACE0F3" w14:textId="77777777" w:rsidR="00CA7596" w:rsidRPr="008572F9" w:rsidRDefault="00CA7596" w:rsidP="008572F9">
            <w:pPr>
              <w:pStyle w:val="phtablecellleft"/>
            </w:pPr>
            <w:r w:rsidRPr="008572F9">
              <w:lastRenderedPageBreak/>
              <w:t>Имя</w:t>
            </w:r>
          </w:p>
        </w:tc>
        <w:tc>
          <w:tcPr>
            <w:tcW w:w="953" w:type="pct"/>
          </w:tcPr>
          <w:p w14:paraId="113EAD8F" w14:textId="77777777" w:rsidR="00CA7596" w:rsidRDefault="00CA7596" w:rsidP="00887394">
            <w:pPr>
              <w:pStyle w:val="phtablecellcenter"/>
            </w:pPr>
            <w:r w:rsidRPr="00574D2B">
              <w:t>✅</w:t>
            </w:r>
          </w:p>
        </w:tc>
        <w:tc>
          <w:tcPr>
            <w:tcW w:w="2838" w:type="pct"/>
          </w:tcPr>
          <w:p w14:paraId="2C951447" w14:textId="77777777" w:rsidR="00CA7596" w:rsidRPr="008572F9" w:rsidRDefault="00CA7596" w:rsidP="008572F9">
            <w:pPr>
              <w:pStyle w:val="phtablecellleft"/>
            </w:pPr>
            <w:r w:rsidRPr="008572F9">
              <w:t>Вводится имя сотрудника</w:t>
            </w:r>
          </w:p>
        </w:tc>
      </w:tr>
      <w:tr w:rsidR="008572F9" w:rsidRPr="008572F9" w14:paraId="5CA2D66B" w14:textId="77777777" w:rsidTr="00E07809">
        <w:tc>
          <w:tcPr>
            <w:tcW w:w="1209" w:type="pct"/>
          </w:tcPr>
          <w:p w14:paraId="68E759BC" w14:textId="77777777" w:rsidR="002628F1" w:rsidRPr="008572F9" w:rsidRDefault="008572F9" w:rsidP="008572F9">
            <w:pPr>
              <w:pStyle w:val="phtablecellleft"/>
            </w:pPr>
            <w:r w:rsidRPr="008572F9">
              <w:t>Отчество</w:t>
            </w:r>
          </w:p>
        </w:tc>
        <w:tc>
          <w:tcPr>
            <w:tcW w:w="953" w:type="pct"/>
          </w:tcPr>
          <w:p w14:paraId="0E6A5DD6" w14:textId="77777777" w:rsidR="002628F1" w:rsidRPr="008572F9" w:rsidRDefault="002628F1" w:rsidP="00887394">
            <w:pPr>
              <w:pStyle w:val="phtablecellcenter"/>
            </w:pPr>
          </w:p>
        </w:tc>
        <w:tc>
          <w:tcPr>
            <w:tcW w:w="2838" w:type="pct"/>
          </w:tcPr>
          <w:p w14:paraId="219E9ABC" w14:textId="77777777" w:rsidR="002628F1" w:rsidRPr="008572F9" w:rsidRDefault="008572F9" w:rsidP="008572F9">
            <w:pPr>
              <w:pStyle w:val="phtablecellleft"/>
            </w:pPr>
            <w:r w:rsidRPr="008572F9">
              <w:t>Вводится отчество сотрудника</w:t>
            </w:r>
          </w:p>
        </w:tc>
      </w:tr>
      <w:tr w:rsidR="00CA7596" w:rsidRPr="008572F9" w14:paraId="0A5F4419" w14:textId="77777777" w:rsidTr="00E07809">
        <w:tc>
          <w:tcPr>
            <w:tcW w:w="1209" w:type="pct"/>
          </w:tcPr>
          <w:p w14:paraId="6E08A295" w14:textId="77777777" w:rsidR="00CA7596" w:rsidRPr="008572F9" w:rsidRDefault="00CA7596" w:rsidP="008572F9">
            <w:pPr>
              <w:pStyle w:val="phtablecellleft"/>
            </w:pPr>
            <w:r w:rsidRPr="008572F9">
              <w:t>Дата рождения</w:t>
            </w:r>
          </w:p>
        </w:tc>
        <w:tc>
          <w:tcPr>
            <w:tcW w:w="953" w:type="pct"/>
          </w:tcPr>
          <w:p w14:paraId="5C52148E" w14:textId="77777777" w:rsidR="00CA7596" w:rsidRDefault="00CA7596" w:rsidP="00887394">
            <w:pPr>
              <w:pStyle w:val="phtablecellcenter"/>
            </w:pPr>
            <w:r w:rsidRPr="009918C5">
              <w:t>✅</w:t>
            </w:r>
          </w:p>
        </w:tc>
        <w:tc>
          <w:tcPr>
            <w:tcW w:w="2838" w:type="pct"/>
          </w:tcPr>
          <w:p w14:paraId="53EB711D" w14:textId="77777777" w:rsidR="00CA7596" w:rsidRPr="008572F9" w:rsidRDefault="00CA7596" w:rsidP="008572F9">
            <w:pPr>
              <w:pStyle w:val="phtablecellleft"/>
            </w:pPr>
            <w:r w:rsidRPr="008572F9">
              <w:t>Вводится или выбирается из календаря дата рождения сотрудника</w:t>
            </w:r>
          </w:p>
        </w:tc>
      </w:tr>
      <w:tr w:rsidR="00CA7596" w:rsidRPr="008572F9" w14:paraId="282BAC52" w14:textId="77777777" w:rsidTr="00E07809">
        <w:tc>
          <w:tcPr>
            <w:tcW w:w="1209" w:type="pct"/>
          </w:tcPr>
          <w:p w14:paraId="03C42F67" w14:textId="77777777" w:rsidR="00CA7596" w:rsidRPr="008572F9" w:rsidRDefault="00CA7596" w:rsidP="008572F9">
            <w:pPr>
              <w:pStyle w:val="phtablecellleft"/>
            </w:pPr>
            <w:r w:rsidRPr="008572F9">
              <w:t>Пол</w:t>
            </w:r>
          </w:p>
        </w:tc>
        <w:tc>
          <w:tcPr>
            <w:tcW w:w="953" w:type="pct"/>
          </w:tcPr>
          <w:p w14:paraId="185B3E5D" w14:textId="77777777" w:rsidR="00CA7596" w:rsidRDefault="00CA7596" w:rsidP="00887394">
            <w:pPr>
              <w:pStyle w:val="phtablecellcenter"/>
            </w:pPr>
            <w:r w:rsidRPr="009918C5">
              <w:t>✅</w:t>
            </w:r>
          </w:p>
        </w:tc>
        <w:tc>
          <w:tcPr>
            <w:tcW w:w="2838" w:type="pct"/>
          </w:tcPr>
          <w:p w14:paraId="7F74353F" w14:textId="77777777" w:rsidR="00CA7596" w:rsidRPr="008572F9" w:rsidRDefault="00CA7596" w:rsidP="008572F9">
            <w:pPr>
              <w:pStyle w:val="phtablecellleft"/>
            </w:pPr>
            <w:r w:rsidRPr="008572F9">
              <w:t>Выбирается значение из выпадающего списка</w:t>
            </w:r>
          </w:p>
        </w:tc>
      </w:tr>
      <w:tr w:rsidR="00CA7596" w:rsidRPr="008572F9" w14:paraId="7F3FCD77" w14:textId="77777777" w:rsidTr="00E07809">
        <w:tc>
          <w:tcPr>
            <w:tcW w:w="1209" w:type="pct"/>
          </w:tcPr>
          <w:p w14:paraId="2E7E9823" w14:textId="77777777" w:rsidR="00CA7596" w:rsidRPr="008572F9" w:rsidRDefault="00CA7596" w:rsidP="008572F9">
            <w:pPr>
              <w:pStyle w:val="phtablecellleft"/>
            </w:pPr>
            <w:r w:rsidRPr="008572F9">
              <w:t>Отделение</w:t>
            </w:r>
          </w:p>
        </w:tc>
        <w:tc>
          <w:tcPr>
            <w:tcW w:w="953" w:type="pct"/>
          </w:tcPr>
          <w:p w14:paraId="499F4218" w14:textId="77777777" w:rsidR="00CA7596" w:rsidRDefault="00CA7596" w:rsidP="00887394">
            <w:pPr>
              <w:pStyle w:val="phtablecellcenter"/>
            </w:pPr>
            <w:r w:rsidRPr="009918C5">
              <w:t>✅</w:t>
            </w:r>
          </w:p>
        </w:tc>
        <w:tc>
          <w:tcPr>
            <w:tcW w:w="2838" w:type="pct"/>
          </w:tcPr>
          <w:p w14:paraId="7DB76237" w14:textId="77777777" w:rsidR="00CA7596" w:rsidRPr="008572F9" w:rsidRDefault="00CA7596" w:rsidP="008572F9">
            <w:pPr>
              <w:pStyle w:val="phtablecellleft"/>
            </w:pPr>
            <w:r w:rsidRPr="008572F9">
              <w:t>Выбирается значение из выпадающего списка</w:t>
            </w:r>
          </w:p>
        </w:tc>
      </w:tr>
      <w:tr w:rsidR="008572F9" w:rsidRPr="008572F9" w14:paraId="733CD257" w14:textId="77777777" w:rsidTr="00E07809">
        <w:tc>
          <w:tcPr>
            <w:tcW w:w="1209" w:type="pct"/>
          </w:tcPr>
          <w:p w14:paraId="4DBA473D" w14:textId="77777777" w:rsidR="002628F1" w:rsidRPr="008572F9" w:rsidRDefault="008572F9" w:rsidP="008572F9">
            <w:pPr>
              <w:pStyle w:val="phtablecellleft"/>
            </w:pPr>
            <w:r w:rsidRPr="008572F9">
              <w:t>Пользователь</w:t>
            </w:r>
          </w:p>
        </w:tc>
        <w:tc>
          <w:tcPr>
            <w:tcW w:w="953" w:type="pct"/>
          </w:tcPr>
          <w:p w14:paraId="7E4BD67C" w14:textId="77777777" w:rsidR="002628F1" w:rsidRPr="008572F9" w:rsidRDefault="002628F1" w:rsidP="00887394">
            <w:pPr>
              <w:pStyle w:val="phtablecellcenter"/>
            </w:pPr>
          </w:p>
        </w:tc>
        <w:tc>
          <w:tcPr>
            <w:tcW w:w="2838" w:type="pct"/>
          </w:tcPr>
          <w:p w14:paraId="3E703F65" w14:textId="77777777" w:rsidR="002628F1" w:rsidRPr="008572F9" w:rsidRDefault="008572F9" w:rsidP="00E07809">
            <w:pPr>
              <w:pStyle w:val="phtablecellleft"/>
            </w:pPr>
            <w:r w:rsidRPr="008572F9">
              <w:t>Выбирается пользователь, добавленный в</w:t>
            </w:r>
            <w:r w:rsidR="00E07809">
              <w:t xml:space="preserve"> п. </w:t>
            </w:r>
            <w:r w:rsidR="00E07809">
              <w:fldChar w:fldCharType="begin"/>
            </w:r>
            <w:r w:rsidR="00E07809">
              <w:instrText xml:space="preserve"> REF _Ref202365227 \r \h </w:instrText>
            </w:r>
            <w:r w:rsidR="00E07809">
              <w:fldChar w:fldCharType="separate"/>
            </w:r>
            <w:r w:rsidR="00997E3B">
              <w:t>3.2.3</w:t>
            </w:r>
            <w:r w:rsidR="00E07809">
              <w:fldChar w:fldCharType="end"/>
            </w:r>
            <w:r w:rsidRPr="008572F9">
              <w:t>, из справочника «Пользователи системы» с помощью кнопки</w:t>
            </w:r>
            <w:r w:rsidR="00E07809">
              <w:t> </w:t>
            </w:r>
            <w:r w:rsidRPr="008572F9">
              <w:rPr>
                <w:noProof/>
              </w:rPr>
              <w:drawing>
                <wp:inline distT="0" distB="0" distL="0" distR="0" wp14:anchorId="075F07D9" wp14:editId="63BCB658">
                  <wp:extent cx="190500" cy="190500"/>
                  <wp:effectExtent l="19050" t="19050" r="19050" b="19050"/>
                  <wp:docPr id="100080" name="Рисунок 100080" descr="_scroll_external/attachments/button-edit-4400f2598d043b941c12bd3b6e66c5c05448629d6e5ac469b27edf60536628d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4995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72F9">
              <w:t xml:space="preserve">. Таким </w:t>
            </w:r>
            <w:r w:rsidR="00E07809" w:rsidRPr="008572F9">
              <w:t>образом,</w:t>
            </w:r>
            <w:r w:rsidRPr="008572F9">
              <w:t xml:space="preserve"> сотрудник будет связан со своим пользователем. Если пользователь не привязан к сотруднику, то он не </w:t>
            </w:r>
            <w:r w:rsidR="00E07809" w:rsidRPr="008572F9">
              <w:t>сможет</w:t>
            </w:r>
            <w:r w:rsidRPr="008572F9">
              <w:t xml:space="preserve"> полноценно работать в Системе</w:t>
            </w:r>
          </w:p>
        </w:tc>
      </w:tr>
      <w:tr w:rsidR="008572F9" w:rsidRPr="008572F9" w14:paraId="75F2276F" w14:textId="77777777" w:rsidTr="00E07809">
        <w:tc>
          <w:tcPr>
            <w:tcW w:w="1209" w:type="pct"/>
          </w:tcPr>
          <w:p w14:paraId="7F5E4CD6" w14:textId="77777777" w:rsidR="002628F1" w:rsidRPr="008572F9" w:rsidRDefault="008572F9" w:rsidP="008572F9">
            <w:pPr>
              <w:pStyle w:val="phtablecellleft"/>
            </w:pPr>
            <w:r w:rsidRPr="008572F9">
              <w:t>Ресурс квотирования</w:t>
            </w:r>
          </w:p>
        </w:tc>
        <w:tc>
          <w:tcPr>
            <w:tcW w:w="953" w:type="pct"/>
          </w:tcPr>
          <w:p w14:paraId="5FB6AA0C" w14:textId="77777777" w:rsidR="002628F1" w:rsidRPr="008572F9" w:rsidRDefault="002628F1" w:rsidP="00887394">
            <w:pPr>
              <w:pStyle w:val="phtablecellcenter"/>
            </w:pPr>
          </w:p>
        </w:tc>
        <w:tc>
          <w:tcPr>
            <w:tcW w:w="2838" w:type="pct"/>
          </w:tcPr>
          <w:p w14:paraId="7DA67562" w14:textId="77777777" w:rsidR="002628F1" w:rsidRPr="008572F9" w:rsidRDefault="008572F9" w:rsidP="008572F9">
            <w:pPr>
              <w:pStyle w:val="phtablecellleft"/>
            </w:pPr>
            <w:r w:rsidRPr="008572F9">
              <w:t xml:space="preserve">Выбирается ресурс квотирования из справочника «Справочник ресурсов квотирования» помощью кнопки </w:t>
            </w:r>
            <w:r w:rsidRPr="008572F9">
              <w:rPr>
                <w:noProof/>
              </w:rPr>
              <w:drawing>
                <wp:inline distT="0" distB="0" distL="0" distR="0" wp14:anchorId="59AC35BE" wp14:editId="3E96A9D1">
                  <wp:extent cx="190500" cy="190500"/>
                  <wp:effectExtent l="19050" t="19050" r="19050" b="19050"/>
                  <wp:docPr id="100081" name="Рисунок 100081" descr="_scroll_external/attachments/button-edit-4400f2598d043b941c12bd3b6e66c5c05448629d6e5ac469b27edf60536628d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93264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72F9">
              <w:t>. Для операторов контакт-центра используется ресурс квотирования с кодом «Контакт-центр»</w:t>
            </w:r>
          </w:p>
        </w:tc>
      </w:tr>
    </w:tbl>
    <w:p w14:paraId="65DFD0D2" w14:textId="77777777" w:rsidR="00CA7596" w:rsidRDefault="00CA7596" w:rsidP="00CA7596">
      <w:pPr>
        <w:pStyle w:val="phnormal"/>
      </w:pPr>
    </w:p>
    <w:p w14:paraId="565B0019" w14:textId="77777777" w:rsidR="002628F1" w:rsidRPr="008572F9" w:rsidRDefault="008572F9" w:rsidP="008572F9">
      <w:pPr>
        <w:pStyle w:val="phlistitemized1"/>
      </w:pPr>
      <w:r w:rsidRPr="008572F9">
        <w:t xml:space="preserve">нажмите на кнопку </w:t>
      </w:r>
      <w:r>
        <w:t>«</w:t>
      </w:r>
      <w:r w:rsidRPr="008572F9">
        <w:t>Ок</w:t>
      </w:r>
      <w:r>
        <w:t>»</w:t>
      </w:r>
      <w:r w:rsidRPr="008572F9">
        <w:t xml:space="preserve"> для сохранения введенных данных. Добавленный</w:t>
      </w:r>
      <w:r w:rsidR="0088193C">
        <w:t xml:space="preserve"> </w:t>
      </w:r>
      <w:r w:rsidRPr="008572F9">
        <w:t xml:space="preserve">сотрудник отобразится в списке. Для редактирования и добавления дополнительных данных по сотруднику нажмите на ссылку с ФИО сотрудника или выберите пункт контекстного меню </w:t>
      </w:r>
      <w:r>
        <w:t>«</w:t>
      </w:r>
      <w:r w:rsidRPr="008572F9">
        <w:t>Редактировать</w:t>
      </w:r>
      <w:r>
        <w:t>»</w:t>
      </w:r>
      <w:r w:rsidRPr="008572F9">
        <w:t>.</w:t>
      </w:r>
    </w:p>
    <w:p w14:paraId="7C1FA9ED" w14:textId="77777777" w:rsidR="002628F1" w:rsidRPr="008572F9" w:rsidRDefault="008572F9">
      <w:pPr>
        <w:pStyle w:val="3"/>
      </w:pPr>
      <w:bookmarkStart w:id="246" w:name="_Toc256000046"/>
      <w:bookmarkStart w:id="247" w:name="scroll-bookmark-77"/>
      <w:bookmarkStart w:id="248" w:name="_Toc204948287"/>
      <w:r w:rsidRPr="008572F9">
        <w:t>Назначение ролей</w:t>
      </w:r>
      <w:bookmarkEnd w:id="246"/>
      <w:bookmarkEnd w:id="247"/>
      <w:bookmarkEnd w:id="248"/>
    </w:p>
    <w:p w14:paraId="65C6EA0C" w14:textId="77777777" w:rsidR="002628F1" w:rsidRPr="008572F9" w:rsidRDefault="008572F9" w:rsidP="008572F9">
      <w:pPr>
        <w:pStyle w:val="phnormal"/>
      </w:pPr>
      <w:r w:rsidRPr="008572F9">
        <w:t>Одним из указанных ниже способов назначьте сотруднику роли.</w:t>
      </w:r>
    </w:p>
    <w:p w14:paraId="1B0DBF6E" w14:textId="77777777" w:rsidR="002628F1" w:rsidRPr="008572F9" w:rsidRDefault="008572F9">
      <w:pPr>
        <w:pStyle w:val="4"/>
      </w:pPr>
      <w:bookmarkStart w:id="249" w:name="scroll-bookmark-78"/>
      <w:bookmarkStart w:id="250" w:name="_Toc204948288"/>
      <w:r w:rsidRPr="008572F9">
        <w:t>Назначение пользователю ролей администратором Системы</w:t>
      </w:r>
      <w:bookmarkEnd w:id="249"/>
      <w:bookmarkEnd w:id="250"/>
    </w:p>
    <w:p w14:paraId="7975961B" w14:textId="77777777" w:rsidR="00CA7596" w:rsidRPr="008572F9" w:rsidRDefault="00CA7596" w:rsidP="00CA7596">
      <w:pPr>
        <w:pStyle w:val="phnormalnotetext"/>
      </w:pPr>
      <w:r w:rsidRPr="00CA7596">
        <w:rPr>
          <w:rStyle w:val="phnormalnote0"/>
        </w:rPr>
        <w:t>Примечание</w:t>
      </w:r>
      <w:r w:rsidRPr="008572F9">
        <w:t xml:space="preserve"> – Данный способ позволяет назначить одному сотруднику несколько ролей.</w:t>
      </w:r>
    </w:p>
    <w:p w14:paraId="2F0C7E06" w14:textId="77777777" w:rsidR="002628F1" w:rsidRPr="008572F9" w:rsidRDefault="008572F9" w:rsidP="00CA7596">
      <w:pPr>
        <w:pStyle w:val="phlistitemizedtitle"/>
      </w:pPr>
      <w:r w:rsidRPr="008572F9">
        <w:t>Для назначения пользователю ролей выполните следующие действия:</w:t>
      </w:r>
    </w:p>
    <w:p w14:paraId="0D4B7B88" w14:textId="77777777" w:rsidR="002628F1" w:rsidRPr="008572F9" w:rsidRDefault="008572F9" w:rsidP="008572F9">
      <w:pPr>
        <w:pStyle w:val="phlistitemized1"/>
      </w:pPr>
      <w:r w:rsidRPr="008572F9">
        <w:t>выберите пункт</w:t>
      </w:r>
      <w:r>
        <w:t xml:space="preserve"> </w:t>
      </w:r>
      <w:r w:rsidRPr="008572F9">
        <w:t xml:space="preserve">главного меню </w:t>
      </w:r>
      <w:r>
        <w:t>«</w:t>
      </w:r>
      <w:r w:rsidRPr="008572F9">
        <w:t>Администратор</w:t>
      </w:r>
      <w:r>
        <w:t xml:space="preserve">/ </w:t>
      </w:r>
      <w:r w:rsidRPr="008572F9">
        <w:t>Пользователи\роли пользователей</w:t>
      </w:r>
      <w:r>
        <w:t>»</w:t>
      </w:r>
      <w:r w:rsidRPr="008572F9">
        <w:t>.</w:t>
      </w:r>
      <w:r>
        <w:t xml:space="preserve"> </w:t>
      </w:r>
      <w:r w:rsidRPr="008572F9">
        <w:t>Откроется форма настройки пользователей</w:t>
      </w:r>
      <w:r w:rsidR="00CA7596">
        <w:t xml:space="preserve"> (</w:t>
      </w:r>
      <w:r w:rsidR="00CA7596">
        <w:fldChar w:fldCharType="begin"/>
      </w:r>
      <w:r w:rsidR="00CA7596">
        <w:instrText xml:space="preserve"> REF _Ref202360871 \h </w:instrText>
      </w:r>
      <w:r w:rsidR="00CA7596">
        <w:fldChar w:fldCharType="separate"/>
      </w:r>
      <w:r w:rsidR="00997E3B">
        <w:t>Рисунок </w:t>
      </w:r>
      <w:r w:rsidR="00997E3B">
        <w:rPr>
          <w:noProof/>
        </w:rPr>
        <w:t>53</w:t>
      </w:r>
      <w:r w:rsidR="00CA7596">
        <w:fldChar w:fldCharType="end"/>
      </w:r>
      <w:r w:rsidR="00CA7596">
        <w:t>)</w:t>
      </w:r>
      <w:r w:rsidRPr="008572F9">
        <w:t>;</w:t>
      </w:r>
    </w:p>
    <w:p w14:paraId="23CED199" w14:textId="77777777" w:rsidR="002628F1" w:rsidRPr="008572F9" w:rsidRDefault="008572F9" w:rsidP="008572F9">
      <w:pPr>
        <w:pStyle w:val="phfigure"/>
      </w:pPr>
      <w:r w:rsidRPr="008572F9">
        <w:rPr>
          <w:noProof/>
        </w:rPr>
        <w:lastRenderedPageBreak/>
        <w:drawing>
          <wp:inline distT="0" distB="0" distL="0" distR="0" wp14:anchorId="34FD9111" wp14:editId="7EB3005B">
            <wp:extent cx="6295390" cy="2502291"/>
            <wp:effectExtent l="19050" t="19050" r="10160" b="12700"/>
            <wp:docPr id="100082" name="Рисунок 100082" descr="Форма настройки пользова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03349" name="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0229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04B8F1B" w14:textId="77777777" w:rsidR="002628F1" w:rsidRPr="008572F9" w:rsidRDefault="006F420A" w:rsidP="00CA7596">
      <w:pPr>
        <w:pStyle w:val="phfiguretitle"/>
      </w:pPr>
      <w:bookmarkStart w:id="251" w:name="_Ref202360871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53</w:t>
      </w:r>
      <w:r w:rsidR="008572F9" w:rsidRPr="008572F9">
        <w:fldChar w:fldCharType="end"/>
      </w:r>
      <w:bookmarkEnd w:id="251"/>
      <w:r w:rsidR="008572F9" w:rsidRPr="008572F9">
        <w:t xml:space="preserve"> </w:t>
      </w:r>
      <w:r w:rsidR="00CA7596">
        <w:t xml:space="preserve">– </w:t>
      </w:r>
      <w:r w:rsidR="008572F9" w:rsidRPr="008572F9">
        <w:t>Форма настройки пользователей</w:t>
      </w:r>
    </w:p>
    <w:p w14:paraId="7DBDE54F" w14:textId="77777777" w:rsidR="002628F1" w:rsidRPr="008572F9" w:rsidRDefault="008572F9" w:rsidP="008572F9">
      <w:pPr>
        <w:pStyle w:val="phlistitemized1"/>
      </w:pPr>
      <w:r w:rsidRPr="008572F9">
        <w:t>произведите поиск пользователя по имени пользователя или по ФИО с помощью полей фильтрации;</w:t>
      </w:r>
    </w:p>
    <w:p w14:paraId="7912F41E" w14:textId="77777777" w:rsidR="002628F1" w:rsidRPr="008572F9" w:rsidRDefault="008572F9" w:rsidP="008572F9">
      <w:pPr>
        <w:pStyle w:val="phlistitemized1"/>
      </w:pPr>
      <w:r w:rsidRPr="008572F9">
        <w:t xml:space="preserve">нажмите на ссылку </w:t>
      </w:r>
      <w:r>
        <w:t>«</w:t>
      </w:r>
      <w:r w:rsidRPr="008572F9">
        <w:t>Показать</w:t>
      </w:r>
      <w:r>
        <w:t>»</w:t>
      </w:r>
      <w:r w:rsidRPr="008572F9">
        <w:t xml:space="preserve"> в столбце </w:t>
      </w:r>
      <w:r>
        <w:t>«</w:t>
      </w:r>
      <w:r w:rsidRPr="008572F9">
        <w:t>Роли</w:t>
      </w:r>
      <w:r>
        <w:t>»</w:t>
      </w:r>
      <w:r w:rsidRPr="008572F9">
        <w:t xml:space="preserve"> в строке с настраиваемым пользователем. Откроется окно </w:t>
      </w:r>
      <w:r>
        <w:t>«</w:t>
      </w:r>
      <w:r w:rsidRPr="008572F9">
        <w:t>Роли пользователя</w:t>
      </w:r>
      <w:r>
        <w:t>»</w:t>
      </w:r>
      <w:r w:rsidR="00CA7596">
        <w:t xml:space="preserve"> (</w:t>
      </w:r>
      <w:r w:rsidR="00CA7596">
        <w:fldChar w:fldCharType="begin"/>
      </w:r>
      <w:r w:rsidR="00CA7596">
        <w:instrText xml:space="preserve"> REF _Ref202360903 \h </w:instrText>
      </w:r>
      <w:r w:rsidR="00CA7596">
        <w:fldChar w:fldCharType="separate"/>
      </w:r>
      <w:r w:rsidR="00997E3B">
        <w:t>Рисунок </w:t>
      </w:r>
      <w:r w:rsidR="00997E3B">
        <w:rPr>
          <w:noProof/>
        </w:rPr>
        <w:t>54</w:t>
      </w:r>
      <w:r w:rsidR="00CA7596">
        <w:fldChar w:fldCharType="end"/>
      </w:r>
      <w:r w:rsidR="00CA7596">
        <w:t>)</w:t>
      </w:r>
      <w:r w:rsidRPr="008572F9">
        <w:t>;</w:t>
      </w:r>
    </w:p>
    <w:p w14:paraId="672C1CCE" w14:textId="77777777" w:rsidR="002628F1" w:rsidRPr="008572F9" w:rsidRDefault="008572F9" w:rsidP="008572F9">
      <w:pPr>
        <w:pStyle w:val="phfigure"/>
      </w:pPr>
      <w:r w:rsidRPr="008572F9">
        <w:rPr>
          <w:noProof/>
        </w:rPr>
        <w:drawing>
          <wp:inline distT="0" distB="0" distL="0" distR="0" wp14:anchorId="34219254" wp14:editId="06F77051">
            <wp:extent cx="4429125" cy="4114800"/>
            <wp:effectExtent l="19050" t="19050" r="28575" b="19050"/>
            <wp:docPr id="100083" name="Рисунок 100083" descr="Роли пользов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923145" name="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41148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259F90F" w14:textId="77777777" w:rsidR="002628F1" w:rsidRPr="008572F9" w:rsidRDefault="006F420A" w:rsidP="00CA7596">
      <w:pPr>
        <w:pStyle w:val="phfiguretitle"/>
      </w:pPr>
      <w:bookmarkStart w:id="252" w:name="_Ref202360903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54</w:t>
      </w:r>
      <w:r w:rsidR="008572F9" w:rsidRPr="008572F9">
        <w:fldChar w:fldCharType="end"/>
      </w:r>
      <w:bookmarkEnd w:id="252"/>
      <w:r w:rsidR="00CA7596">
        <w:t xml:space="preserve"> –</w:t>
      </w:r>
      <w:r w:rsidR="008572F9" w:rsidRPr="008572F9">
        <w:t xml:space="preserve"> </w:t>
      </w:r>
      <w:r w:rsidR="00CA7596">
        <w:t>Окно «</w:t>
      </w:r>
      <w:r w:rsidR="00CA7596" w:rsidRPr="008572F9">
        <w:t>Роли пользователя</w:t>
      </w:r>
      <w:r w:rsidR="00CA7596">
        <w:t>»</w:t>
      </w:r>
    </w:p>
    <w:p w14:paraId="70B46F57" w14:textId="77777777" w:rsidR="002628F1" w:rsidRPr="008572F9" w:rsidRDefault="008572F9" w:rsidP="008572F9">
      <w:pPr>
        <w:pStyle w:val="phlistitemized1"/>
      </w:pPr>
      <w:r w:rsidRPr="008572F9">
        <w:t xml:space="preserve">выберите пункт контекстного меню </w:t>
      </w:r>
      <w:r>
        <w:t>«</w:t>
      </w:r>
      <w:r w:rsidRPr="008572F9">
        <w:t>Добавить</w:t>
      </w:r>
      <w:r>
        <w:t>»</w:t>
      </w:r>
      <w:r w:rsidRPr="008572F9">
        <w:t>. Откроется окно выбора ролей</w:t>
      </w:r>
      <w:r w:rsidR="00CA7596">
        <w:t xml:space="preserve"> (</w:t>
      </w:r>
      <w:r w:rsidR="00CA7596">
        <w:fldChar w:fldCharType="begin"/>
      </w:r>
      <w:r w:rsidR="00CA7596">
        <w:instrText xml:space="preserve"> REF _Ref202360937 \h </w:instrText>
      </w:r>
      <w:r w:rsidR="00CA7596">
        <w:fldChar w:fldCharType="separate"/>
      </w:r>
      <w:r w:rsidR="00997E3B">
        <w:t>Рисунок </w:t>
      </w:r>
      <w:r w:rsidR="00997E3B">
        <w:rPr>
          <w:noProof/>
        </w:rPr>
        <w:t>55</w:t>
      </w:r>
      <w:r w:rsidR="00CA7596">
        <w:fldChar w:fldCharType="end"/>
      </w:r>
      <w:r w:rsidR="00CA7596">
        <w:t>)</w:t>
      </w:r>
      <w:r w:rsidRPr="008572F9">
        <w:t>;</w:t>
      </w:r>
    </w:p>
    <w:p w14:paraId="552053F7" w14:textId="77777777" w:rsidR="002628F1" w:rsidRPr="008572F9" w:rsidRDefault="008572F9" w:rsidP="008572F9">
      <w:pPr>
        <w:pStyle w:val="phfigure"/>
      </w:pPr>
      <w:r w:rsidRPr="008572F9">
        <w:rPr>
          <w:noProof/>
        </w:rPr>
        <w:lastRenderedPageBreak/>
        <w:drawing>
          <wp:inline distT="0" distB="0" distL="0" distR="0" wp14:anchorId="5D9C980F" wp14:editId="5B825FF9">
            <wp:extent cx="5991225" cy="4810125"/>
            <wp:effectExtent l="19050" t="19050" r="28575" b="28575"/>
            <wp:docPr id="100084" name="Рисунок 100084" descr="Окно выбора ро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182479" name="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8101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4421235" w14:textId="77777777" w:rsidR="002628F1" w:rsidRPr="008572F9" w:rsidRDefault="006F420A" w:rsidP="00CA7596">
      <w:pPr>
        <w:pStyle w:val="phfiguretitle"/>
      </w:pPr>
      <w:bookmarkStart w:id="253" w:name="_Ref202360937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55</w:t>
      </w:r>
      <w:r w:rsidR="008572F9" w:rsidRPr="008572F9">
        <w:fldChar w:fldCharType="end"/>
      </w:r>
      <w:bookmarkEnd w:id="253"/>
      <w:r w:rsidR="008572F9" w:rsidRPr="008572F9">
        <w:t xml:space="preserve"> </w:t>
      </w:r>
      <w:r w:rsidR="00CA7596">
        <w:t xml:space="preserve">– </w:t>
      </w:r>
      <w:r w:rsidR="008572F9" w:rsidRPr="008572F9">
        <w:t>Окно выбора ролей</w:t>
      </w:r>
    </w:p>
    <w:p w14:paraId="05C14F2D" w14:textId="77777777" w:rsidR="002628F1" w:rsidRPr="008572F9" w:rsidRDefault="008572F9" w:rsidP="008572F9">
      <w:pPr>
        <w:pStyle w:val="phlistitemized1"/>
      </w:pPr>
      <w:r w:rsidRPr="008572F9">
        <w:t>установите флажок напротив ролей, которые хотите назначить выбранном пользователю;</w:t>
      </w:r>
    </w:p>
    <w:p w14:paraId="6407359B" w14:textId="77777777" w:rsidR="002628F1" w:rsidRPr="008572F9" w:rsidRDefault="008572F9" w:rsidP="008572F9">
      <w:pPr>
        <w:pStyle w:val="phlistitemized1"/>
      </w:pPr>
      <w:r w:rsidRPr="008572F9">
        <w:t xml:space="preserve">нажмите на кнопку </w:t>
      </w:r>
      <w:r>
        <w:t>«</w:t>
      </w:r>
      <w:r w:rsidRPr="008572F9">
        <w:t>ОК</w:t>
      </w:r>
      <w:r>
        <w:t>»</w:t>
      </w:r>
      <w:r w:rsidRPr="008572F9">
        <w:t xml:space="preserve">. Выбранные роли отобразится в окне </w:t>
      </w:r>
      <w:r>
        <w:t>«</w:t>
      </w:r>
      <w:r w:rsidRPr="008572F9">
        <w:t>Роли и пользователи</w:t>
      </w:r>
      <w:r>
        <w:t>»</w:t>
      </w:r>
      <w:r w:rsidRPr="008572F9">
        <w:t>;</w:t>
      </w:r>
    </w:p>
    <w:p w14:paraId="03A0675C" w14:textId="77777777" w:rsidR="002628F1" w:rsidRPr="008572F9" w:rsidRDefault="008572F9" w:rsidP="008572F9">
      <w:pPr>
        <w:pStyle w:val="phlistitemized1"/>
      </w:pPr>
      <w:r w:rsidRPr="008572F9">
        <w:t>нажмите на кнопку</w:t>
      </w:r>
      <w:r>
        <w:t xml:space="preserve"> «</w:t>
      </w:r>
      <w:r w:rsidRPr="008572F9">
        <w:t>ОК</w:t>
      </w:r>
      <w:r>
        <w:t>»</w:t>
      </w:r>
      <w:r w:rsidRPr="008572F9">
        <w:t xml:space="preserve"> в окне </w:t>
      </w:r>
      <w:r>
        <w:t>«</w:t>
      </w:r>
      <w:r w:rsidRPr="008572F9">
        <w:t>Роли и пользователи</w:t>
      </w:r>
      <w:r>
        <w:t>»</w:t>
      </w:r>
      <w:r w:rsidRPr="008572F9">
        <w:t xml:space="preserve"> для сохранения произведенных изменений.</w:t>
      </w:r>
    </w:p>
    <w:p w14:paraId="3BA9E50D" w14:textId="77777777" w:rsidR="003F0906" w:rsidRPr="008572F9" w:rsidRDefault="003F0906" w:rsidP="003F0906">
      <w:pPr>
        <w:pStyle w:val="phnormal"/>
      </w:pPr>
      <w:r w:rsidRPr="008572F9">
        <w:t>Указанным выше способом назначьте сотруднику роли «Оператор контакт-центра», роль «Минимальная» всех МО, для которых настроена запись на прием и/или вызов врача на дом через контакт-центр (</w:t>
      </w:r>
      <w:r w:rsidR="00E07809">
        <w:t>см. п. </w:t>
      </w:r>
      <w:r w:rsidR="00E07809">
        <w:fldChar w:fldCharType="begin"/>
      </w:r>
      <w:r w:rsidR="00E07809">
        <w:instrText xml:space="preserve"> REF _Ref202365275 \r \h </w:instrText>
      </w:r>
      <w:r w:rsidR="00E07809">
        <w:fldChar w:fldCharType="separate"/>
      </w:r>
      <w:r w:rsidR="00997E3B">
        <w:t>2.9</w:t>
      </w:r>
      <w:r w:rsidR="00E07809">
        <w:fldChar w:fldCharType="end"/>
      </w:r>
      <w:r w:rsidRPr="008572F9">
        <w:t>).</w:t>
      </w:r>
    </w:p>
    <w:p w14:paraId="7FC4F923" w14:textId="77777777" w:rsidR="002628F1" w:rsidRPr="008572F9" w:rsidRDefault="008572F9">
      <w:pPr>
        <w:pStyle w:val="4"/>
      </w:pPr>
      <w:bookmarkStart w:id="254" w:name="scroll-bookmark-79"/>
      <w:bookmarkStart w:id="255" w:name="_Toc204948289"/>
      <w:r w:rsidRPr="008572F9">
        <w:t>Назначение пользователю ролей администратором МО</w:t>
      </w:r>
      <w:bookmarkEnd w:id="254"/>
      <w:bookmarkEnd w:id="255"/>
    </w:p>
    <w:p w14:paraId="4296B69D" w14:textId="77777777" w:rsidR="003F0906" w:rsidRPr="008572F9" w:rsidRDefault="003F0906" w:rsidP="003F0906">
      <w:pPr>
        <w:pStyle w:val="phnormalnotetext"/>
      </w:pPr>
      <w:r w:rsidRPr="003F0906">
        <w:rPr>
          <w:rStyle w:val="phnormalnote0"/>
        </w:rPr>
        <w:t>Примечание</w:t>
      </w:r>
      <w:r w:rsidRPr="008572F9">
        <w:t xml:space="preserve"> – Данный способ позволяет назначить одному сотруднику несколько ролей.</w:t>
      </w:r>
    </w:p>
    <w:p w14:paraId="2AE88B77" w14:textId="77777777" w:rsidR="002628F1" w:rsidRPr="008572F9" w:rsidRDefault="008572F9" w:rsidP="003F0906">
      <w:pPr>
        <w:pStyle w:val="phlistitemizedtitle"/>
      </w:pPr>
      <w:r w:rsidRPr="008572F9">
        <w:lastRenderedPageBreak/>
        <w:t>Для назначения пользователю ролей выполните следующие действия:</w:t>
      </w:r>
    </w:p>
    <w:p w14:paraId="363B1352" w14:textId="77777777" w:rsidR="002628F1" w:rsidRPr="008572F9" w:rsidRDefault="008572F9" w:rsidP="008572F9">
      <w:pPr>
        <w:pStyle w:val="phlistitemized1"/>
      </w:pPr>
      <w:r w:rsidRPr="008572F9">
        <w:t>выберите пункт</w:t>
      </w:r>
      <w:r>
        <w:t xml:space="preserve"> </w:t>
      </w:r>
      <w:r w:rsidRPr="008572F9">
        <w:t xml:space="preserve">главного меню </w:t>
      </w:r>
      <w:r>
        <w:t>«</w:t>
      </w:r>
      <w:r w:rsidRPr="008572F9">
        <w:t>Настройки</w:t>
      </w:r>
      <w:r>
        <w:t xml:space="preserve">/ </w:t>
      </w:r>
      <w:r w:rsidRPr="008572F9">
        <w:t>Персонал</w:t>
      </w:r>
      <w:r>
        <w:t>»</w:t>
      </w:r>
      <w:r w:rsidRPr="008572F9">
        <w:t>.</w:t>
      </w:r>
      <w:r>
        <w:t xml:space="preserve"> </w:t>
      </w:r>
      <w:r w:rsidRPr="008572F9">
        <w:t>Откроется форма настройки персонала</w:t>
      </w:r>
      <w:r w:rsidR="003F0906">
        <w:t xml:space="preserve"> (</w:t>
      </w:r>
      <w:r w:rsidR="003F0906">
        <w:fldChar w:fldCharType="begin"/>
      </w:r>
      <w:r w:rsidR="003F0906">
        <w:instrText xml:space="preserve"> REF _Ref202361002 \h </w:instrText>
      </w:r>
      <w:r w:rsidR="003F0906">
        <w:fldChar w:fldCharType="separate"/>
      </w:r>
      <w:r w:rsidR="00997E3B">
        <w:t>Рисунок </w:t>
      </w:r>
      <w:r w:rsidR="00997E3B">
        <w:rPr>
          <w:noProof/>
        </w:rPr>
        <w:t>56</w:t>
      </w:r>
      <w:r w:rsidR="003F0906">
        <w:fldChar w:fldCharType="end"/>
      </w:r>
      <w:r w:rsidR="003F0906">
        <w:t>)</w:t>
      </w:r>
      <w:r w:rsidRPr="008572F9">
        <w:t>;</w:t>
      </w:r>
    </w:p>
    <w:p w14:paraId="13610862" w14:textId="77777777" w:rsidR="002628F1" w:rsidRPr="008572F9" w:rsidRDefault="008572F9" w:rsidP="008572F9">
      <w:pPr>
        <w:pStyle w:val="phfigure"/>
      </w:pPr>
      <w:r w:rsidRPr="008572F9">
        <w:rPr>
          <w:noProof/>
        </w:rPr>
        <w:drawing>
          <wp:inline distT="0" distB="0" distL="0" distR="0" wp14:anchorId="33A8BC35" wp14:editId="6B49148B">
            <wp:extent cx="6295390" cy="3126849"/>
            <wp:effectExtent l="19050" t="19050" r="10160" b="16510"/>
            <wp:docPr id="100085" name="Рисунок 100085" descr="Форма настройки персон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885308" name="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12684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C8B580B" w14:textId="77777777" w:rsidR="002628F1" w:rsidRPr="008572F9" w:rsidRDefault="006F420A" w:rsidP="003F0906">
      <w:pPr>
        <w:pStyle w:val="phfiguretitle"/>
      </w:pPr>
      <w:bookmarkStart w:id="256" w:name="_Ref202361002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56</w:t>
      </w:r>
      <w:r w:rsidR="008572F9" w:rsidRPr="008572F9">
        <w:fldChar w:fldCharType="end"/>
      </w:r>
      <w:bookmarkEnd w:id="256"/>
      <w:r w:rsidR="008572F9" w:rsidRPr="008572F9">
        <w:t xml:space="preserve"> </w:t>
      </w:r>
      <w:r w:rsidR="003F0906">
        <w:t xml:space="preserve">– </w:t>
      </w:r>
      <w:r w:rsidR="008572F9" w:rsidRPr="008572F9">
        <w:t>Форма настройки персонала</w:t>
      </w:r>
    </w:p>
    <w:p w14:paraId="58BD5990" w14:textId="77777777" w:rsidR="002628F1" w:rsidRPr="008572F9" w:rsidRDefault="008572F9" w:rsidP="008572F9">
      <w:pPr>
        <w:pStyle w:val="phlistitemized1"/>
      </w:pPr>
      <w:r w:rsidRPr="008572F9">
        <w:t>произведите поиск пользователя по имени пользователя или по ФИО с помощью полей фильтрации;</w:t>
      </w:r>
    </w:p>
    <w:p w14:paraId="7321D2A9" w14:textId="77777777" w:rsidR="002628F1" w:rsidRPr="008572F9" w:rsidRDefault="008572F9" w:rsidP="008572F9">
      <w:pPr>
        <w:pStyle w:val="phlistitemized1"/>
      </w:pPr>
      <w:r w:rsidRPr="008572F9">
        <w:t xml:space="preserve">нажмите на ссылку </w:t>
      </w:r>
      <w:r>
        <w:t>«</w:t>
      </w:r>
      <w:r w:rsidRPr="008572F9">
        <w:t>Показать</w:t>
      </w:r>
      <w:r>
        <w:t>»</w:t>
      </w:r>
      <w:r w:rsidRPr="008572F9">
        <w:t xml:space="preserve"> в столбце </w:t>
      </w:r>
      <w:r>
        <w:t>«</w:t>
      </w:r>
      <w:r w:rsidRPr="008572F9">
        <w:t>Роли</w:t>
      </w:r>
      <w:r>
        <w:t>»</w:t>
      </w:r>
      <w:r w:rsidRPr="008572F9">
        <w:t xml:space="preserve"> в строке с настраиваемым пользователем. Откроется окно </w:t>
      </w:r>
      <w:r>
        <w:t>«</w:t>
      </w:r>
      <w:r w:rsidRPr="008572F9">
        <w:t>Роли пользователя</w:t>
      </w:r>
      <w:r>
        <w:t>»</w:t>
      </w:r>
      <w:r w:rsidR="003F0906">
        <w:t xml:space="preserve"> (</w:t>
      </w:r>
      <w:r w:rsidR="003F0906">
        <w:fldChar w:fldCharType="begin"/>
      </w:r>
      <w:r w:rsidR="003F0906">
        <w:instrText xml:space="preserve"> REF _Ref202361020 \h </w:instrText>
      </w:r>
      <w:r w:rsidR="003F0906">
        <w:fldChar w:fldCharType="separate"/>
      </w:r>
      <w:r w:rsidR="00997E3B">
        <w:t>Рисунок </w:t>
      </w:r>
      <w:r w:rsidR="00997E3B">
        <w:rPr>
          <w:noProof/>
        </w:rPr>
        <w:t>57</w:t>
      </w:r>
      <w:r w:rsidR="003F0906">
        <w:fldChar w:fldCharType="end"/>
      </w:r>
      <w:r w:rsidR="003F0906">
        <w:t>)</w:t>
      </w:r>
      <w:r w:rsidRPr="008572F9">
        <w:t>;</w:t>
      </w:r>
    </w:p>
    <w:p w14:paraId="739B8611" w14:textId="77777777" w:rsidR="002628F1" w:rsidRPr="008572F9" w:rsidRDefault="008572F9" w:rsidP="008572F9">
      <w:pPr>
        <w:pStyle w:val="phfigure"/>
      </w:pPr>
      <w:r w:rsidRPr="008572F9">
        <w:rPr>
          <w:noProof/>
        </w:rPr>
        <w:lastRenderedPageBreak/>
        <w:drawing>
          <wp:inline distT="0" distB="0" distL="0" distR="0" wp14:anchorId="6DA609C9" wp14:editId="15D25670">
            <wp:extent cx="4429125" cy="4114800"/>
            <wp:effectExtent l="19050" t="19050" r="28575" b="19050"/>
            <wp:docPr id="100086" name="Рисунок 100086" descr="Роли пользов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809576" name="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41148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07330F0" w14:textId="77777777" w:rsidR="002628F1" w:rsidRPr="008572F9" w:rsidRDefault="006F420A" w:rsidP="003F0906">
      <w:pPr>
        <w:pStyle w:val="phfiguretitle"/>
      </w:pPr>
      <w:bookmarkStart w:id="257" w:name="_Ref202361020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57</w:t>
      </w:r>
      <w:r w:rsidR="008572F9" w:rsidRPr="008572F9">
        <w:fldChar w:fldCharType="end"/>
      </w:r>
      <w:bookmarkEnd w:id="257"/>
      <w:r w:rsidR="003F0906">
        <w:t xml:space="preserve"> –</w:t>
      </w:r>
      <w:r w:rsidR="008572F9" w:rsidRPr="008572F9">
        <w:t xml:space="preserve"> </w:t>
      </w:r>
      <w:r w:rsidR="003F0906">
        <w:t>Окно «</w:t>
      </w:r>
      <w:r w:rsidR="003F0906" w:rsidRPr="008572F9">
        <w:t>Роли пользователя</w:t>
      </w:r>
      <w:r w:rsidR="003F0906">
        <w:t>»</w:t>
      </w:r>
    </w:p>
    <w:p w14:paraId="4E293D48" w14:textId="77777777" w:rsidR="002628F1" w:rsidRPr="008572F9" w:rsidRDefault="008572F9" w:rsidP="008572F9">
      <w:pPr>
        <w:pStyle w:val="phlistitemized1"/>
      </w:pPr>
      <w:r w:rsidRPr="008572F9">
        <w:t xml:space="preserve">выберите пункт контекстного меню </w:t>
      </w:r>
      <w:r>
        <w:t>«</w:t>
      </w:r>
      <w:r w:rsidRPr="008572F9">
        <w:t>Добавить</w:t>
      </w:r>
      <w:r>
        <w:t>»</w:t>
      </w:r>
      <w:r w:rsidRPr="008572F9">
        <w:t>. Откроется окно выбора ролей</w:t>
      </w:r>
      <w:r w:rsidR="003F0906">
        <w:t xml:space="preserve"> (</w:t>
      </w:r>
      <w:r w:rsidR="003F0906">
        <w:fldChar w:fldCharType="begin"/>
      </w:r>
      <w:r w:rsidR="003F0906">
        <w:instrText xml:space="preserve"> REF _Ref202361056 \h </w:instrText>
      </w:r>
      <w:r w:rsidR="003F0906">
        <w:fldChar w:fldCharType="separate"/>
      </w:r>
      <w:r w:rsidR="00997E3B">
        <w:t>Рисунок </w:t>
      </w:r>
      <w:r w:rsidR="00997E3B">
        <w:rPr>
          <w:noProof/>
        </w:rPr>
        <w:t>58</w:t>
      </w:r>
      <w:r w:rsidR="003F0906">
        <w:fldChar w:fldCharType="end"/>
      </w:r>
      <w:r w:rsidR="003F0906">
        <w:t>)</w:t>
      </w:r>
      <w:r w:rsidRPr="008572F9">
        <w:t>;</w:t>
      </w:r>
    </w:p>
    <w:p w14:paraId="1F20C1AF" w14:textId="77777777" w:rsidR="002628F1" w:rsidRPr="008572F9" w:rsidRDefault="008572F9" w:rsidP="008572F9">
      <w:pPr>
        <w:pStyle w:val="phfigure"/>
      </w:pPr>
      <w:r w:rsidRPr="008572F9">
        <w:rPr>
          <w:noProof/>
        </w:rPr>
        <w:lastRenderedPageBreak/>
        <w:drawing>
          <wp:inline distT="0" distB="0" distL="0" distR="0" wp14:anchorId="414AC840" wp14:editId="6CF1169D">
            <wp:extent cx="5991225" cy="4810125"/>
            <wp:effectExtent l="19050" t="19050" r="28575" b="28575"/>
            <wp:docPr id="100087" name="Рисунок 100087" descr="Окно выбора ро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215649" name="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8101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6B317D6" w14:textId="77777777" w:rsidR="002628F1" w:rsidRPr="008572F9" w:rsidRDefault="006F420A" w:rsidP="003F0906">
      <w:pPr>
        <w:pStyle w:val="phfiguretitle"/>
      </w:pPr>
      <w:bookmarkStart w:id="258" w:name="_Ref202361056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58</w:t>
      </w:r>
      <w:r w:rsidR="008572F9" w:rsidRPr="008572F9">
        <w:fldChar w:fldCharType="end"/>
      </w:r>
      <w:bookmarkEnd w:id="258"/>
      <w:r w:rsidR="008572F9" w:rsidRPr="008572F9">
        <w:t xml:space="preserve"> </w:t>
      </w:r>
      <w:r w:rsidR="003F0906">
        <w:t xml:space="preserve">– </w:t>
      </w:r>
      <w:r w:rsidR="008572F9" w:rsidRPr="008572F9">
        <w:t>Окно выбора ролей</w:t>
      </w:r>
    </w:p>
    <w:p w14:paraId="5FA64E99" w14:textId="77777777" w:rsidR="002628F1" w:rsidRPr="008572F9" w:rsidRDefault="008572F9" w:rsidP="008572F9">
      <w:pPr>
        <w:pStyle w:val="phlistitemized1"/>
      </w:pPr>
      <w:r w:rsidRPr="008572F9">
        <w:t>установите флажок напротив ролей, которые хотите назначить выбранном пользователю;</w:t>
      </w:r>
    </w:p>
    <w:p w14:paraId="0A2225F7" w14:textId="77777777" w:rsidR="002628F1" w:rsidRPr="008572F9" w:rsidRDefault="008572F9" w:rsidP="008572F9">
      <w:pPr>
        <w:pStyle w:val="phlistitemized1"/>
      </w:pPr>
      <w:r w:rsidRPr="008572F9">
        <w:t xml:space="preserve">нажмите на кнопку </w:t>
      </w:r>
      <w:r>
        <w:t>«</w:t>
      </w:r>
      <w:r w:rsidRPr="008572F9">
        <w:t>ОК</w:t>
      </w:r>
      <w:r>
        <w:t>»</w:t>
      </w:r>
      <w:r w:rsidRPr="008572F9">
        <w:t>. Выбранные роли будут добавлены пользователю.</w:t>
      </w:r>
    </w:p>
    <w:p w14:paraId="5B173B29" w14:textId="77777777" w:rsidR="003F0906" w:rsidRPr="008572F9" w:rsidRDefault="003F0906" w:rsidP="003F0906">
      <w:pPr>
        <w:pStyle w:val="phnormal"/>
      </w:pPr>
      <w:r w:rsidRPr="008572F9">
        <w:t>Указанным выше способом назначьте сотруднику роли «Оператор контакт-центра», роль «Минимальная» всех МО, для которых настроена запись на прием и/или вызов врача на дом через контакт-центр (</w:t>
      </w:r>
      <w:r w:rsidR="00E07809">
        <w:t>см. п. </w:t>
      </w:r>
      <w:r w:rsidR="00E07809">
        <w:fldChar w:fldCharType="begin"/>
      </w:r>
      <w:r w:rsidR="00E07809">
        <w:instrText xml:space="preserve"> REF _Ref202365275 \r \h </w:instrText>
      </w:r>
      <w:r w:rsidR="00E07809">
        <w:fldChar w:fldCharType="separate"/>
      </w:r>
      <w:r w:rsidR="00997E3B">
        <w:t>2.9</w:t>
      </w:r>
      <w:r w:rsidR="00E07809">
        <w:fldChar w:fldCharType="end"/>
      </w:r>
      <w:r w:rsidR="00E07809">
        <w:t>)</w:t>
      </w:r>
      <w:r w:rsidRPr="008572F9">
        <w:t>.</w:t>
      </w:r>
    </w:p>
    <w:p w14:paraId="25458A35" w14:textId="77777777" w:rsidR="002628F1" w:rsidRPr="008572F9" w:rsidRDefault="008572F9">
      <w:pPr>
        <w:pStyle w:val="4"/>
      </w:pPr>
      <w:bookmarkStart w:id="259" w:name="scroll-bookmark-80"/>
      <w:bookmarkStart w:id="260" w:name="_Toc204948290"/>
      <w:r w:rsidRPr="008572F9">
        <w:t>Назначение роли пользователям</w:t>
      </w:r>
      <w:r>
        <w:t xml:space="preserve"> </w:t>
      </w:r>
      <w:r w:rsidRPr="008572F9">
        <w:t>администратором Системы</w:t>
      </w:r>
      <w:bookmarkEnd w:id="259"/>
      <w:bookmarkEnd w:id="260"/>
    </w:p>
    <w:p w14:paraId="77D3E5D2" w14:textId="77777777" w:rsidR="003F0906" w:rsidRPr="008572F9" w:rsidRDefault="003F0906" w:rsidP="003F0906">
      <w:pPr>
        <w:pStyle w:val="phnormalnotetext"/>
      </w:pPr>
      <w:r w:rsidRPr="003F0906">
        <w:rPr>
          <w:rStyle w:val="phnormalnote0"/>
        </w:rPr>
        <w:t>Примечание</w:t>
      </w:r>
      <w:r w:rsidRPr="008572F9">
        <w:t xml:space="preserve"> – Данный способ позволяет назначить одну роль нескольким сотрудникам.</w:t>
      </w:r>
    </w:p>
    <w:p w14:paraId="1724AFF0" w14:textId="77777777" w:rsidR="002628F1" w:rsidRPr="008572F9" w:rsidRDefault="008572F9" w:rsidP="003F0906">
      <w:pPr>
        <w:pStyle w:val="phlistitemizedtitle"/>
      </w:pPr>
      <w:r w:rsidRPr="008572F9">
        <w:t>Для назначения роли пользователям выполните следующие действия:</w:t>
      </w:r>
    </w:p>
    <w:p w14:paraId="757E4D65" w14:textId="77777777" w:rsidR="002628F1" w:rsidRPr="008572F9" w:rsidRDefault="008572F9" w:rsidP="008572F9">
      <w:pPr>
        <w:pStyle w:val="phlistitemized1"/>
      </w:pPr>
      <w:r w:rsidRPr="008572F9">
        <w:t xml:space="preserve">выберите пункт главного меню </w:t>
      </w:r>
      <w:r>
        <w:t>«</w:t>
      </w:r>
      <w:r w:rsidRPr="008572F9">
        <w:t>Администратор</w:t>
      </w:r>
      <w:r>
        <w:t xml:space="preserve">/ </w:t>
      </w:r>
      <w:r w:rsidRPr="008572F9">
        <w:t>Связанные с ролью</w:t>
      </w:r>
      <w:r>
        <w:t>»</w:t>
      </w:r>
      <w:r w:rsidRPr="008572F9">
        <w:t>.</w:t>
      </w:r>
      <w:r>
        <w:t xml:space="preserve"> </w:t>
      </w:r>
      <w:r w:rsidRPr="008572F9">
        <w:t>Откроется форма назначения роли</w:t>
      </w:r>
      <w:r w:rsidR="003F0906">
        <w:t xml:space="preserve"> (</w:t>
      </w:r>
      <w:r w:rsidR="003F0906">
        <w:fldChar w:fldCharType="begin"/>
      </w:r>
      <w:r w:rsidR="003F0906">
        <w:instrText xml:space="preserve"> REF _Ref202361092 \h </w:instrText>
      </w:r>
      <w:r w:rsidR="003F0906">
        <w:fldChar w:fldCharType="separate"/>
      </w:r>
      <w:r w:rsidR="00997E3B">
        <w:t>Рисунок </w:t>
      </w:r>
      <w:r w:rsidR="00997E3B">
        <w:rPr>
          <w:noProof/>
        </w:rPr>
        <w:t>59</w:t>
      </w:r>
      <w:r w:rsidR="003F0906">
        <w:fldChar w:fldCharType="end"/>
      </w:r>
      <w:r w:rsidR="003F0906">
        <w:t>)</w:t>
      </w:r>
      <w:r w:rsidRPr="008572F9">
        <w:t>;</w:t>
      </w:r>
    </w:p>
    <w:p w14:paraId="096C1946" w14:textId="77777777" w:rsidR="002628F1" w:rsidRPr="008572F9" w:rsidRDefault="008572F9" w:rsidP="008572F9">
      <w:pPr>
        <w:pStyle w:val="phfigure"/>
      </w:pPr>
      <w:r w:rsidRPr="008572F9">
        <w:rPr>
          <w:noProof/>
        </w:rPr>
        <w:lastRenderedPageBreak/>
        <w:drawing>
          <wp:inline distT="0" distB="0" distL="0" distR="0" wp14:anchorId="77FD7D4B" wp14:editId="52BC949D">
            <wp:extent cx="6295390" cy="4029578"/>
            <wp:effectExtent l="19050" t="19050" r="10160" b="28575"/>
            <wp:docPr id="100088" name="Рисунок 100088" descr="Форма назначения ро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482375" name="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02957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3125665" w14:textId="77777777" w:rsidR="002628F1" w:rsidRPr="008572F9" w:rsidRDefault="006F420A" w:rsidP="003F0906">
      <w:pPr>
        <w:pStyle w:val="phfiguretitle"/>
      </w:pPr>
      <w:bookmarkStart w:id="261" w:name="_Ref202361092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59</w:t>
      </w:r>
      <w:r w:rsidR="008572F9" w:rsidRPr="008572F9">
        <w:fldChar w:fldCharType="end"/>
      </w:r>
      <w:bookmarkEnd w:id="261"/>
      <w:r w:rsidR="003F0906">
        <w:t xml:space="preserve"> –</w:t>
      </w:r>
      <w:r w:rsidR="008572F9" w:rsidRPr="008572F9">
        <w:t xml:space="preserve"> Форма назначения роли</w:t>
      </w:r>
    </w:p>
    <w:p w14:paraId="41890A80" w14:textId="77777777" w:rsidR="002628F1" w:rsidRPr="008572F9" w:rsidRDefault="008572F9" w:rsidP="008572F9">
      <w:pPr>
        <w:pStyle w:val="phlistitemized1"/>
      </w:pPr>
      <w:r w:rsidRPr="008572F9">
        <w:t xml:space="preserve">в блоке </w:t>
      </w:r>
      <w:r>
        <w:t>«</w:t>
      </w:r>
      <w:r w:rsidRPr="008572F9">
        <w:t>Роли</w:t>
      </w:r>
      <w:r>
        <w:t>»</w:t>
      </w:r>
      <w:r w:rsidRPr="008572F9">
        <w:t xml:space="preserve"> найдите и выделите</w:t>
      </w:r>
      <w:r>
        <w:t xml:space="preserve"> </w:t>
      </w:r>
      <w:r w:rsidRPr="008572F9">
        <w:t>настраиваемую роль;</w:t>
      </w:r>
    </w:p>
    <w:p w14:paraId="4164B7FA" w14:textId="77777777" w:rsidR="002628F1" w:rsidRPr="008572F9" w:rsidRDefault="008572F9" w:rsidP="008572F9">
      <w:pPr>
        <w:pStyle w:val="phlistitemized1"/>
      </w:pPr>
      <w:r w:rsidRPr="008572F9">
        <w:t xml:space="preserve">на вкладке </w:t>
      </w:r>
      <w:r>
        <w:t>«</w:t>
      </w:r>
      <w:r w:rsidRPr="008572F9">
        <w:t>Пользователи</w:t>
      </w:r>
      <w:r>
        <w:t>»</w:t>
      </w:r>
      <w:r w:rsidRPr="008572F9">
        <w:t xml:space="preserve"> в блоке </w:t>
      </w:r>
      <w:r>
        <w:t>«</w:t>
      </w:r>
      <w:r w:rsidRPr="008572F9">
        <w:t>Не связанные с ролью</w:t>
      </w:r>
      <w:r>
        <w:t>»</w:t>
      </w:r>
      <w:r w:rsidRPr="008572F9">
        <w:t xml:space="preserve"> найдите и установите флажки напротив настраиваемых пользователей;</w:t>
      </w:r>
    </w:p>
    <w:p w14:paraId="4FF2C5BD" w14:textId="77777777" w:rsidR="002628F1" w:rsidRPr="008572F9" w:rsidRDefault="008572F9" w:rsidP="008572F9">
      <w:pPr>
        <w:pStyle w:val="phlistitemized1"/>
      </w:pPr>
      <w:r w:rsidRPr="008572F9">
        <w:t xml:space="preserve">выберите пункт контекстного меню </w:t>
      </w:r>
      <w:r>
        <w:t>«</w:t>
      </w:r>
      <w:r w:rsidRPr="008572F9">
        <w:t>Связать с ролью</w:t>
      </w:r>
      <w:r>
        <w:t>»</w:t>
      </w:r>
      <w:r w:rsidRPr="008572F9">
        <w:t>.</w:t>
      </w:r>
      <w:r>
        <w:t xml:space="preserve"> </w:t>
      </w:r>
      <w:r w:rsidRPr="008572F9">
        <w:t>Откроется диалоговое</w:t>
      </w:r>
      <w:r>
        <w:t xml:space="preserve"> </w:t>
      </w:r>
      <w:r w:rsidRPr="008572F9">
        <w:t>окно для подтверждения выполняемого</w:t>
      </w:r>
      <w:r>
        <w:t xml:space="preserve"> </w:t>
      </w:r>
      <w:r w:rsidRPr="008572F9">
        <w:t xml:space="preserve">действия. Нажмите на кнопку </w:t>
      </w:r>
      <w:r>
        <w:t>«</w:t>
      </w:r>
      <w:r w:rsidRPr="008572F9">
        <w:t>ОК</w:t>
      </w:r>
      <w:r>
        <w:t>»</w:t>
      </w:r>
      <w:r w:rsidRPr="008572F9">
        <w:t xml:space="preserve">. Пользователи переместятся из блока </w:t>
      </w:r>
      <w:r>
        <w:t>«</w:t>
      </w:r>
      <w:r w:rsidRPr="008572F9">
        <w:t>Не связанные с ролью</w:t>
      </w:r>
      <w:r>
        <w:t>»</w:t>
      </w:r>
      <w:r w:rsidRPr="008572F9">
        <w:t xml:space="preserve"> в блок </w:t>
      </w:r>
      <w:r>
        <w:t>«</w:t>
      </w:r>
      <w:r w:rsidRPr="008572F9">
        <w:t>Связанные с ролью</w:t>
      </w:r>
      <w:r>
        <w:t>»</w:t>
      </w:r>
      <w:r w:rsidRPr="008572F9">
        <w:t>.</w:t>
      </w:r>
    </w:p>
    <w:p w14:paraId="2F98CE49" w14:textId="77777777" w:rsidR="003F0906" w:rsidRPr="008572F9" w:rsidRDefault="003F0906" w:rsidP="003F0906">
      <w:pPr>
        <w:pStyle w:val="phnormal"/>
      </w:pPr>
      <w:r w:rsidRPr="008572F9">
        <w:t>Указанным выше способом назначьте сотрудникам роли «Оператор контакт-центра», роль «Минимальная» всех МО, для которых настроена запись на прием и/или вызов врача на дом через контакт-центр (</w:t>
      </w:r>
      <w:r w:rsidR="00E07809">
        <w:t>см. п. </w:t>
      </w:r>
      <w:r w:rsidR="00E07809">
        <w:fldChar w:fldCharType="begin"/>
      </w:r>
      <w:r w:rsidR="00E07809">
        <w:instrText xml:space="preserve"> REF _Ref202365275 \r \h </w:instrText>
      </w:r>
      <w:r w:rsidR="00E07809">
        <w:fldChar w:fldCharType="separate"/>
      </w:r>
      <w:r w:rsidR="00997E3B">
        <w:t>2.9</w:t>
      </w:r>
      <w:r w:rsidR="00E07809">
        <w:fldChar w:fldCharType="end"/>
      </w:r>
      <w:r w:rsidRPr="008572F9">
        <w:t>).</w:t>
      </w:r>
    </w:p>
    <w:p w14:paraId="142E8C35" w14:textId="77777777" w:rsidR="002628F1" w:rsidRPr="008572F9" w:rsidRDefault="008572F9">
      <w:pPr>
        <w:pStyle w:val="10"/>
      </w:pPr>
      <w:bookmarkStart w:id="262" w:name="_Toc256000047"/>
      <w:bookmarkStart w:id="263" w:name="scroll-bookmark-81"/>
      <w:bookmarkStart w:id="264" w:name="_Toc204948291"/>
      <w:r w:rsidRPr="008572F9">
        <w:lastRenderedPageBreak/>
        <w:t>Просмотр логов Системы</w:t>
      </w:r>
      <w:bookmarkEnd w:id="262"/>
      <w:bookmarkEnd w:id="263"/>
      <w:bookmarkEnd w:id="264"/>
    </w:p>
    <w:p w14:paraId="58C57DE2" w14:textId="77777777" w:rsidR="002628F1" w:rsidRPr="008572F9" w:rsidRDefault="008572F9" w:rsidP="008572F9">
      <w:pPr>
        <w:pStyle w:val="phnormal"/>
      </w:pPr>
      <w:r w:rsidRPr="008572F9">
        <w:t xml:space="preserve">Чтобы посмотреть логи Системы, перейдите в пункт главного меню </w:t>
      </w:r>
      <w:r>
        <w:t>«</w:t>
      </w:r>
      <w:r w:rsidRPr="008572F9">
        <w:t>Регистратура</w:t>
      </w:r>
      <w:r>
        <w:t xml:space="preserve">/ </w:t>
      </w:r>
      <w:r w:rsidRPr="008572F9">
        <w:t>АРМ Call-центра</w:t>
      </w:r>
      <w:r>
        <w:t xml:space="preserve">/ </w:t>
      </w:r>
      <w:r w:rsidRPr="008572F9">
        <w:t>Запись пациента через Call-центр</w:t>
      </w:r>
      <w:r>
        <w:t>»</w:t>
      </w:r>
      <w:r w:rsidRPr="008572F9">
        <w:t xml:space="preserve">. Найдите пациента и нажмите на ссылку с его ФИО. На вкладке </w:t>
      </w:r>
      <w:r>
        <w:t>«</w:t>
      </w:r>
      <w:r w:rsidRPr="008572F9">
        <w:t>Расписание</w:t>
      </w:r>
      <w:r>
        <w:t>»</w:t>
      </w:r>
      <w:r w:rsidRPr="008572F9">
        <w:t xml:space="preserve">, </w:t>
      </w:r>
      <w:r>
        <w:t>«</w:t>
      </w:r>
      <w:r w:rsidRPr="008572F9">
        <w:t>Записи пациента</w:t>
      </w:r>
      <w:r>
        <w:t>»</w:t>
      </w:r>
      <w:r w:rsidRPr="008572F9">
        <w:t xml:space="preserve">, </w:t>
      </w:r>
      <w:r>
        <w:t>«</w:t>
      </w:r>
      <w:r w:rsidRPr="008572F9">
        <w:t>Вызовы на дом</w:t>
      </w:r>
      <w:r>
        <w:t>»</w:t>
      </w:r>
      <w:r w:rsidRPr="008572F9">
        <w:t xml:space="preserve"> или </w:t>
      </w:r>
      <w:r>
        <w:t>«</w:t>
      </w:r>
      <w:r w:rsidRPr="008572F9">
        <w:t>Очередь ожидания</w:t>
      </w:r>
      <w:r>
        <w:t>»</w:t>
      </w:r>
      <w:r w:rsidRPr="008572F9">
        <w:t xml:space="preserve"> нажмите правой кнопкой мыши на запись и выберите пункт контекстного меню </w:t>
      </w:r>
      <w:r>
        <w:t>«</w:t>
      </w:r>
      <w:r w:rsidRPr="008572F9">
        <w:t>Посмотреть логи</w:t>
      </w:r>
      <w:r>
        <w:t>»</w:t>
      </w:r>
      <w:r w:rsidRPr="008572F9">
        <w:t xml:space="preserve"> (или </w:t>
      </w:r>
      <w:r>
        <w:t>«</w:t>
      </w:r>
      <w:r w:rsidRPr="008572F9">
        <w:t>Сервис</w:t>
      </w:r>
      <w:r>
        <w:t xml:space="preserve">/ </w:t>
      </w:r>
      <w:r w:rsidRPr="008572F9">
        <w:t>Логи</w:t>
      </w:r>
      <w:r>
        <w:t>»</w:t>
      </w:r>
      <w:r w:rsidRPr="008572F9">
        <w:t>). Откроется окно просмотра логов</w:t>
      </w:r>
      <w:r w:rsidR="00887394">
        <w:t xml:space="preserve"> (</w:t>
      </w:r>
      <w:r w:rsidR="00887394">
        <w:fldChar w:fldCharType="begin"/>
      </w:r>
      <w:r w:rsidR="00887394">
        <w:instrText xml:space="preserve"> REF _Ref202361368 \h </w:instrText>
      </w:r>
      <w:r w:rsidR="00887394">
        <w:fldChar w:fldCharType="separate"/>
      </w:r>
      <w:r w:rsidR="00997E3B">
        <w:t>Рисунок </w:t>
      </w:r>
      <w:r w:rsidR="00997E3B">
        <w:rPr>
          <w:noProof/>
        </w:rPr>
        <w:t>60</w:t>
      </w:r>
      <w:r w:rsidR="00887394">
        <w:fldChar w:fldCharType="end"/>
      </w:r>
      <w:r w:rsidR="00887394">
        <w:t>)</w:t>
      </w:r>
      <w:r w:rsidRPr="008572F9">
        <w:t>.</w:t>
      </w:r>
    </w:p>
    <w:p w14:paraId="2B7B1C85" w14:textId="77777777" w:rsidR="002628F1" w:rsidRPr="008572F9" w:rsidRDefault="008572F9" w:rsidP="008572F9">
      <w:pPr>
        <w:pStyle w:val="phfigure"/>
      </w:pPr>
      <w:r w:rsidRPr="008572F9">
        <w:rPr>
          <w:noProof/>
        </w:rPr>
        <w:drawing>
          <wp:inline distT="0" distB="0" distL="0" distR="0" wp14:anchorId="279E3A4E" wp14:editId="7C2F920E">
            <wp:extent cx="6295390" cy="4142051"/>
            <wp:effectExtent l="19050" t="19050" r="10160" b="11430"/>
            <wp:docPr id="100089" name="Рисунок 100089" descr="Логи разде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546483" name="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14205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D01F6DB" w14:textId="77777777" w:rsidR="002628F1" w:rsidRPr="008572F9" w:rsidRDefault="006F420A" w:rsidP="00887394">
      <w:pPr>
        <w:pStyle w:val="phfiguretitle"/>
      </w:pPr>
      <w:bookmarkStart w:id="265" w:name="_Ref202361368"/>
      <w:r>
        <w:t>Рисунок </w:t>
      </w:r>
      <w:r w:rsidR="008572F9" w:rsidRPr="008572F9">
        <w:fldChar w:fldCharType="begin"/>
      </w:r>
      <w:r w:rsidR="008572F9" w:rsidRPr="008572F9">
        <w:instrText>SEQ Рисунок \* ARABIC</w:instrText>
      </w:r>
      <w:r w:rsidR="008572F9" w:rsidRPr="008572F9">
        <w:fldChar w:fldCharType="separate"/>
      </w:r>
      <w:r w:rsidR="00997E3B">
        <w:rPr>
          <w:noProof/>
        </w:rPr>
        <w:t>60</w:t>
      </w:r>
      <w:r w:rsidR="008572F9" w:rsidRPr="008572F9">
        <w:fldChar w:fldCharType="end"/>
      </w:r>
      <w:bookmarkEnd w:id="265"/>
      <w:r w:rsidR="008572F9" w:rsidRPr="008572F9">
        <w:t xml:space="preserve"> </w:t>
      </w:r>
      <w:r w:rsidR="00887394">
        <w:t xml:space="preserve">– Окно </w:t>
      </w:r>
      <w:r w:rsidR="00887394" w:rsidRPr="008572F9">
        <w:t>просмотра логов</w:t>
      </w:r>
    </w:p>
    <w:p w14:paraId="3F67EF8C" w14:textId="77777777" w:rsidR="002628F1" w:rsidRPr="008572F9" w:rsidRDefault="008572F9" w:rsidP="008572F9">
      <w:pPr>
        <w:pStyle w:val="phnormal"/>
      </w:pPr>
      <w:r w:rsidRPr="008572F9">
        <w:t>Для поиска логов заполните поля:</w:t>
      </w:r>
    </w:p>
    <w:p w14:paraId="115DAC59" w14:textId="77777777" w:rsidR="002628F1" w:rsidRPr="008572F9" w:rsidRDefault="008572F9" w:rsidP="008572F9">
      <w:pPr>
        <w:pStyle w:val="phlistitemized1"/>
      </w:pPr>
      <w:r>
        <w:t>«</w:t>
      </w:r>
      <w:r w:rsidRPr="008572F9">
        <w:t>Дата с, по</w:t>
      </w:r>
      <w:r>
        <w:t>»</w:t>
      </w:r>
      <w:r w:rsidRPr="008572F9">
        <w:t xml:space="preserve"> – введите период</w:t>
      </w:r>
      <w:r>
        <w:t xml:space="preserve"> </w:t>
      </w:r>
      <w:r w:rsidRPr="008572F9">
        <w:t>с клавиатуры или выбрав даты из календаря;</w:t>
      </w:r>
    </w:p>
    <w:p w14:paraId="51A987AE" w14:textId="77777777" w:rsidR="002628F1" w:rsidRPr="008572F9" w:rsidRDefault="008572F9" w:rsidP="008572F9">
      <w:pPr>
        <w:pStyle w:val="phlistitemized1"/>
      </w:pPr>
      <w:r>
        <w:t>«</w:t>
      </w:r>
      <w:r w:rsidRPr="008572F9">
        <w:t>Сотрудник</w:t>
      </w:r>
      <w:r>
        <w:t>»</w:t>
      </w:r>
      <w:r w:rsidRPr="008572F9">
        <w:t xml:space="preserve"> – выберите сотрудника из выпадающего списка;</w:t>
      </w:r>
    </w:p>
    <w:p w14:paraId="6FC704A3" w14:textId="77777777" w:rsidR="002628F1" w:rsidRPr="008572F9" w:rsidRDefault="008572F9" w:rsidP="008572F9">
      <w:pPr>
        <w:pStyle w:val="phlistitemized1"/>
      </w:pPr>
      <w:r>
        <w:t>«</w:t>
      </w:r>
      <w:r w:rsidRPr="008572F9">
        <w:t>Действие</w:t>
      </w:r>
      <w:r>
        <w:t>»</w:t>
      </w:r>
      <w:r w:rsidRPr="008572F9">
        <w:t xml:space="preserve"> – выберите действия с записью из выпадающего списка;</w:t>
      </w:r>
    </w:p>
    <w:p w14:paraId="4109C6AB" w14:textId="77777777" w:rsidR="002628F1" w:rsidRPr="008572F9" w:rsidRDefault="008572F9" w:rsidP="008572F9">
      <w:pPr>
        <w:pStyle w:val="phlistitemized1"/>
      </w:pPr>
      <w:r>
        <w:t>«</w:t>
      </w:r>
      <w:r w:rsidRPr="008572F9">
        <w:t>ЛПУ</w:t>
      </w:r>
      <w:r>
        <w:t>»</w:t>
      </w:r>
      <w:r w:rsidRPr="008572F9">
        <w:t xml:space="preserve"> – выберите МО из выпадающего списка;</w:t>
      </w:r>
    </w:p>
    <w:p w14:paraId="2F1765DD" w14:textId="77777777" w:rsidR="002628F1" w:rsidRPr="008572F9" w:rsidRDefault="008572F9" w:rsidP="008572F9">
      <w:pPr>
        <w:pStyle w:val="phlistitemized1"/>
      </w:pPr>
      <w:r>
        <w:t>«</w:t>
      </w:r>
      <w:r w:rsidRPr="008572F9">
        <w:t>Записи всего раздела</w:t>
      </w:r>
      <w:r>
        <w:t>»</w:t>
      </w:r>
      <w:r w:rsidRPr="008572F9">
        <w:t xml:space="preserve"> – установите флажок, если необходимо посмотреть записи всего раздела.</w:t>
      </w:r>
    </w:p>
    <w:p w14:paraId="2FAB9DA9" w14:textId="77777777" w:rsidR="002628F1" w:rsidRPr="008572F9" w:rsidRDefault="008572F9" w:rsidP="008572F9">
      <w:pPr>
        <w:pStyle w:val="phnormal"/>
      </w:pPr>
      <w:r w:rsidRPr="008572F9">
        <w:lastRenderedPageBreak/>
        <w:t xml:space="preserve">Нажмите на кнопку </w:t>
      </w:r>
      <w:r>
        <w:t>«</w:t>
      </w:r>
      <w:r w:rsidRPr="008572F9">
        <w:t>Поиск</w:t>
      </w:r>
      <w:r>
        <w:t>»</w:t>
      </w:r>
      <w:r w:rsidRPr="008572F9">
        <w:t xml:space="preserve">. В таблицах </w:t>
      </w:r>
      <w:r>
        <w:t>«</w:t>
      </w:r>
      <w:r w:rsidRPr="008572F9">
        <w:t>Логи</w:t>
      </w:r>
      <w:r>
        <w:t>»</w:t>
      </w:r>
      <w:r w:rsidRPr="008572F9">
        <w:t xml:space="preserve"> и </w:t>
      </w:r>
      <w:r>
        <w:t>«</w:t>
      </w:r>
      <w:r w:rsidRPr="008572F9">
        <w:t>Значения логов</w:t>
      </w:r>
      <w:r>
        <w:t>»</w:t>
      </w:r>
      <w:r w:rsidRPr="008572F9">
        <w:t xml:space="preserve"> отобразятся результаты поиска.</w:t>
      </w:r>
      <w:bookmarkStart w:id="266" w:name="_GoBack"/>
      <w:bookmarkEnd w:id="266"/>
    </w:p>
    <w:sectPr w:rsidR="002628F1" w:rsidRPr="008572F9" w:rsidSect="0066416D">
      <w:footerReference w:type="default" r:id="rId70"/>
      <w:footerReference w:type="first" r:id="rId71"/>
      <w:pgSz w:w="11899" w:h="16838"/>
      <w:pgMar w:top="1134" w:right="567" w:bottom="1134" w:left="1134" w:header="567" w:footer="4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AD206A" w14:textId="77777777" w:rsidR="002D5A5C" w:rsidRDefault="002D5A5C">
      <w:pPr>
        <w:spacing w:before="0" w:after="0" w:line="240" w:lineRule="auto"/>
      </w:pPr>
      <w:r>
        <w:separator/>
      </w:r>
    </w:p>
  </w:endnote>
  <w:endnote w:type="continuationSeparator" w:id="0">
    <w:p w14:paraId="61DD932D" w14:textId="77777777" w:rsidR="002D5A5C" w:rsidRDefault="002D5A5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onospace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53783983"/>
      <w:docPartObj>
        <w:docPartGallery w:val="Page Numbers (Bottom of Page)"/>
        <w:docPartUnique/>
      </w:docPartObj>
    </w:sdtPr>
    <w:sdtEndPr/>
    <w:sdtContent>
      <w:p w14:paraId="7F4B2FC8" w14:textId="69AF23F0" w:rsidR="0032507B" w:rsidRDefault="0032507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61CC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324A38" w14:textId="77777777" w:rsidR="0066416D" w:rsidRDefault="0066416D" w:rsidP="0066416D">
    <w:pPr>
      <w:pStyle w:val="phtitlepagedocpart"/>
    </w:pPr>
    <w: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5EE4CD" w14:textId="77777777" w:rsidR="002D5A5C" w:rsidRDefault="002D5A5C">
      <w:pPr>
        <w:spacing w:before="0" w:after="0" w:line="240" w:lineRule="auto"/>
      </w:pPr>
      <w:r>
        <w:separator/>
      </w:r>
    </w:p>
  </w:footnote>
  <w:footnote w:type="continuationSeparator" w:id="0">
    <w:p w14:paraId="47D58397" w14:textId="77777777" w:rsidR="002D5A5C" w:rsidRDefault="002D5A5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D72C0"/>
    <w:multiLevelType w:val="hybridMultilevel"/>
    <w:tmpl w:val="12CECA20"/>
    <w:lvl w:ilvl="0" w:tplc="F1804BF2">
      <w:start w:val="1"/>
      <w:numFmt w:val="bullet"/>
      <w:pStyle w:val="phlistitemized4"/>
      <w:lvlText w:val=""/>
      <w:lvlJc w:val="left"/>
      <w:pPr>
        <w:ind w:left="26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02" w:hanging="360"/>
      </w:pPr>
      <w:rPr>
        <w:rFonts w:ascii="Wingdings" w:hAnsi="Wingdings" w:hint="default"/>
      </w:rPr>
    </w:lvl>
  </w:abstractNum>
  <w:abstractNum w:abstractNumId="1" w15:restartNumberingAfterBreak="0">
    <w:nsid w:val="0AF931BD"/>
    <w:multiLevelType w:val="hybridMultilevel"/>
    <w:tmpl w:val="AE42CB06"/>
    <w:lvl w:ilvl="0" w:tplc="68B4365E">
      <w:start w:val="1"/>
      <w:numFmt w:val="bullet"/>
      <w:pStyle w:val="phnormalexampleitemized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DAF3711"/>
    <w:multiLevelType w:val="multilevel"/>
    <w:tmpl w:val="61BE3C5E"/>
    <w:lvl w:ilvl="0">
      <w:start w:val="1"/>
      <w:numFmt w:val="decimal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140710D"/>
    <w:multiLevelType w:val="hybridMultilevel"/>
    <w:tmpl w:val="B89604AA"/>
    <w:lvl w:ilvl="0" w:tplc="1260536E">
      <w:start w:val="1"/>
      <w:numFmt w:val="decimal"/>
      <w:pStyle w:val="phnormalnoteordered1"/>
      <w:lvlText w:val="%1)"/>
      <w:lvlJc w:val="left"/>
      <w:pPr>
        <w:ind w:left="2779" w:hanging="360"/>
      </w:pPr>
    </w:lvl>
    <w:lvl w:ilvl="1" w:tplc="04190019" w:tentative="1">
      <w:start w:val="1"/>
      <w:numFmt w:val="lowerLetter"/>
      <w:lvlText w:val="%2."/>
      <w:lvlJc w:val="left"/>
      <w:pPr>
        <w:ind w:left="3499" w:hanging="360"/>
      </w:pPr>
    </w:lvl>
    <w:lvl w:ilvl="2" w:tplc="0419001B" w:tentative="1">
      <w:start w:val="1"/>
      <w:numFmt w:val="lowerRoman"/>
      <w:lvlText w:val="%3."/>
      <w:lvlJc w:val="right"/>
      <w:pPr>
        <w:ind w:left="4219" w:hanging="180"/>
      </w:pPr>
    </w:lvl>
    <w:lvl w:ilvl="3" w:tplc="0419000F" w:tentative="1">
      <w:start w:val="1"/>
      <w:numFmt w:val="decimal"/>
      <w:lvlText w:val="%4."/>
      <w:lvlJc w:val="left"/>
      <w:pPr>
        <w:ind w:left="4939" w:hanging="360"/>
      </w:pPr>
    </w:lvl>
    <w:lvl w:ilvl="4" w:tplc="04190019" w:tentative="1">
      <w:start w:val="1"/>
      <w:numFmt w:val="lowerLetter"/>
      <w:lvlText w:val="%5."/>
      <w:lvlJc w:val="left"/>
      <w:pPr>
        <w:ind w:left="5659" w:hanging="360"/>
      </w:pPr>
    </w:lvl>
    <w:lvl w:ilvl="5" w:tplc="0419001B" w:tentative="1">
      <w:start w:val="1"/>
      <w:numFmt w:val="lowerRoman"/>
      <w:lvlText w:val="%6."/>
      <w:lvlJc w:val="right"/>
      <w:pPr>
        <w:ind w:left="6379" w:hanging="180"/>
      </w:pPr>
    </w:lvl>
    <w:lvl w:ilvl="6" w:tplc="0419000F" w:tentative="1">
      <w:start w:val="1"/>
      <w:numFmt w:val="decimal"/>
      <w:lvlText w:val="%7."/>
      <w:lvlJc w:val="left"/>
      <w:pPr>
        <w:ind w:left="7099" w:hanging="360"/>
      </w:pPr>
    </w:lvl>
    <w:lvl w:ilvl="7" w:tplc="04190019" w:tentative="1">
      <w:start w:val="1"/>
      <w:numFmt w:val="lowerLetter"/>
      <w:lvlText w:val="%8."/>
      <w:lvlJc w:val="left"/>
      <w:pPr>
        <w:ind w:left="7819" w:hanging="360"/>
      </w:pPr>
    </w:lvl>
    <w:lvl w:ilvl="8" w:tplc="0419001B" w:tentative="1">
      <w:start w:val="1"/>
      <w:numFmt w:val="lowerRoman"/>
      <w:lvlText w:val="%9."/>
      <w:lvlJc w:val="right"/>
      <w:pPr>
        <w:ind w:left="8539" w:hanging="180"/>
      </w:pPr>
    </w:lvl>
  </w:abstractNum>
  <w:abstractNum w:abstractNumId="4" w15:restartNumberingAfterBreak="0">
    <w:nsid w:val="11495CF7"/>
    <w:multiLevelType w:val="multilevel"/>
    <w:tmpl w:val="D1DEAAF8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" w15:restartNumberingAfterBreak="0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19952A7E"/>
    <w:multiLevelType w:val="multilevel"/>
    <w:tmpl w:val="82406CF2"/>
    <w:lvl w:ilvl="0">
      <w:start w:val="1"/>
      <w:numFmt w:val="russianLower"/>
      <w:pStyle w:val="phlistordereda"/>
      <w:lvlText w:val="%1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1">
      <w:start w:val="1"/>
      <w:numFmt w:val="decimal"/>
      <w:pStyle w:val="phlistordered1"/>
      <w:lvlText w:val="%2)"/>
      <w:lvlJc w:val="left"/>
      <w:pPr>
        <w:tabs>
          <w:tab w:val="num" w:pos="1565"/>
        </w:tabs>
        <w:ind w:left="1565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7" w15:restartNumberingAfterBreak="0">
    <w:nsid w:val="1DB862E0"/>
    <w:multiLevelType w:val="hybridMultilevel"/>
    <w:tmpl w:val="5DAE4584"/>
    <w:lvl w:ilvl="0" w:tplc="5922E858">
      <w:start w:val="1"/>
      <w:numFmt w:val="decimal"/>
      <w:pStyle w:val="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2504B3"/>
    <w:multiLevelType w:val="multilevel"/>
    <w:tmpl w:val="3440C532"/>
    <w:lvl w:ilvl="0">
      <w:start w:val="1"/>
      <w:numFmt w:val="bullet"/>
      <w:pStyle w:val="phtableitemizedlist1"/>
      <w:lvlText w:val=""/>
      <w:lvlJc w:val="left"/>
      <w:pPr>
        <w:ind w:left="346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697"/>
        </w:tabs>
        <w:ind w:left="697" w:hanging="345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C42DA7"/>
    <w:multiLevelType w:val="multilevel"/>
    <w:tmpl w:val="5A8E652C"/>
    <w:lvl w:ilvl="0">
      <w:start w:val="1"/>
      <w:numFmt w:val="decimal"/>
      <w:pStyle w:val="phtableorderedlist1"/>
      <w:lvlText w:val="%1)"/>
      <w:lvlJc w:val="left"/>
      <w:pPr>
        <w:ind w:left="346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40A23825"/>
    <w:multiLevelType w:val="hybridMultilevel"/>
    <w:tmpl w:val="4308DA74"/>
    <w:lvl w:ilvl="0" w:tplc="685AA528">
      <w:start w:val="1"/>
      <w:numFmt w:val="bullet"/>
      <w:pStyle w:val="phnormalnoteitemized2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3" w15:restartNumberingAfterBreak="0">
    <w:nsid w:val="4C03661C"/>
    <w:multiLevelType w:val="hybridMultilevel"/>
    <w:tmpl w:val="39DC2A1A"/>
    <w:lvl w:ilvl="0" w:tplc="C866A586">
      <w:start w:val="1"/>
      <w:numFmt w:val="bullet"/>
      <w:pStyle w:val="phnormalexampleitemized2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52A83BC4"/>
    <w:multiLevelType w:val="multilevel"/>
    <w:tmpl w:val="DF8697A0"/>
    <w:numStyleLink w:val="phadditiontitle"/>
  </w:abstractNum>
  <w:abstractNum w:abstractNumId="15" w15:restartNumberingAfterBreak="0">
    <w:nsid w:val="54C845EB"/>
    <w:multiLevelType w:val="multilevel"/>
    <w:tmpl w:val="FB3E337E"/>
    <w:lvl w:ilvl="0">
      <w:start w:val="1"/>
      <w:numFmt w:val="russianLower"/>
      <w:pStyle w:val="phtableorderlist"/>
      <w:lvlText w:val="%1)"/>
      <w:lvlJc w:val="left"/>
      <w:pPr>
        <w:ind w:left="346" w:hanging="34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3AE66BC"/>
    <w:multiLevelType w:val="hybridMultilevel"/>
    <w:tmpl w:val="D6FAD5C0"/>
    <w:lvl w:ilvl="0" w:tplc="D25A3CDE">
      <w:start w:val="1"/>
      <w:numFmt w:val="decimal"/>
      <w:pStyle w:val="phlistordered1up"/>
      <w:lvlText w:val="%1)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8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9441D89"/>
    <w:multiLevelType w:val="hybridMultilevel"/>
    <w:tmpl w:val="8FEA9CCE"/>
    <w:lvl w:ilvl="0" w:tplc="BA640980">
      <w:start w:val="1"/>
      <w:numFmt w:val="bullet"/>
      <w:pStyle w:val="phlistitemized3"/>
      <w:lvlText w:val=""/>
      <w:lvlJc w:val="left"/>
      <w:pPr>
        <w:ind w:left="22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20" w15:restartNumberingAfterBreak="0">
    <w:nsid w:val="70A943DF"/>
    <w:multiLevelType w:val="hybridMultilevel"/>
    <w:tmpl w:val="E97E292C"/>
    <w:lvl w:ilvl="0" w:tplc="67B86262">
      <w:start w:val="1"/>
      <w:numFmt w:val="bullet"/>
      <w:pStyle w:val="phnormalnoteitemized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73012FC2"/>
    <w:multiLevelType w:val="multilevel"/>
    <w:tmpl w:val="869A37C2"/>
    <w:lvl w:ilvl="0">
      <w:start w:val="1"/>
      <w:numFmt w:val="decimal"/>
      <w:pStyle w:val="10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01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410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22" w15:restartNumberingAfterBreak="0">
    <w:nsid w:val="75161AFA"/>
    <w:multiLevelType w:val="multilevel"/>
    <w:tmpl w:val="646025EE"/>
    <w:lvl w:ilvl="0">
      <w:start w:val="1"/>
      <w:numFmt w:val="bullet"/>
      <w:pStyle w:val="phlistitemized1"/>
      <w:lvlText w:val="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phlistitemized2"/>
      <w:lvlText w:val=""/>
      <w:lvlJc w:val="left"/>
      <w:pPr>
        <w:tabs>
          <w:tab w:val="num" w:pos="1565"/>
        </w:tabs>
        <w:ind w:left="1565" w:hanging="357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922"/>
        </w:tabs>
        <w:ind w:left="1922" w:hanging="357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279"/>
        </w:tabs>
        <w:ind w:left="2279" w:hanging="357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579686D"/>
    <w:multiLevelType w:val="multilevel"/>
    <w:tmpl w:val="B76407DA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4" w15:restartNumberingAfterBreak="0">
    <w:nsid w:val="7A056E80"/>
    <w:multiLevelType w:val="hybridMultilevel"/>
    <w:tmpl w:val="D30C2A16"/>
    <w:lvl w:ilvl="0" w:tplc="E8D61F60">
      <w:start w:val="1"/>
      <w:numFmt w:val="decimal"/>
      <w:pStyle w:val="phnormalexampleordered1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6"/>
  </w:num>
  <w:num w:numId="2">
    <w:abstractNumId w:val="18"/>
  </w:num>
  <w:num w:numId="3">
    <w:abstractNumId w:val="22"/>
  </w:num>
  <w:num w:numId="4">
    <w:abstractNumId w:val="4"/>
  </w:num>
  <w:num w:numId="5">
    <w:abstractNumId w:val="5"/>
  </w:num>
  <w:num w:numId="6">
    <w:abstractNumId w:val="6"/>
  </w:num>
  <w:num w:numId="7">
    <w:abstractNumId w:val="23"/>
  </w:num>
  <w:num w:numId="8">
    <w:abstractNumId w:val="8"/>
  </w:num>
  <w:num w:numId="9">
    <w:abstractNumId w:val="15"/>
  </w:num>
  <w:num w:numId="10">
    <w:abstractNumId w:val="11"/>
  </w:num>
  <w:num w:numId="11">
    <w:abstractNumId w:val="2"/>
  </w:num>
  <w:num w:numId="12">
    <w:abstractNumId w:val="12"/>
  </w:num>
  <w:num w:numId="13">
    <w:abstractNumId w:val="21"/>
  </w:num>
  <w:num w:numId="14">
    <w:abstractNumId w:val="9"/>
  </w:num>
  <w:num w:numId="15">
    <w:abstractNumId w:val="7"/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lvl w:ilvl="0">
        <w:start w:val="1"/>
        <w:numFmt w:val="russianUpper"/>
        <w:pStyle w:val="phadditiontitle1"/>
        <w:suff w:val="nothing"/>
        <w:lvlText w:val="Приложение %1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720"/>
          </w:tabs>
          <w:ind w:left="72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720"/>
          </w:tabs>
          <w:ind w:left="72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8">
    <w:abstractNumId w:val="17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</w:num>
  <w:num w:numId="21">
    <w:abstractNumId w:val="10"/>
  </w:num>
  <w:num w:numId="22">
    <w:abstractNumId w:val="3"/>
  </w:num>
  <w:num w:numId="23">
    <w:abstractNumId w:val="1"/>
  </w:num>
  <w:num w:numId="24">
    <w:abstractNumId w:val="13"/>
  </w:num>
  <w:num w:numId="25">
    <w:abstractNumId w:val="24"/>
  </w:num>
  <w:num w:numId="26">
    <w:abstractNumId w:val="19"/>
  </w:num>
  <w:num w:numId="27">
    <w:abstractNumId w:val="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1175D"/>
    <w:rsid w:val="00012773"/>
    <w:rsid w:val="000174F7"/>
    <w:rsid w:val="000176D9"/>
    <w:rsid w:val="00021263"/>
    <w:rsid w:val="00030CAC"/>
    <w:rsid w:val="000345BB"/>
    <w:rsid w:val="000371D6"/>
    <w:rsid w:val="00042947"/>
    <w:rsid w:val="0004794A"/>
    <w:rsid w:val="00053BAB"/>
    <w:rsid w:val="00055224"/>
    <w:rsid w:val="00064671"/>
    <w:rsid w:val="00065ED9"/>
    <w:rsid w:val="000669E0"/>
    <w:rsid w:val="00077F9E"/>
    <w:rsid w:val="00082616"/>
    <w:rsid w:val="00082E57"/>
    <w:rsid w:val="00084D54"/>
    <w:rsid w:val="00091F1E"/>
    <w:rsid w:val="000A096A"/>
    <w:rsid w:val="000A2545"/>
    <w:rsid w:val="000B1C98"/>
    <w:rsid w:val="000D2590"/>
    <w:rsid w:val="000D499C"/>
    <w:rsid w:val="000D6D79"/>
    <w:rsid w:val="000E57ED"/>
    <w:rsid w:val="000E62C2"/>
    <w:rsid w:val="000F1854"/>
    <w:rsid w:val="001016F5"/>
    <w:rsid w:val="00102A51"/>
    <w:rsid w:val="00115BAB"/>
    <w:rsid w:val="00115E3A"/>
    <w:rsid w:val="0012072B"/>
    <w:rsid w:val="001257CA"/>
    <w:rsid w:val="0013593A"/>
    <w:rsid w:val="00141222"/>
    <w:rsid w:val="00143B4B"/>
    <w:rsid w:val="00146C45"/>
    <w:rsid w:val="001530E7"/>
    <w:rsid w:val="00153F20"/>
    <w:rsid w:val="0015478B"/>
    <w:rsid w:val="00156F0D"/>
    <w:rsid w:val="00163818"/>
    <w:rsid w:val="00173B90"/>
    <w:rsid w:val="00177C6C"/>
    <w:rsid w:val="0018068C"/>
    <w:rsid w:val="001821A8"/>
    <w:rsid w:val="001872D4"/>
    <w:rsid w:val="00192659"/>
    <w:rsid w:val="0019521D"/>
    <w:rsid w:val="001A1360"/>
    <w:rsid w:val="001C3614"/>
    <w:rsid w:val="001D03A9"/>
    <w:rsid w:val="001D75EA"/>
    <w:rsid w:val="001E145D"/>
    <w:rsid w:val="001E3B1B"/>
    <w:rsid w:val="001E3F81"/>
    <w:rsid w:val="001F0B70"/>
    <w:rsid w:val="00200442"/>
    <w:rsid w:val="00201B47"/>
    <w:rsid w:val="0021001B"/>
    <w:rsid w:val="0021544B"/>
    <w:rsid w:val="00220E40"/>
    <w:rsid w:val="00225535"/>
    <w:rsid w:val="00225F28"/>
    <w:rsid w:val="00232F89"/>
    <w:rsid w:val="00236273"/>
    <w:rsid w:val="0025070E"/>
    <w:rsid w:val="0025115E"/>
    <w:rsid w:val="00251D6B"/>
    <w:rsid w:val="0025541B"/>
    <w:rsid w:val="002628F1"/>
    <w:rsid w:val="00262F5C"/>
    <w:rsid w:val="002664AF"/>
    <w:rsid w:val="002707E8"/>
    <w:rsid w:val="00272125"/>
    <w:rsid w:val="00274AC0"/>
    <w:rsid w:val="00294EE2"/>
    <w:rsid w:val="002A5843"/>
    <w:rsid w:val="002B48D8"/>
    <w:rsid w:val="002C037A"/>
    <w:rsid w:val="002C1743"/>
    <w:rsid w:val="002D0E23"/>
    <w:rsid w:val="002D4435"/>
    <w:rsid w:val="002D5A5C"/>
    <w:rsid w:val="002D6219"/>
    <w:rsid w:val="002D7662"/>
    <w:rsid w:val="002E1EC5"/>
    <w:rsid w:val="002F052C"/>
    <w:rsid w:val="002F0D43"/>
    <w:rsid w:val="002F4EC4"/>
    <w:rsid w:val="002F50E9"/>
    <w:rsid w:val="002F6A76"/>
    <w:rsid w:val="002F79E0"/>
    <w:rsid w:val="003111A7"/>
    <w:rsid w:val="00312B75"/>
    <w:rsid w:val="0031378D"/>
    <w:rsid w:val="00315745"/>
    <w:rsid w:val="0032507B"/>
    <w:rsid w:val="00325D12"/>
    <w:rsid w:val="00326673"/>
    <w:rsid w:val="00330C80"/>
    <w:rsid w:val="00336ECC"/>
    <w:rsid w:val="0034010A"/>
    <w:rsid w:val="00340300"/>
    <w:rsid w:val="003428C7"/>
    <w:rsid w:val="00344CE9"/>
    <w:rsid w:val="003518EE"/>
    <w:rsid w:val="00352D9A"/>
    <w:rsid w:val="00356AA8"/>
    <w:rsid w:val="003570EA"/>
    <w:rsid w:val="0036214D"/>
    <w:rsid w:val="00371231"/>
    <w:rsid w:val="00374AF9"/>
    <w:rsid w:val="003779E7"/>
    <w:rsid w:val="00383862"/>
    <w:rsid w:val="003846FB"/>
    <w:rsid w:val="00394C42"/>
    <w:rsid w:val="003955CE"/>
    <w:rsid w:val="003A06A8"/>
    <w:rsid w:val="003C4459"/>
    <w:rsid w:val="003C5ED8"/>
    <w:rsid w:val="003C62C5"/>
    <w:rsid w:val="003D31E6"/>
    <w:rsid w:val="003F0906"/>
    <w:rsid w:val="003F6EC0"/>
    <w:rsid w:val="00400C21"/>
    <w:rsid w:val="00413690"/>
    <w:rsid w:val="00425E40"/>
    <w:rsid w:val="004266BE"/>
    <w:rsid w:val="00437EB3"/>
    <w:rsid w:val="00443EED"/>
    <w:rsid w:val="00445D64"/>
    <w:rsid w:val="00446192"/>
    <w:rsid w:val="00452C6E"/>
    <w:rsid w:val="00456C96"/>
    <w:rsid w:val="0046101E"/>
    <w:rsid w:val="00461C23"/>
    <w:rsid w:val="00462D65"/>
    <w:rsid w:val="00474975"/>
    <w:rsid w:val="00474ACE"/>
    <w:rsid w:val="0047781C"/>
    <w:rsid w:val="00481948"/>
    <w:rsid w:val="00483DC6"/>
    <w:rsid w:val="00487784"/>
    <w:rsid w:val="00491FD8"/>
    <w:rsid w:val="004934CB"/>
    <w:rsid w:val="004B0910"/>
    <w:rsid w:val="004B5047"/>
    <w:rsid w:val="004B5FCD"/>
    <w:rsid w:val="004C5956"/>
    <w:rsid w:val="004C6B4F"/>
    <w:rsid w:val="004D025D"/>
    <w:rsid w:val="004D42D3"/>
    <w:rsid w:val="004D4905"/>
    <w:rsid w:val="004E2645"/>
    <w:rsid w:val="004E4DAA"/>
    <w:rsid w:val="005024F2"/>
    <w:rsid w:val="0050368C"/>
    <w:rsid w:val="0050426E"/>
    <w:rsid w:val="00506961"/>
    <w:rsid w:val="005261B4"/>
    <w:rsid w:val="005300B5"/>
    <w:rsid w:val="005308EE"/>
    <w:rsid w:val="00531B81"/>
    <w:rsid w:val="00546E6D"/>
    <w:rsid w:val="005540AD"/>
    <w:rsid w:val="00557F9A"/>
    <w:rsid w:val="00562E3B"/>
    <w:rsid w:val="005633F1"/>
    <w:rsid w:val="00567E51"/>
    <w:rsid w:val="00573FAD"/>
    <w:rsid w:val="00577554"/>
    <w:rsid w:val="0058329F"/>
    <w:rsid w:val="005B6E56"/>
    <w:rsid w:val="005E6A7C"/>
    <w:rsid w:val="00605B03"/>
    <w:rsid w:val="00613365"/>
    <w:rsid w:val="00614509"/>
    <w:rsid w:val="00615E04"/>
    <w:rsid w:val="00626ADC"/>
    <w:rsid w:val="00626BD9"/>
    <w:rsid w:val="0063464D"/>
    <w:rsid w:val="00635019"/>
    <w:rsid w:val="00641D00"/>
    <w:rsid w:val="00657E0A"/>
    <w:rsid w:val="00661F22"/>
    <w:rsid w:val="0066416D"/>
    <w:rsid w:val="006718FA"/>
    <w:rsid w:val="00680209"/>
    <w:rsid w:val="00680491"/>
    <w:rsid w:val="00687A41"/>
    <w:rsid w:val="00687C0D"/>
    <w:rsid w:val="006903FA"/>
    <w:rsid w:val="00694F9C"/>
    <w:rsid w:val="006952FE"/>
    <w:rsid w:val="00696A79"/>
    <w:rsid w:val="00697D28"/>
    <w:rsid w:val="006A2407"/>
    <w:rsid w:val="006B2C3A"/>
    <w:rsid w:val="006C364E"/>
    <w:rsid w:val="006C5DF0"/>
    <w:rsid w:val="006D4B5D"/>
    <w:rsid w:val="006E4D7D"/>
    <w:rsid w:val="006F03C0"/>
    <w:rsid w:val="006F28F6"/>
    <w:rsid w:val="006F31B1"/>
    <w:rsid w:val="006F420A"/>
    <w:rsid w:val="006F56FD"/>
    <w:rsid w:val="00700B25"/>
    <w:rsid w:val="00707F4C"/>
    <w:rsid w:val="00710A3D"/>
    <w:rsid w:val="00720C59"/>
    <w:rsid w:val="00726D9F"/>
    <w:rsid w:val="00741CAC"/>
    <w:rsid w:val="00752FB9"/>
    <w:rsid w:val="00753B66"/>
    <w:rsid w:val="00753D50"/>
    <w:rsid w:val="00754AEE"/>
    <w:rsid w:val="00756D95"/>
    <w:rsid w:val="00761B98"/>
    <w:rsid w:val="00770CB3"/>
    <w:rsid w:val="007A372C"/>
    <w:rsid w:val="007A6C0B"/>
    <w:rsid w:val="007A76AB"/>
    <w:rsid w:val="007C5657"/>
    <w:rsid w:val="007C574F"/>
    <w:rsid w:val="007D06AE"/>
    <w:rsid w:val="007D5FAB"/>
    <w:rsid w:val="007D7CE5"/>
    <w:rsid w:val="007E5A53"/>
    <w:rsid w:val="007F209D"/>
    <w:rsid w:val="007F3748"/>
    <w:rsid w:val="007F3C14"/>
    <w:rsid w:val="00825182"/>
    <w:rsid w:val="00831334"/>
    <w:rsid w:val="008333E3"/>
    <w:rsid w:val="008353EE"/>
    <w:rsid w:val="00837A0D"/>
    <w:rsid w:val="008416DC"/>
    <w:rsid w:val="00843643"/>
    <w:rsid w:val="00852D83"/>
    <w:rsid w:val="00854449"/>
    <w:rsid w:val="008572F9"/>
    <w:rsid w:val="00857637"/>
    <w:rsid w:val="0085764F"/>
    <w:rsid w:val="008710A3"/>
    <w:rsid w:val="0087617C"/>
    <w:rsid w:val="00876775"/>
    <w:rsid w:val="0088193C"/>
    <w:rsid w:val="00887394"/>
    <w:rsid w:val="00891034"/>
    <w:rsid w:val="008936F1"/>
    <w:rsid w:val="008964A9"/>
    <w:rsid w:val="00897B05"/>
    <w:rsid w:val="008A038D"/>
    <w:rsid w:val="008A7D26"/>
    <w:rsid w:val="008B111A"/>
    <w:rsid w:val="008B1C6A"/>
    <w:rsid w:val="008B26D2"/>
    <w:rsid w:val="008B7020"/>
    <w:rsid w:val="008C0E6C"/>
    <w:rsid w:val="008D309B"/>
    <w:rsid w:val="008E043D"/>
    <w:rsid w:val="008E4B78"/>
    <w:rsid w:val="008F03CF"/>
    <w:rsid w:val="008F4EAC"/>
    <w:rsid w:val="00910A82"/>
    <w:rsid w:val="00910A93"/>
    <w:rsid w:val="00911F1C"/>
    <w:rsid w:val="009176F2"/>
    <w:rsid w:val="00920E8C"/>
    <w:rsid w:val="0093769A"/>
    <w:rsid w:val="00940D8A"/>
    <w:rsid w:val="00945BB2"/>
    <w:rsid w:val="009515D5"/>
    <w:rsid w:val="009550EE"/>
    <w:rsid w:val="00957B57"/>
    <w:rsid w:val="0096176F"/>
    <w:rsid w:val="0097038B"/>
    <w:rsid w:val="009709DB"/>
    <w:rsid w:val="0097485B"/>
    <w:rsid w:val="00982ADA"/>
    <w:rsid w:val="00994241"/>
    <w:rsid w:val="00995731"/>
    <w:rsid w:val="0099728D"/>
    <w:rsid w:val="00997E3B"/>
    <w:rsid w:val="009A5181"/>
    <w:rsid w:val="009B76C6"/>
    <w:rsid w:val="009C77F6"/>
    <w:rsid w:val="009D3DE2"/>
    <w:rsid w:val="00A02EB1"/>
    <w:rsid w:val="00A05EAF"/>
    <w:rsid w:val="00A17CE3"/>
    <w:rsid w:val="00A36D4F"/>
    <w:rsid w:val="00A36F31"/>
    <w:rsid w:val="00A41CA6"/>
    <w:rsid w:val="00A46A1E"/>
    <w:rsid w:val="00A47191"/>
    <w:rsid w:val="00A47CB9"/>
    <w:rsid w:val="00A47E67"/>
    <w:rsid w:val="00A518A4"/>
    <w:rsid w:val="00A55823"/>
    <w:rsid w:val="00A55E1B"/>
    <w:rsid w:val="00A64749"/>
    <w:rsid w:val="00A64FAB"/>
    <w:rsid w:val="00A67A81"/>
    <w:rsid w:val="00A75B8C"/>
    <w:rsid w:val="00A83DC7"/>
    <w:rsid w:val="00A91702"/>
    <w:rsid w:val="00A9246B"/>
    <w:rsid w:val="00A937E4"/>
    <w:rsid w:val="00A93BEC"/>
    <w:rsid w:val="00AA1074"/>
    <w:rsid w:val="00AA7455"/>
    <w:rsid w:val="00AB3248"/>
    <w:rsid w:val="00AB39A1"/>
    <w:rsid w:val="00AB5969"/>
    <w:rsid w:val="00AB6AA6"/>
    <w:rsid w:val="00AB6BA6"/>
    <w:rsid w:val="00AC230D"/>
    <w:rsid w:val="00AC48A3"/>
    <w:rsid w:val="00AD2B00"/>
    <w:rsid w:val="00AD4936"/>
    <w:rsid w:val="00AE2366"/>
    <w:rsid w:val="00AF20ED"/>
    <w:rsid w:val="00AF4DB6"/>
    <w:rsid w:val="00B161BF"/>
    <w:rsid w:val="00B170AF"/>
    <w:rsid w:val="00B21CB4"/>
    <w:rsid w:val="00B432C1"/>
    <w:rsid w:val="00B45615"/>
    <w:rsid w:val="00B55A51"/>
    <w:rsid w:val="00B5616C"/>
    <w:rsid w:val="00B57227"/>
    <w:rsid w:val="00B607C1"/>
    <w:rsid w:val="00B61725"/>
    <w:rsid w:val="00B628DE"/>
    <w:rsid w:val="00B71556"/>
    <w:rsid w:val="00B80BA6"/>
    <w:rsid w:val="00B926EB"/>
    <w:rsid w:val="00BA3D69"/>
    <w:rsid w:val="00BA5D89"/>
    <w:rsid w:val="00BB2D77"/>
    <w:rsid w:val="00BB4F9C"/>
    <w:rsid w:val="00BB7E1D"/>
    <w:rsid w:val="00BC642E"/>
    <w:rsid w:val="00BD1F17"/>
    <w:rsid w:val="00BE0FD9"/>
    <w:rsid w:val="00BE281B"/>
    <w:rsid w:val="00BE4D9C"/>
    <w:rsid w:val="00BE5325"/>
    <w:rsid w:val="00C02839"/>
    <w:rsid w:val="00C04B59"/>
    <w:rsid w:val="00C206C3"/>
    <w:rsid w:val="00C267DA"/>
    <w:rsid w:val="00C42E29"/>
    <w:rsid w:val="00C4331B"/>
    <w:rsid w:val="00C46D06"/>
    <w:rsid w:val="00C64EFA"/>
    <w:rsid w:val="00C745BE"/>
    <w:rsid w:val="00C81AB8"/>
    <w:rsid w:val="00C84BC1"/>
    <w:rsid w:val="00C868C5"/>
    <w:rsid w:val="00CA2E88"/>
    <w:rsid w:val="00CA4ACB"/>
    <w:rsid w:val="00CA7596"/>
    <w:rsid w:val="00CC72D1"/>
    <w:rsid w:val="00CF0B4F"/>
    <w:rsid w:val="00CF706B"/>
    <w:rsid w:val="00D03A41"/>
    <w:rsid w:val="00D06AF6"/>
    <w:rsid w:val="00D10529"/>
    <w:rsid w:val="00D20AB4"/>
    <w:rsid w:val="00D2116B"/>
    <w:rsid w:val="00D256B8"/>
    <w:rsid w:val="00D34AF1"/>
    <w:rsid w:val="00D34F85"/>
    <w:rsid w:val="00D37256"/>
    <w:rsid w:val="00D4293B"/>
    <w:rsid w:val="00D42A44"/>
    <w:rsid w:val="00D46ABF"/>
    <w:rsid w:val="00D5732C"/>
    <w:rsid w:val="00D60E3E"/>
    <w:rsid w:val="00D63938"/>
    <w:rsid w:val="00D64343"/>
    <w:rsid w:val="00D706C6"/>
    <w:rsid w:val="00D8012A"/>
    <w:rsid w:val="00D8146B"/>
    <w:rsid w:val="00D841F2"/>
    <w:rsid w:val="00D861CC"/>
    <w:rsid w:val="00DA0F23"/>
    <w:rsid w:val="00DA7539"/>
    <w:rsid w:val="00DA7CE8"/>
    <w:rsid w:val="00DB26E0"/>
    <w:rsid w:val="00DB50D3"/>
    <w:rsid w:val="00DB77B3"/>
    <w:rsid w:val="00DC0166"/>
    <w:rsid w:val="00DC1789"/>
    <w:rsid w:val="00DC39C9"/>
    <w:rsid w:val="00DC5A2C"/>
    <w:rsid w:val="00DE297A"/>
    <w:rsid w:val="00DE5251"/>
    <w:rsid w:val="00DE72F4"/>
    <w:rsid w:val="00DF0F2D"/>
    <w:rsid w:val="00DF2776"/>
    <w:rsid w:val="00DF63C1"/>
    <w:rsid w:val="00E031BD"/>
    <w:rsid w:val="00E03C58"/>
    <w:rsid w:val="00E04129"/>
    <w:rsid w:val="00E07809"/>
    <w:rsid w:val="00E1044B"/>
    <w:rsid w:val="00E16162"/>
    <w:rsid w:val="00E2119B"/>
    <w:rsid w:val="00E221BC"/>
    <w:rsid w:val="00E244B5"/>
    <w:rsid w:val="00E30111"/>
    <w:rsid w:val="00E33F00"/>
    <w:rsid w:val="00E51D21"/>
    <w:rsid w:val="00E56C6C"/>
    <w:rsid w:val="00E613D7"/>
    <w:rsid w:val="00E666A5"/>
    <w:rsid w:val="00E7305A"/>
    <w:rsid w:val="00E85567"/>
    <w:rsid w:val="00EA4AC4"/>
    <w:rsid w:val="00EB1CB7"/>
    <w:rsid w:val="00EB34FD"/>
    <w:rsid w:val="00EB7A17"/>
    <w:rsid w:val="00EF7F2A"/>
    <w:rsid w:val="00F021C2"/>
    <w:rsid w:val="00F0280D"/>
    <w:rsid w:val="00F240A6"/>
    <w:rsid w:val="00F32249"/>
    <w:rsid w:val="00F32F9C"/>
    <w:rsid w:val="00F441D1"/>
    <w:rsid w:val="00F4698B"/>
    <w:rsid w:val="00F46B4A"/>
    <w:rsid w:val="00F504FB"/>
    <w:rsid w:val="00F52A14"/>
    <w:rsid w:val="00F54913"/>
    <w:rsid w:val="00F56E64"/>
    <w:rsid w:val="00F5769F"/>
    <w:rsid w:val="00F61B61"/>
    <w:rsid w:val="00F62148"/>
    <w:rsid w:val="00F72201"/>
    <w:rsid w:val="00F77EA0"/>
    <w:rsid w:val="00F82C93"/>
    <w:rsid w:val="00F86556"/>
    <w:rsid w:val="00F92E81"/>
    <w:rsid w:val="00F94FF9"/>
    <w:rsid w:val="00F970E5"/>
    <w:rsid w:val="00FA01D7"/>
    <w:rsid w:val="00FA1D89"/>
    <w:rsid w:val="00FA5BBB"/>
    <w:rsid w:val="00FB3FF2"/>
    <w:rsid w:val="00FC1C82"/>
    <w:rsid w:val="00FC1C9C"/>
    <w:rsid w:val="00FD109F"/>
    <w:rsid w:val="00FD22FD"/>
    <w:rsid w:val="00FF1AC1"/>
    <w:rsid w:val="00FF2D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756ECA"/>
  <w15:docId w15:val="{AE59D85E-9406-467C-9F24-3F8EC27F0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66416D"/>
    <w:pPr>
      <w:spacing w:before="20" w:after="120" w:line="360" w:lineRule="auto"/>
      <w:jc w:val="both"/>
    </w:pPr>
    <w:rPr>
      <w:rFonts w:ascii="Arial" w:hAnsi="Arial"/>
      <w:szCs w:val="20"/>
      <w:lang w:val="ru-RU" w:eastAsia="ru-RU"/>
    </w:rPr>
  </w:style>
  <w:style w:type="paragraph" w:styleId="10">
    <w:name w:val="heading 1"/>
    <w:aliases w:val="Scroll Heading 1,H1,Заголов,Заголовок 1 Знак1,Заголовок 1 Знак Знак,1,h1,app heading...,app heading 1,ITT t1,II+,I,H11,H12,H13,H14,H15,H16,H17,H18,H111,H121,H131,H141,H151,H161,H171,H19,H112,H122,H132,H142,H152,H162,H172,H181,H1111,H1211"/>
    <w:basedOn w:val="phbase"/>
    <w:next w:val="phnormal"/>
    <w:link w:val="11"/>
    <w:qFormat/>
    <w:rsid w:val="008572F9"/>
    <w:pPr>
      <w:keepNext/>
      <w:keepLines/>
      <w:pageBreakBefore/>
      <w:numPr>
        <w:numId w:val="13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,ç2,H2,h2,Char,HD2,Заголовок 2 Знак1,Заголовок 2 Знак Знак,H2 Знак Знак,Numbered text 3 Знак Знак,h2 Знак Знак,H2 Знак1,Numbered text 3 Знак1,2 headline Знак,h Знак,headline Знак,h2 Знак1,Numbered text 3,2 headline,h,headline"/>
    <w:basedOn w:val="phbase"/>
    <w:next w:val="phnormal"/>
    <w:qFormat/>
    <w:rsid w:val="008572F9"/>
    <w:pPr>
      <w:keepNext/>
      <w:keepLines/>
      <w:numPr>
        <w:ilvl w:val="1"/>
        <w:numId w:val="13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,H3,3,h3,Level 1 - 1,h31,h32,h33,h34,h35,h36,h37,h38,h39,h310,h311,h321,h331,h341,h351,h361,h371,h381,h312,h322,h332,h342,h352,h362,h372,h382,h313,h323,h333,h343,h353,h363,h373,h383,h314,h324,h334,h344,h354,h364,h374,h384"/>
    <w:basedOn w:val="phbase"/>
    <w:next w:val="phnormal"/>
    <w:link w:val="30"/>
    <w:qFormat/>
    <w:rsid w:val="008572F9"/>
    <w:pPr>
      <w:keepNext/>
      <w:keepLines/>
      <w:numPr>
        <w:ilvl w:val="2"/>
        <w:numId w:val="13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aliases w:val="Scroll Heading 4,(подпункт),H4,c4,Заголовок 4 (Приложение),Level 2 - a,4,I4,l4,heading4,I41,41,l41,heading41,(Shift Ctrl 4),Titre 41,t4.T4,4heading,h4,a.,4 dash,d,4 dash1,d1,31,h41,a.1,4 dash2,d2,32,h42,a.2,4 dash3,d3,33,h43,a.3,4 dash4,d4"/>
    <w:basedOn w:val="3"/>
    <w:next w:val="phnormal"/>
    <w:link w:val="40"/>
    <w:qFormat/>
    <w:rsid w:val="008572F9"/>
    <w:pPr>
      <w:numPr>
        <w:ilvl w:val="3"/>
      </w:numPr>
      <w:outlineLvl w:val="3"/>
    </w:pPr>
  </w:style>
  <w:style w:type="paragraph" w:styleId="5">
    <w:name w:val="heading 5"/>
    <w:aliases w:val="Scroll Heading 5,H5,PIM 5,5,ITT t5,PA Pico Section,Gliederung5,Block Label,Roman list,h5,Roman list1,Roman list2,Roman list11,Roman list3,Roman list12,Roman list21,Roman list111,5 sub-bullet,sb,i) ii) iii),ТП Заголовок 5,1.1.1. Заголовок 5"/>
    <w:basedOn w:val="a"/>
    <w:next w:val="a"/>
    <w:link w:val="50"/>
    <w:uiPriority w:val="9"/>
    <w:unhideWhenUsed/>
    <w:qFormat/>
    <w:rsid w:val="008572F9"/>
    <w:pPr>
      <w:keepNext/>
      <w:numPr>
        <w:ilvl w:val="4"/>
        <w:numId w:val="13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,ТП Заголовок 6,H6,Текст подпункта,1.1.1 Название или текст пункта в подразделе,1.1.1 Название пункта в подразделе,1.1.1 ???????? ??? ????? ?????? ? ??????????,1.1.1 ???????? ?????? ? ??????????,Переч.-,П. 5 цифр,1),дефис"/>
    <w:basedOn w:val="a"/>
    <w:next w:val="a"/>
    <w:link w:val="60"/>
    <w:uiPriority w:val="9"/>
    <w:unhideWhenUsed/>
    <w:qFormat/>
    <w:rsid w:val="008572F9"/>
    <w:pPr>
      <w:keepNext/>
      <w:keepLines/>
      <w:numPr>
        <w:ilvl w:val="5"/>
        <w:numId w:val="13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semiHidden/>
    <w:unhideWhenUsed/>
    <w:rsid w:val="00E33F00"/>
    <w:pPr>
      <w:keepNext/>
      <w:keepLines/>
      <w:numPr>
        <w:ilvl w:val="6"/>
        <w:numId w:val="11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E33F00"/>
    <w:pPr>
      <w:keepNext/>
      <w:keepLines/>
      <w:numPr>
        <w:ilvl w:val="7"/>
        <w:numId w:val="11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E33F00"/>
    <w:pPr>
      <w:keepNext/>
      <w:keepLines/>
      <w:numPr>
        <w:ilvl w:val="8"/>
        <w:numId w:val="11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a5">
    <w:name w:val="Hyperlink"/>
    <w:uiPriority w:val="99"/>
    <w:rsid w:val="008572F9"/>
    <w:rPr>
      <w:color w:val="0000FF"/>
      <w:u w:val="single"/>
    </w:rPr>
  </w:style>
  <w:style w:type="paragraph" w:styleId="a6">
    <w:name w:val="caption"/>
    <w:basedOn w:val="a"/>
    <w:next w:val="a"/>
    <w:link w:val="a7"/>
    <w:uiPriority w:val="35"/>
    <w:unhideWhenUsed/>
    <w:qFormat/>
    <w:rsid w:val="008572F9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rsid w:val="008572F9"/>
    <w:pPr>
      <w:tabs>
        <w:tab w:val="center" w:pos="4677"/>
        <w:tab w:val="right" w:pos="9355"/>
      </w:tabs>
      <w:jc w:val="center"/>
    </w:pPr>
  </w:style>
  <w:style w:type="character" w:customStyle="1" w:styleId="a9">
    <w:name w:val="Верхний колонтитул Знак"/>
    <w:basedOn w:val="a0"/>
    <w:link w:val="a8"/>
    <w:rsid w:val="0096176F"/>
    <w:rPr>
      <w:rFonts w:ascii="Arial" w:hAnsi="Arial"/>
      <w:szCs w:val="20"/>
      <w:lang w:val="ru-RU" w:eastAsia="ru-RU"/>
    </w:rPr>
  </w:style>
  <w:style w:type="paragraph" w:styleId="aa">
    <w:name w:val="footer"/>
    <w:basedOn w:val="a"/>
    <w:link w:val="ab"/>
    <w:uiPriority w:val="99"/>
    <w:rsid w:val="008572F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572F9"/>
    <w:rPr>
      <w:rFonts w:ascii="Arial" w:hAnsi="Arial"/>
      <w:szCs w:val="20"/>
      <w:lang w:val="ru-RU" w:eastAsia="ru-RU"/>
    </w:rPr>
  </w:style>
  <w:style w:type="character" w:styleId="ac">
    <w:name w:val="page number"/>
    <w:basedOn w:val="a0"/>
    <w:rsid w:val="00E33F00"/>
    <w:rPr>
      <w:rFonts w:ascii="Arial" w:hAnsi="Arial"/>
      <w:sz w:val="20"/>
    </w:rPr>
  </w:style>
  <w:style w:type="table" w:styleId="ad">
    <w:name w:val="Table Grid"/>
    <w:basedOn w:val="a1"/>
    <w:uiPriority w:val="59"/>
    <w:rsid w:val="008572F9"/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"/>
    <w:next w:val="a"/>
    <w:autoRedefine/>
    <w:uiPriority w:val="39"/>
    <w:rsid w:val="008572F9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0">
    <w:name w:val="toc 2"/>
    <w:basedOn w:val="a"/>
    <w:next w:val="a"/>
    <w:autoRedefine/>
    <w:uiPriority w:val="39"/>
    <w:rsid w:val="008572F9"/>
    <w:pPr>
      <w:tabs>
        <w:tab w:val="left" w:pos="993"/>
        <w:tab w:val="right" w:leader="dot" w:pos="9923"/>
      </w:tabs>
      <w:ind w:left="992" w:right="567" w:hanging="567"/>
    </w:pPr>
    <w:rPr>
      <w:szCs w:val="24"/>
    </w:rPr>
  </w:style>
  <w:style w:type="paragraph" w:styleId="31">
    <w:name w:val="toc 3"/>
    <w:basedOn w:val="a"/>
    <w:next w:val="a"/>
    <w:autoRedefine/>
    <w:uiPriority w:val="39"/>
    <w:rsid w:val="008572F9"/>
    <w:pPr>
      <w:tabs>
        <w:tab w:val="left" w:pos="1843"/>
        <w:tab w:val="right" w:leader="dot" w:pos="9923"/>
      </w:tabs>
      <w:ind w:left="1843" w:right="567" w:hanging="851"/>
    </w:pPr>
    <w:rPr>
      <w:i/>
      <w:iCs/>
      <w:szCs w:val="24"/>
    </w:rPr>
  </w:style>
  <w:style w:type="paragraph" w:styleId="41">
    <w:name w:val="toc 4"/>
    <w:basedOn w:val="a"/>
    <w:next w:val="a"/>
    <w:autoRedefine/>
    <w:uiPriority w:val="39"/>
    <w:rsid w:val="008572F9"/>
    <w:pPr>
      <w:tabs>
        <w:tab w:val="left" w:pos="2977"/>
        <w:tab w:val="right" w:leader="dot" w:pos="9923"/>
      </w:tabs>
      <w:ind w:left="2977" w:right="567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8572F9"/>
    <w:pPr>
      <w:tabs>
        <w:tab w:val="left" w:pos="4395"/>
        <w:tab w:val="right" w:leader="dot" w:pos="9923"/>
      </w:tabs>
      <w:ind w:left="4395" w:right="567" w:hanging="1418"/>
    </w:pPr>
  </w:style>
  <w:style w:type="paragraph" w:styleId="61">
    <w:name w:val="toc 6"/>
    <w:basedOn w:val="a"/>
    <w:next w:val="a"/>
    <w:autoRedefine/>
    <w:uiPriority w:val="39"/>
    <w:rsid w:val="008572F9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8572F9"/>
    <w:pPr>
      <w:ind w:left="1440"/>
    </w:pPr>
  </w:style>
  <w:style w:type="paragraph" w:styleId="81">
    <w:name w:val="toc 8"/>
    <w:basedOn w:val="a"/>
    <w:next w:val="a"/>
    <w:autoRedefine/>
    <w:rsid w:val="008572F9"/>
    <w:pPr>
      <w:ind w:left="1680"/>
    </w:pPr>
  </w:style>
  <w:style w:type="paragraph" w:styleId="91">
    <w:name w:val="toc 9"/>
    <w:basedOn w:val="a"/>
    <w:next w:val="a"/>
    <w:autoRedefine/>
    <w:rsid w:val="008572F9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e">
    <w:name w:val="Document Map"/>
    <w:basedOn w:val="a"/>
    <w:link w:val="af"/>
    <w:rsid w:val="008572F9"/>
    <w:pPr>
      <w:shd w:val="clear" w:color="auto" w:fill="000080"/>
    </w:pPr>
    <w:rPr>
      <w:rFonts w:ascii="Tahoma" w:hAnsi="Tahoma" w:cs="Tahoma"/>
      <w:sz w:val="20"/>
    </w:rPr>
  </w:style>
  <w:style w:type="character" w:customStyle="1" w:styleId="af">
    <w:name w:val="Схема документа Знак"/>
    <w:basedOn w:val="a0"/>
    <w:link w:val="ae"/>
    <w:rsid w:val="00E33F00"/>
    <w:rPr>
      <w:rFonts w:ascii="Tahoma" w:hAnsi="Tahoma" w:cs="Tahoma"/>
      <w:sz w:val="20"/>
      <w:szCs w:val="20"/>
      <w:shd w:val="clear" w:color="auto" w:fill="000080"/>
      <w:lang w:val="ru-RU" w:eastAsia="ru-RU"/>
    </w:rPr>
  </w:style>
  <w:style w:type="paragraph" w:styleId="af0">
    <w:name w:val="TOC Heading"/>
    <w:next w:val="a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0">
    <w:name w:val="Заголовок 4 Знак"/>
    <w:aliases w:val="Scroll Heading 4 Знак,(подпункт) Знак,H4 Знак,c4 Знак,Заголовок 4 (Приложение) Знак,Level 2 - a Знак,4 Знак,I4 Знак,l4 Знак,heading4 Знак,I41 Знак,41 Знак,l41 Знак,heading41 Знак,(Shift Ctrl 4) Знак,Titre 41 Знак,t4.T4 Знак,h4 Знак"/>
    <w:basedOn w:val="a0"/>
    <w:link w:val="4"/>
    <w:rsid w:val="00957B57"/>
    <w:rPr>
      <w:rFonts w:ascii="Arial" w:hAnsi="Arial"/>
      <w:b/>
      <w:bCs/>
      <w:szCs w:val="20"/>
      <w:lang w:val="ru-RU" w:eastAsia="ru-RU"/>
    </w:rPr>
  </w:style>
  <w:style w:type="character" w:customStyle="1" w:styleId="50">
    <w:name w:val="Заголовок 5 Знак"/>
    <w:aliases w:val="Scroll Heading 5 Знак,H5 Знак,PIM 5 Знак,5 Знак,ITT t5 Знак,PA Pico Section Знак,Gliederung5 Знак,Block Label Знак,Roman list Знак,h5 Знак,Roman list1 Знак,Roman list2 Знак,Roman list11 Знак,Roman list3 Знак,Roman list12 Знак,sb Знак"/>
    <w:link w:val="5"/>
    <w:uiPriority w:val="9"/>
    <w:rsid w:val="008572F9"/>
    <w:rPr>
      <w:rFonts w:ascii="Arial" w:hAnsi="Arial"/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a1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a1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-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1">
    <w:name w:val="Plain Text"/>
    <w:basedOn w:val="a"/>
    <w:rsid w:val="00E33F00"/>
    <w:rPr>
      <w:rFonts w:ascii="Courier New" w:hAnsi="Courier New" w:cs="Courier New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aliases w:val="Scroll Heading 6 Знак,ТП Заголовок 6 Знак,H6 Знак,Текст подпункта Знак,1.1.1 Название или текст пункта в подразделе Знак,1.1.1 Название пункта в подразделе Знак,1.1.1 ???????? ??? ????? ?????? ? ?????????? Знак,Переч.- Знак,1) Знак"/>
    <w:link w:val="6"/>
    <w:uiPriority w:val="9"/>
    <w:rsid w:val="008572F9"/>
    <w:rPr>
      <w:rFonts w:ascii="Arial" w:hAnsi="Arial"/>
      <w:b/>
      <w:bCs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E33F00"/>
    <w:rPr>
      <w:rFonts w:ascii="Arial" w:eastAsiaTheme="majorEastAsia" w:hAnsi="Arial" w:cstheme="majorBidi"/>
      <w:color w:val="7F7F7F" w:themeColor="text1" w:themeTint="80"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E33F00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E33F00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styleId="af2">
    <w:name w:val="Intense Emphasis"/>
    <w:basedOn w:val="a0"/>
    <w:rsid w:val="00E33F00"/>
    <w:rPr>
      <w:i/>
      <w:iCs/>
      <w:color w:val="7F7F7F" w:themeColor="text1" w:themeTint="80"/>
    </w:rPr>
  </w:style>
  <w:style w:type="paragraph" w:styleId="af3">
    <w:name w:val="Intense Quote"/>
    <w:basedOn w:val="a"/>
    <w:next w:val="a"/>
    <w:link w:val="af4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C745BE"/>
    <w:rPr>
      <w:i/>
      <w:iCs/>
      <w:color w:val="4F81BD" w:themeColor="accent1"/>
      <w:lang w:val="ru-RU" w:eastAsia="ru-RU"/>
    </w:rPr>
  </w:style>
  <w:style w:type="character" w:styleId="af5">
    <w:name w:val="Intense Reference"/>
    <w:basedOn w:val="a0"/>
    <w:rsid w:val="00E33F00"/>
    <w:rPr>
      <w:b/>
      <w:bCs/>
      <w:smallCaps/>
      <w:color w:val="7F7F7F" w:themeColor="text1" w:themeTint="80"/>
      <w:spacing w:val="5"/>
    </w:rPr>
  </w:style>
  <w:style w:type="table" w:customStyle="1" w:styleId="110">
    <w:name w:val="Таблица простая 11"/>
    <w:aliases w:val="KoronaPay"/>
    <w:basedOn w:val="a1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21">
    <w:name w:val="Таблица простая 21"/>
    <w:basedOn w:val="a1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styleId="13">
    <w:name w:val="index 1"/>
    <w:basedOn w:val="a"/>
    <w:next w:val="a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22">
    <w:name w:val="index 2"/>
    <w:basedOn w:val="a"/>
    <w:next w:val="a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2">
    <w:name w:val="index 4"/>
    <w:basedOn w:val="a"/>
    <w:next w:val="a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6">
    <w:name w:val="index heading"/>
    <w:basedOn w:val="a"/>
    <w:next w:val="13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7">
    <w:name w:val="Подпись к таблице"/>
    <w:basedOn w:val="ScrollTitleTable"/>
    <w:link w:val="af8"/>
    <w:qFormat/>
    <w:rsid w:val="00696A79"/>
  </w:style>
  <w:style w:type="character" w:customStyle="1" w:styleId="a7">
    <w:name w:val="Название объекта Знак"/>
    <w:basedOn w:val="a0"/>
    <w:link w:val="a6"/>
    <w:uiPriority w:val="35"/>
    <w:rsid w:val="00626ADC"/>
    <w:rPr>
      <w:rFonts w:ascii="Arial" w:hAnsi="Arial"/>
      <w:b/>
      <w:bCs/>
      <w:color w:val="4F81BD" w:themeColor="accent1"/>
      <w:sz w:val="18"/>
      <w:szCs w:val="18"/>
      <w:lang w:val="ru-RU" w:eastAsia="ru-RU"/>
    </w:rPr>
  </w:style>
  <w:style w:type="character" w:customStyle="1" w:styleId="af8">
    <w:name w:val="Подпись к таблице Знак"/>
    <w:basedOn w:val="a7"/>
    <w:link w:val="af7"/>
    <w:rsid w:val="00696A79"/>
    <w:rPr>
      <w:rFonts w:ascii="Arial" w:hAnsi="Arial"/>
      <w:b/>
      <w:bCs/>
      <w:color w:val="000000" w:themeColor="text1"/>
      <w:sz w:val="18"/>
      <w:szCs w:val="18"/>
      <w:lang w:val="ru-RU" w:eastAsia="ru-RU"/>
    </w:rPr>
  </w:style>
  <w:style w:type="paragraph" w:styleId="af9">
    <w:name w:val="table of figures"/>
    <w:basedOn w:val="a"/>
    <w:next w:val="a"/>
    <w:uiPriority w:val="99"/>
    <w:unhideWhenUsed/>
    <w:rsid w:val="00E33F00"/>
  </w:style>
  <w:style w:type="paragraph" w:styleId="afa">
    <w:name w:val="Balloon Text"/>
    <w:basedOn w:val="a"/>
    <w:link w:val="afb"/>
    <w:uiPriority w:val="99"/>
    <w:semiHidden/>
    <w:unhideWhenUsed/>
    <w:rsid w:val="008572F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8572F9"/>
    <w:rPr>
      <w:rFonts w:ascii="Tahoma" w:hAnsi="Tahoma" w:cs="Tahoma"/>
      <w:sz w:val="16"/>
      <w:szCs w:val="16"/>
      <w:lang w:val="ru-RU" w:eastAsia="ru-RU"/>
    </w:rPr>
  </w:style>
  <w:style w:type="paragraph" w:styleId="afc">
    <w:name w:val="List Paragraph"/>
    <w:basedOn w:val="a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9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afd">
    <w:name w:val="Placeholder Text"/>
    <w:basedOn w:val="a0"/>
    <w:rsid w:val="00E33F00"/>
    <w:rPr>
      <w:color w:val="808080"/>
    </w:rPr>
  </w:style>
  <w:style w:type="character" w:customStyle="1" w:styleId="a4">
    <w:name w:val="Заголовок Знак"/>
    <w:basedOn w:val="a0"/>
    <w:link w:val="a3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b"/>
    <w:link w:val="4KP1"/>
    <w:rsid w:val="00E33F00"/>
    <w:rPr>
      <w:rFonts w:ascii="Verdana" w:hAnsi="Verdana"/>
      <w:i/>
      <w:color w:val="404040" w:themeColor="text1" w:themeTint="BF"/>
      <w:sz w:val="18"/>
      <w:szCs w:val="20"/>
      <w:lang w:val="ru-RU" w:eastAsia="ru-RU"/>
    </w:rPr>
  </w:style>
  <w:style w:type="paragraph" w:customStyle="1" w:styleId="afe">
    <w:name w:val="Предупреждение"/>
    <w:basedOn w:val="a"/>
    <w:link w:val="aff"/>
    <w:qFormat/>
    <w:rsid w:val="00E33F00"/>
    <w:pPr>
      <w:shd w:val="clear" w:color="auto" w:fill="FEB19C"/>
    </w:pPr>
    <w:rPr>
      <w:i/>
    </w:rPr>
  </w:style>
  <w:style w:type="character" w:customStyle="1" w:styleId="aff">
    <w:name w:val="Предупреждение Знак"/>
    <w:basedOn w:val="a0"/>
    <w:link w:val="afe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ff0">
    <w:name w:val="Примечание"/>
    <w:basedOn w:val="a"/>
    <w:link w:val="aff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ff1">
    <w:name w:val="Примечание Знак"/>
    <w:basedOn w:val="a0"/>
    <w:link w:val="aff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ff2">
    <w:name w:val="Текст цитаты"/>
    <w:basedOn w:val="a"/>
    <w:link w:val="aff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3">
    <w:name w:val="Текст цитаты Знак"/>
    <w:basedOn w:val="a0"/>
    <w:link w:val="aff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ff4">
    <w:name w:val="Титульный"/>
    <w:basedOn w:val="a"/>
    <w:link w:val="aff5"/>
    <w:qFormat/>
    <w:rsid w:val="00C745BE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5">
    <w:name w:val="Титульный Знак"/>
    <w:basedOn w:val="a0"/>
    <w:link w:val="aff4"/>
    <w:rsid w:val="00C745BE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ff6">
    <w:name w:val="Фрагмент кода"/>
    <w:basedOn w:val="a"/>
    <w:link w:val="aff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7">
    <w:name w:val="Фрагмент кода Знак"/>
    <w:basedOn w:val="a0"/>
    <w:link w:val="aff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3">
    <w:name w:val="Заголовок4"/>
    <w:basedOn w:val="3"/>
    <w:link w:val="44"/>
    <w:rsid w:val="00FC1C9C"/>
  </w:style>
  <w:style w:type="character" w:customStyle="1" w:styleId="30">
    <w:name w:val="Заголовок 3 Знак"/>
    <w:aliases w:val="Scroll Heading 3 Знак,H3 Знак,3 Знак,h3 Знак,Level 1 - 1 Знак,h31 Знак,h32 Знак,h33 Знак,h34 Знак,h35 Знак,h36 Знак,h37 Знак,h38 Знак,h39 Знак,h310 Знак,h311 Знак,h321 Знак,h331 Знак,h341 Знак,h351 Знак,h361 Знак,h371 Знак,h381 Знак"/>
    <w:basedOn w:val="a0"/>
    <w:link w:val="3"/>
    <w:rsid w:val="00FC1C9C"/>
    <w:rPr>
      <w:rFonts w:ascii="Arial" w:hAnsi="Arial"/>
      <w:b/>
      <w:bCs/>
      <w:szCs w:val="20"/>
      <w:lang w:val="ru-RU" w:eastAsia="ru-RU"/>
    </w:rPr>
  </w:style>
  <w:style w:type="character" w:customStyle="1" w:styleId="44">
    <w:name w:val="Заголовок4 Знак"/>
    <w:basedOn w:val="30"/>
    <w:link w:val="43"/>
    <w:rsid w:val="00FC1C9C"/>
    <w:rPr>
      <w:rFonts w:ascii="Arial" w:hAnsi="Arial"/>
      <w:b/>
      <w:bCs/>
      <w:szCs w:val="20"/>
      <w:lang w:val="ru-RU" w:eastAsia="ru-RU"/>
    </w:rPr>
  </w:style>
  <w:style w:type="paragraph" w:customStyle="1" w:styleId="phbase">
    <w:name w:val="ph_base"/>
    <w:link w:val="phbase0"/>
    <w:rsid w:val="008572F9"/>
    <w:pPr>
      <w:spacing w:line="360" w:lineRule="auto"/>
      <w:jc w:val="both"/>
    </w:pPr>
    <w:rPr>
      <w:rFonts w:ascii="Arial" w:hAnsi="Arial"/>
      <w:szCs w:val="20"/>
      <w:lang w:val="ru-RU" w:eastAsia="ru-RU"/>
    </w:rPr>
  </w:style>
  <w:style w:type="paragraph" w:customStyle="1" w:styleId="phadditiontitle1">
    <w:name w:val="ph_addition_title_1"/>
    <w:basedOn w:val="phbase"/>
    <w:next w:val="phnormal"/>
    <w:rsid w:val="008572F9"/>
    <w:pPr>
      <w:keepNext/>
      <w:keepLines/>
      <w:pageBreakBefore/>
      <w:numPr>
        <w:numId w:val="17"/>
      </w:numPr>
      <w:spacing w:before="360" w:after="240"/>
      <w:ind w:left="0" w:firstLine="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8572F9"/>
    <w:pPr>
      <w:keepNext/>
      <w:keepLines/>
      <w:numPr>
        <w:ilvl w:val="1"/>
        <w:numId w:val="17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8572F9"/>
    <w:pPr>
      <w:keepNext/>
      <w:keepLines/>
      <w:numPr>
        <w:ilvl w:val="2"/>
        <w:numId w:val="17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8572F9"/>
    <w:pPr>
      <w:numPr>
        <w:numId w:val="12"/>
      </w:numPr>
    </w:pPr>
  </w:style>
  <w:style w:type="paragraph" w:customStyle="1" w:styleId="phbibliography">
    <w:name w:val="ph_bibliography"/>
    <w:basedOn w:val="phbase"/>
    <w:rsid w:val="008572F9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8572F9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8572F9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8572F9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8572F9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8572F9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qFormat/>
    <w:rsid w:val="008572F9"/>
  </w:style>
  <w:style w:type="paragraph" w:customStyle="1" w:styleId="phconfirmstamptitle">
    <w:name w:val="ph_confirmstamp_title"/>
    <w:basedOn w:val="phconfirmstamp"/>
    <w:next w:val="phconfirmstampstamp"/>
    <w:rsid w:val="008572F9"/>
    <w:rPr>
      <w:b/>
      <w:caps/>
      <w:szCs w:val="24"/>
    </w:rPr>
  </w:style>
  <w:style w:type="paragraph" w:customStyle="1" w:styleId="phcontent">
    <w:name w:val="ph_content"/>
    <w:basedOn w:val="phbase"/>
    <w:next w:val="12"/>
    <w:rsid w:val="008572F9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8572F9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8572F9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8572F9"/>
    <w:pPr>
      <w:spacing w:before="120"/>
    </w:pPr>
  </w:style>
  <w:style w:type="paragraph" w:customStyle="1" w:styleId="phfiguretitle">
    <w:name w:val="ph_figure_title"/>
    <w:basedOn w:val="phfigure"/>
    <w:next w:val="phnormal"/>
    <w:rsid w:val="008572F9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8572F9"/>
    <w:pPr>
      <w:widowControl w:val="0"/>
    </w:pPr>
    <w:rPr>
      <w:sz w:val="18"/>
    </w:rPr>
  </w:style>
  <w:style w:type="character" w:customStyle="1" w:styleId="phinline">
    <w:name w:val="ph_inline"/>
    <w:basedOn w:val="a0"/>
    <w:rsid w:val="008572F9"/>
  </w:style>
  <w:style w:type="character" w:customStyle="1" w:styleId="phinline8">
    <w:name w:val="ph_inline_8"/>
    <w:rsid w:val="008572F9"/>
    <w:rPr>
      <w:sz w:val="16"/>
    </w:rPr>
  </w:style>
  <w:style w:type="character" w:customStyle="1" w:styleId="phinlinebolditalic">
    <w:name w:val="ph_inline_bolditalic"/>
    <w:rsid w:val="008572F9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8572F9"/>
    <w:rPr>
      <w:rFonts w:ascii="Courier New" w:hAnsi="Courier New"/>
      <w:sz w:val="24"/>
    </w:rPr>
  </w:style>
  <w:style w:type="character" w:customStyle="1" w:styleId="phinlinefirstterm">
    <w:name w:val="ph_inline_firstterm"/>
    <w:rsid w:val="008572F9"/>
    <w:rPr>
      <w:i/>
      <w:sz w:val="24"/>
    </w:rPr>
  </w:style>
  <w:style w:type="character" w:customStyle="1" w:styleId="phinlineguiitem">
    <w:name w:val="ph_inline_guiitem"/>
    <w:rsid w:val="008572F9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8572F9"/>
    <w:rPr>
      <w:b/>
      <w:smallCaps/>
      <w:sz w:val="24"/>
    </w:rPr>
  </w:style>
  <w:style w:type="character" w:customStyle="1" w:styleId="phinlinespace">
    <w:name w:val="ph_inline_space"/>
    <w:rsid w:val="008572F9"/>
    <w:rPr>
      <w:spacing w:val="60"/>
    </w:rPr>
  </w:style>
  <w:style w:type="character" w:customStyle="1" w:styleId="phinlinesuperline">
    <w:name w:val="ph_inline_superline"/>
    <w:rsid w:val="008572F9"/>
    <w:rPr>
      <w:vertAlign w:val="superscript"/>
    </w:rPr>
  </w:style>
  <w:style w:type="character" w:customStyle="1" w:styleId="phinlineunderline">
    <w:name w:val="ph_inline_underline"/>
    <w:rsid w:val="008572F9"/>
    <w:rPr>
      <w:u w:val="single"/>
      <w:lang w:val="ru-RU"/>
    </w:rPr>
  </w:style>
  <w:style w:type="character" w:customStyle="1" w:styleId="phinlineunderlineitalic">
    <w:name w:val="ph_inline_underlineitalic"/>
    <w:rsid w:val="008572F9"/>
    <w:rPr>
      <w:i/>
      <w:u w:val="single"/>
      <w:lang w:val="ru-RU"/>
    </w:rPr>
  </w:style>
  <w:style w:type="character" w:customStyle="1" w:styleId="phinlineuppercase">
    <w:name w:val="ph_inline_uppercase"/>
    <w:rsid w:val="008572F9"/>
    <w:rPr>
      <w:caps/>
      <w:lang w:val="ru-RU"/>
    </w:rPr>
  </w:style>
  <w:style w:type="paragraph" w:customStyle="1" w:styleId="phinset">
    <w:name w:val="ph_inset"/>
    <w:basedOn w:val="phnormal"/>
    <w:next w:val="phnormal"/>
    <w:rsid w:val="008572F9"/>
  </w:style>
  <w:style w:type="paragraph" w:customStyle="1" w:styleId="phinsetcaution">
    <w:name w:val="ph_inset_caution"/>
    <w:basedOn w:val="phinset"/>
    <w:rsid w:val="008572F9"/>
    <w:pPr>
      <w:keepLines/>
    </w:pPr>
  </w:style>
  <w:style w:type="paragraph" w:customStyle="1" w:styleId="phinsetnote">
    <w:name w:val="ph_inset_note"/>
    <w:basedOn w:val="phinset"/>
    <w:rsid w:val="008572F9"/>
    <w:pPr>
      <w:keepLines/>
    </w:pPr>
  </w:style>
  <w:style w:type="paragraph" w:customStyle="1" w:styleId="phinsettitle">
    <w:name w:val="ph_inset_title"/>
    <w:basedOn w:val="phinset"/>
    <w:next w:val="phinsetnote"/>
    <w:rsid w:val="008572F9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8572F9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tabs>
        <w:tab w:val="num" w:pos="1208"/>
      </w:tabs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tabs>
        <w:tab w:val="num" w:pos="1780"/>
      </w:tabs>
      <w:ind w:left="1780" w:hanging="465"/>
    </w:pPr>
  </w:style>
  <w:style w:type="paragraph" w:customStyle="1" w:styleId="phlistitemizedtitle">
    <w:name w:val="ph_list_itemized_title"/>
    <w:basedOn w:val="phnormal"/>
    <w:next w:val="phlistitemized1"/>
    <w:rsid w:val="008572F9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5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tabs>
        <w:tab w:val="num" w:pos="1208"/>
      </w:tabs>
      <w:ind w:left="1208" w:right="-2" w:hanging="357"/>
    </w:pPr>
  </w:style>
  <w:style w:type="paragraph" w:customStyle="1" w:styleId="phlistorderedtitle">
    <w:name w:val="ph_list_ordered_title"/>
    <w:basedOn w:val="phnormal"/>
    <w:next w:val="phlistordered1"/>
    <w:rsid w:val="008572F9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8572F9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8572F9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8572F9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8572F9"/>
    <w:pPr>
      <w:ind w:left="57"/>
    </w:pPr>
    <w:rPr>
      <w:i/>
    </w:rPr>
  </w:style>
  <w:style w:type="paragraph" w:customStyle="1" w:styleId="phtablecell">
    <w:name w:val="ph_table_cell"/>
    <w:basedOn w:val="phbase"/>
    <w:rsid w:val="008572F9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8572F9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8572F9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8572F9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8572F9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8572F9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8572F9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8572F9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8572F9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8572F9"/>
    <w:rPr>
      <w:b/>
    </w:rPr>
  </w:style>
  <w:style w:type="paragraph" w:customStyle="1" w:styleId="phtitlepagedocument">
    <w:name w:val="ph_titlepage_document"/>
    <w:basedOn w:val="phtitlepage"/>
    <w:autoRedefine/>
    <w:rsid w:val="008572F9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8572F9"/>
  </w:style>
  <w:style w:type="paragraph" w:customStyle="1" w:styleId="phtitlepagesystemfull">
    <w:name w:val="ph_titlepage_system_full"/>
    <w:basedOn w:val="phtitlepage"/>
    <w:next w:val="phtitlepagesystemshort"/>
    <w:rsid w:val="008572F9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8572F9"/>
    <w:rPr>
      <w:b/>
      <w:sz w:val="32"/>
    </w:rPr>
  </w:style>
  <w:style w:type="paragraph" w:styleId="HTML">
    <w:name w:val="HTML Address"/>
    <w:basedOn w:val="a"/>
    <w:link w:val="HTML0"/>
    <w:semiHidden/>
    <w:rsid w:val="008572F9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C745BE"/>
    <w:rPr>
      <w:rFonts w:ascii="Arial" w:hAnsi="Arial"/>
      <w:i/>
      <w:iCs/>
      <w:szCs w:val="20"/>
      <w:lang w:val="ru-RU" w:eastAsia="ru-RU"/>
    </w:rPr>
  </w:style>
  <w:style w:type="paragraph" w:styleId="aff8">
    <w:name w:val="Body Text"/>
    <w:basedOn w:val="a"/>
    <w:link w:val="aff9"/>
    <w:rsid w:val="008572F9"/>
  </w:style>
  <w:style w:type="character" w:customStyle="1" w:styleId="aff9">
    <w:name w:val="Основной текст Знак"/>
    <w:basedOn w:val="a0"/>
    <w:link w:val="aff8"/>
    <w:rsid w:val="00A75B8C"/>
    <w:rPr>
      <w:rFonts w:ascii="Arial" w:hAnsi="Arial"/>
      <w:szCs w:val="20"/>
      <w:lang w:val="ru-RU" w:eastAsia="ru-RU"/>
    </w:rPr>
  </w:style>
  <w:style w:type="paragraph" w:customStyle="1" w:styleId="phheader1withoutnum">
    <w:name w:val="ph_header_1_without_num"/>
    <w:basedOn w:val="10"/>
    <w:next w:val="phnormal"/>
    <w:rsid w:val="008572F9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8572F9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8572F9"/>
    <w:rPr>
      <w:u w:val="single"/>
    </w:rPr>
  </w:style>
  <w:style w:type="paragraph" w:customStyle="1" w:styleId="phstampleft">
    <w:name w:val="ph_stamp_left"/>
    <w:basedOn w:val="phstamp"/>
    <w:rsid w:val="008572F9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num" w:pos="1780"/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0"/>
      </w:numPr>
      <w:tabs>
        <w:tab w:val="clear" w:pos="2127"/>
        <w:tab w:val="num" w:pos="1780"/>
        <w:tab w:val="num" w:pos="2710"/>
      </w:tabs>
      <w:ind w:left="2710" w:hanging="465"/>
    </w:pPr>
    <w:rPr>
      <w:lang w:val="en-US"/>
    </w:rPr>
  </w:style>
  <w:style w:type="character" w:customStyle="1" w:styleId="phbase0">
    <w:name w:val="ph_base Знак"/>
    <w:basedOn w:val="a0"/>
    <w:link w:val="phbase"/>
    <w:rsid w:val="008572F9"/>
    <w:rPr>
      <w:rFonts w:ascii="Arial" w:hAnsi="Arial"/>
      <w:szCs w:val="20"/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rFonts w:ascii="Arial" w:hAnsi="Arial"/>
      <w:color w:val="000000" w:themeColor="text1"/>
      <w:szCs w:val="20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rFonts w:ascii="Arial" w:hAnsi="Arial"/>
      <w:color w:val="000000" w:themeColor="text1"/>
      <w:szCs w:val="20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rFonts w:ascii="Arial" w:hAnsi="Arial"/>
      <w:color w:val="000000" w:themeColor="text1"/>
      <w:szCs w:val="20"/>
      <w:lang w:val="ru-RU" w:eastAsia="ru-RU"/>
    </w:rPr>
  </w:style>
  <w:style w:type="paragraph" w:customStyle="1" w:styleId="phpagenumber">
    <w:name w:val="ph_pagenumber"/>
    <w:basedOn w:val="aa"/>
    <w:link w:val="phpagenumber0"/>
    <w:autoRedefine/>
    <w:qFormat/>
    <w:rsid w:val="008572F9"/>
    <w:pPr>
      <w:jc w:val="center"/>
    </w:pPr>
  </w:style>
  <w:style w:type="character" w:customStyle="1" w:styleId="phpagenumber0">
    <w:name w:val="ph_pagenumber Знак"/>
    <w:basedOn w:val="ab"/>
    <w:link w:val="phpagenumber"/>
    <w:rsid w:val="008572F9"/>
    <w:rPr>
      <w:rFonts w:ascii="Arial" w:hAnsi="Arial"/>
      <w:szCs w:val="20"/>
      <w:lang w:val="ru-RU" w:eastAsia="ru-RU"/>
    </w:rPr>
  </w:style>
  <w:style w:type="paragraph" w:customStyle="1" w:styleId="phtableitemizedlist1">
    <w:name w:val="ph_table_itemizedlist_1"/>
    <w:basedOn w:val="phtablecellleft"/>
    <w:autoRedefine/>
    <w:qFormat/>
    <w:rsid w:val="008572F9"/>
    <w:pPr>
      <w:numPr>
        <w:numId w:val="8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8572F9"/>
    <w:pPr>
      <w:ind w:left="632" w:hanging="284"/>
    </w:pPr>
  </w:style>
  <w:style w:type="paragraph" w:customStyle="1" w:styleId="14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basedOn w:val="phtablecellleft"/>
    <w:autoRedefine/>
    <w:qFormat/>
    <w:rsid w:val="008572F9"/>
    <w:pPr>
      <w:numPr>
        <w:numId w:val="14"/>
      </w:numPr>
      <w:spacing w:after="120"/>
    </w:pPr>
  </w:style>
  <w:style w:type="paragraph" w:customStyle="1" w:styleId="affa">
    <w:name w:val="Текст_программы"/>
    <w:rsid w:val="008572F9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"/>
    <w:autoRedefine/>
    <w:qFormat/>
    <w:rsid w:val="008572F9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8572F9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8572F9"/>
    <w:pPr>
      <w:numPr>
        <w:numId w:val="9"/>
      </w:numPr>
    </w:pPr>
  </w:style>
  <w:style w:type="paragraph" w:customStyle="1" w:styleId="phtableorderlist1">
    <w:name w:val="ph_table_orderlist_1_бок"/>
    <w:basedOn w:val="phtablecellleft"/>
    <w:autoRedefine/>
    <w:qFormat/>
    <w:rsid w:val="008572F9"/>
    <w:pPr>
      <w:numPr>
        <w:numId w:val="10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8572F9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8572F9"/>
    <w:pPr>
      <w:spacing w:after="20" w:line="240" w:lineRule="auto"/>
      <w:jc w:val="center"/>
    </w:pPr>
    <w:rPr>
      <w:i/>
    </w:rPr>
  </w:style>
  <w:style w:type="character" w:customStyle="1" w:styleId="ScrollListBullet0">
    <w:name w:val="Scroll List Bullet Знак"/>
    <w:link w:val="ScrollListBullet"/>
    <w:rsid w:val="00DA7539"/>
    <w:rPr>
      <w:rFonts w:ascii="Arial" w:hAnsi="Arial" w:cs="Arial"/>
      <w:color w:val="000000" w:themeColor="text1"/>
      <w:szCs w:val="20"/>
      <w:lang w:val="ru-RU"/>
    </w:rPr>
  </w:style>
  <w:style w:type="character" w:customStyle="1" w:styleId="phtitlevoid0">
    <w:name w:val="ph_title_void Знак"/>
    <w:link w:val="phtitlevoid"/>
    <w:rsid w:val="008572F9"/>
    <w:rPr>
      <w:rFonts w:ascii="Arial" w:hAnsi="Arial" w:cs="Arial"/>
      <w:b/>
      <w:bCs/>
      <w:sz w:val="28"/>
      <w:szCs w:val="28"/>
      <w:lang w:val="ru-RU" w:eastAsia="ru-RU"/>
    </w:rPr>
  </w:style>
  <w:style w:type="paragraph" w:customStyle="1" w:styleId="affb">
    <w:name w:val="_Табл_Текст"/>
    <w:basedOn w:val="a"/>
    <w:rsid w:val="008572F9"/>
  </w:style>
  <w:style w:type="character" w:styleId="affc">
    <w:name w:val="annotation reference"/>
    <w:basedOn w:val="a0"/>
    <w:uiPriority w:val="99"/>
    <w:unhideWhenUsed/>
    <w:rsid w:val="008572F9"/>
    <w:rPr>
      <w:sz w:val="16"/>
      <w:szCs w:val="16"/>
    </w:rPr>
  </w:style>
  <w:style w:type="paragraph" w:styleId="affd">
    <w:name w:val="annotation text"/>
    <w:aliases w:val="Знак,Примечания: текст,Знак Знак110,Знак Знак1 Знак Знак Знак1,Основной текст с отступом 2 Знак Знак11,Знак Знак1 Знак11,Основной текст с отступом 2 Знак Знак Знак1,Знак Знак81,Знак Знак Знак1,Знак Знак1, Знак Знак Знак, Знак Знак"/>
    <w:basedOn w:val="a"/>
    <w:link w:val="affe"/>
    <w:uiPriority w:val="99"/>
    <w:unhideWhenUsed/>
    <w:rsid w:val="008572F9"/>
    <w:pPr>
      <w:spacing w:line="240" w:lineRule="auto"/>
    </w:pPr>
    <w:rPr>
      <w:sz w:val="20"/>
    </w:rPr>
  </w:style>
  <w:style w:type="character" w:customStyle="1" w:styleId="affe">
    <w:name w:val="Текст примечания Знак"/>
    <w:aliases w:val="Знак Знак,Примечания: текст Знак,Знак Знак110 Знак,Знак Знак1 Знак Знак Знак1 Знак,Основной текст с отступом 2 Знак Знак11 Знак,Знак Знак1 Знак11 Знак,Основной текст с отступом 2 Знак Знак Знак1 Знак,Знак Знак81 Знак"/>
    <w:basedOn w:val="a0"/>
    <w:link w:val="affd"/>
    <w:uiPriority w:val="99"/>
    <w:rsid w:val="008572F9"/>
    <w:rPr>
      <w:rFonts w:ascii="Arial" w:hAnsi="Arial"/>
      <w:sz w:val="20"/>
      <w:szCs w:val="20"/>
      <w:lang w:val="ru-RU" w:eastAsia="ru-RU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8572F9"/>
    <w:rPr>
      <w:b/>
      <w:bCs/>
    </w:rPr>
  </w:style>
  <w:style w:type="character" w:customStyle="1" w:styleId="afff0">
    <w:name w:val="Тема примечания Знак"/>
    <w:basedOn w:val="affe"/>
    <w:link w:val="afff"/>
    <w:uiPriority w:val="99"/>
    <w:semiHidden/>
    <w:rsid w:val="008572F9"/>
    <w:rPr>
      <w:rFonts w:ascii="Arial" w:hAnsi="Arial"/>
      <w:b/>
      <w:bCs/>
      <w:sz w:val="20"/>
      <w:szCs w:val="20"/>
      <w:lang w:val="ru-RU" w:eastAsia="ru-RU"/>
    </w:rPr>
  </w:style>
  <w:style w:type="paragraph" w:styleId="afff1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afff2">
    <w:name w:val="Emphasis"/>
    <w:basedOn w:val="a0"/>
    <w:uiPriority w:val="20"/>
    <w:qFormat/>
    <w:rsid w:val="00C745BE"/>
    <w:rPr>
      <w:i/>
      <w:iCs/>
    </w:rPr>
  </w:style>
  <w:style w:type="character" w:styleId="afff3">
    <w:name w:val="Book Title"/>
    <w:basedOn w:val="a0"/>
    <w:uiPriority w:val="33"/>
    <w:qFormat/>
    <w:rsid w:val="00C745BE"/>
    <w:rPr>
      <w:b/>
      <w:bCs/>
      <w:i/>
      <w:iCs/>
      <w:spacing w:val="5"/>
    </w:rPr>
  </w:style>
  <w:style w:type="character" w:styleId="afff4">
    <w:name w:val="Strong"/>
    <w:basedOn w:val="a0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aa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</w:rPr>
  </w:style>
  <w:style w:type="paragraph" w:customStyle="1" w:styleId="phtablecellleft">
    <w:name w:val="ph_table_cellleft"/>
    <w:basedOn w:val="phtablecell"/>
    <w:qFormat/>
    <w:rsid w:val="008572F9"/>
    <w:pPr>
      <w:spacing w:after="160"/>
    </w:pPr>
  </w:style>
  <w:style w:type="table" w:customStyle="1" w:styleId="15">
    <w:name w:val="Сетка таблицы светлая1"/>
    <w:basedOn w:val="a1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a"/>
    <w:autoRedefine/>
    <w:qFormat/>
    <w:rsid w:val="00BB2D77"/>
  </w:style>
  <w:style w:type="table" w:customStyle="1" w:styleId="510">
    <w:name w:val="Таблица простая 51"/>
    <w:basedOn w:val="a1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a6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6"/>
    <w:autoRedefine/>
    <w:qFormat/>
    <w:rsid w:val="00B432C1"/>
    <w:pPr>
      <w:keepNext/>
      <w:spacing w:after="0" w:line="360" w:lineRule="auto"/>
    </w:pPr>
  </w:style>
  <w:style w:type="table" w:customStyle="1" w:styleId="310">
    <w:name w:val="Таблица простая 31"/>
    <w:basedOn w:val="a1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8572F9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8572F9"/>
    <w:rPr>
      <w:rFonts w:ascii="Arial" w:hAnsi="Arial"/>
      <w:szCs w:val="20"/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croll-code">
    <w:name w:val="scroll-code"/>
    <w:basedOn w:val="ScrollListBullet"/>
  </w:style>
  <w:style w:type="paragraph" w:customStyle="1" w:styleId="scroll-codecontentcontent">
    <w:name w:val="scroll-code_content_content"/>
    <w:basedOn w:val="ScrollListBullet"/>
  </w:style>
  <w:style w:type="paragraph" w:customStyle="1" w:styleId="scroll-codecontentdivline">
    <w:name w:val="scroll-code_content_div_line"/>
    <w:basedOn w:val="ScrollListBullet"/>
    <w:pPr>
      <w:keepNext/>
      <w:pBdr>
        <w:left w:val="none" w:sz="0" w:space="12" w:color="auto"/>
      </w:pBdr>
    </w:pPr>
  </w:style>
  <w:style w:type="character" w:customStyle="1" w:styleId="scroll-codedefaultnewcontentplain">
    <w:name w:val="scroll-code_defaultnew_content_plain"/>
    <w:basedOn w:val="a0"/>
    <w:rPr>
      <w:color w:val="000000"/>
    </w:rPr>
  </w:style>
  <w:style w:type="character" w:customStyle="1" w:styleId="scroll-codedefaultnewcontentstring">
    <w:name w:val="scroll-code_defaultnew_content_string"/>
    <w:basedOn w:val="a0"/>
    <w:rPr>
      <w:color w:val="003366"/>
    </w:rPr>
  </w:style>
  <w:style w:type="character" w:customStyle="1" w:styleId="scroll-codedefaultnewcontentkeyword">
    <w:name w:val="scroll-code_defaultnew_content_keyword"/>
    <w:basedOn w:val="a0"/>
    <w:rPr>
      <w:b/>
      <w:bCs/>
      <w:color w:val="336699"/>
    </w:rPr>
  </w:style>
  <w:style w:type="character" w:customStyle="1" w:styleId="scroll-codedefaultnewcontentcolor1">
    <w:name w:val="scroll-code_defaultnew_content_color1"/>
    <w:basedOn w:val="a0"/>
    <w:rPr>
      <w:color w:val="808080"/>
    </w:rPr>
  </w:style>
  <w:style w:type="character" w:customStyle="1" w:styleId="scroll-codedefaultnewcontentcolor2">
    <w:name w:val="scroll-code_defaultnew_content_color2"/>
    <w:basedOn w:val="a0"/>
    <w:rPr>
      <w:color w:val="FF1493"/>
    </w:rPr>
  </w:style>
  <w:style w:type="paragraph" w:customStyle="1" w:styleId="scroll-code0">
    <w:name w:val="scroll-code_0"/>
    <w:basedOn w:val="a"/>
  </w:style>
  <w:style w:type="paragraph" w:customStyle="1" w:styleId="scroll-codecontentcontent0">
    <w:name w:val="scroll-code_content_content_0"/>
    <w:basedOn w:val="a"/>
  </w:style>
  <w:style w:type="paragraph" w:customStyle="1" w:styleId="scroll-codecontentdivline0">
    <w:name w:val="scroll-code_content_div_line_0"/>
    <w:basedOn w:val="a"/>
    <w:pPr>
      <w:keepNext/>
      <w:pBdr>
        <w:left w:val="none" w:sz="0" w:space="12" w:color="auto"/>
      </w:pBdr>
    </w:pPr>
  </w:style>
  <w:style w:type="character" w:customStyle="1" w:styleId="scroll-codedefaultnewcontentcomments">
    <w:name w:val="scroll-code_defaultnew_content_comments"/>
    <w:basedOn w:val="a0"/>
    <w:rPr>
      <w:color w:val="008200"/>
    </w:rPr>
  </w:style>
  <w:style w:type="paragraph" w:customStyle="1" w:styleId="phlistitemized1">
    <w:name w:val="ph_list_itemized_1"/>
    <w:basedOn w:val="phnormal"/>
    <w:link w:val="phlistitemized10"/>
    <w:rsid w:val="008572F9"/>
    <w:pPr>
      <w:numPr>
        <w:numId w:val="16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8572F9"/>
    <w:pPr>
      <w:numPr>
        <w:ilvl w:val="1"/>
        <w:numId w:val="16"/>
      </w:numPr>
    </w:pPr>
  </w:style>
  <w:style w:type="paragraph" w:customStyle="1" w:styleId="phlistordered1">
    <w:name w:val="ph_list_ordered_1"/>
    <w:basedOn w:val="phnormal"/>
    <w:link w:val="phlistordered10"/>
    <w:rsid w:val="008572F9"/>
    <w:pPr>
      <w:numPr>
        <w:ilvl w:val="1"/>
        <w:numId w:val="19"/>
      </w:numPr>
      <w:ind w:right="-2"/>
    </w:pPr>
  </w:style>
  <w:style w:type="paragraph" w:customStyle="1" w:styleId="phlistordereda">
    <w:name w:val="ph_list_ordered_aбв"/>
    <w:basedOn w:val="phnormal"/>
    <w:rsid w:val="008572F9"/>
    <w:pPr>
      <w:numPr>
        <w:numId w:val="19"/>
      </w:numPr>
      <w:ind w:right="-2"/>
    </w:pPr>
  </w:style>
  <w:style w:type="paragraph" w:customStyle="1" w:styleId="phlistitemized3">
    <w:name w:val="ph_list_itemized_3"/>
    <w:basedOn w:val="phnormal"/>
    <w:link w:val="phlistitemized30"/>
    <w:qFormat/>
    <w:rsid w:val="008572F9"/>
    <w:pPr>
      <w:numPr>
        <w:numId w:val="26"/>
      </w:numPr>
      <w:tabs>
        <w:tab w:val="left" w:pos="2127"/>
      </w:tabs>
      <w:ind w:left="1922" w:right="0" w:hanging="357"/>
    </w:pPr>
  </w:style>
  <w:style w:type="paragraph" w:customStyle="1" w:styleId="phlistitemized4">
    <w:name w:val="ph_list_itemized_4"/>
    <w:basedOn w:val="phnormal"/>
    <w:qFormat/>
    <w:rsid w:val="008572F9"/>
    <w:pPr>
      <w:numPr>
        <w:numId w:val="27"/>
      </w:numPr>
      <w:ind w:left="2279" w:right="0" w:hanging="357"/>
    </w:pPr>
  </w:style>
  <w:style w:type="character" w:customStyle="1" w:styleId="phlistitemized20">
    <w:name w:val="ph_list_itemized_2 Знак"/>
    <w:basedOn w:val="phnormal0"/>
    <w:link w:val="phlistitemized2"/>
    <w:rsid w:val="008572F9"/>
    <w:rPr>
      <w:rFonts w:ascii="Arial" w:hAnsi="Arial"/>
      <w:szCs w:val="20"/>
      <w:lang w:val="ru-RU" w:eastAsia="ru-RU"/>
    </w:rPr>
  </w:style>
  <w:style w:type="character" w:customStyle="1" w:styleId="phlistitemized30">
    <w:name w:val="ph_list_itemized_3 Знак"/>
    <w:basedOn w:val="phlistitemized20"/>
    <w:link w:val="phlistitemized3"/>
    <w:rsid w:val="008572F9"/>
    <w:rPr>
      <w:rFonts w:ascii="Arial" w:hAnsi="Arial"/>
      <w:szCs w:val="20"/>
      <w:lang w:val="ru-RU" w:eastAsia="ru-RU"/>
    </w:rPr>
  </w:style>
  <w:style w:type="paragraph" w:customStyle="1" w:styleId="1">
    <w:name w:val="Список_1)"/>
    <w:basedOn w:val="a"/>
    <w:rsid w:val="008572F9"/>
    <w:pPr>
      <w:numPr>
        <w:numId w:val="15"/>
      </w:numPr>
    </w:pPr>
  </w:style>
  <w:style w:type="character" w:customStyle="1" w:styleId="phlistitemized10">
    <w:name w:val="ph_list_itemized_1 Знак"/>
    <w:link w:val="phlistitemized1"/>
    <w:rsid w:val="008572F9"/>
    <w:rPr>
      <w:rFonts w:ascii="Arial" w:hAnsi="Arial" w:cs="Arial"/>
      <w:szCs w:val="20"/>
      <w:lang w:val="ru-RU"/>
    </w:rPr>
  </w:style>
  <w:style w:type="character" w:customStyle="1" w:styleId="phnormal1">
    <w:name w:val="ph_normal Знак Знак"/>
    <w:rsid w:val="008572F9"/>
    <w:rPr>
      <w:rFonts w:ascii="Arial" w:hAnsi="Arial"/>
      <w:sz w:val="24"/>
    </w:rPr>
  </w:style>
  <w:style w:type="paragraph" w:customStyle="1" w:styleId="phlistordered1up">
    <w:name w:val="ph_list_ordered_1_up"/>
    <w:basedOn w:val="phlistordered1"/>
    <w:link w:val="phlistordered1up0"/>
    <w:qFormat/>
    <w:rsid w:val="008572F9"/>
    <w:pPr>
      <w:numPr>
        <w:ilvl w:val="0"/>
        <w:numId w:val="18"/>
      </w:numPr>
      <w:tabs>
        <w:tab w:val="left" w:pos="851"/>
      </w:tabs>
    </w:pPr>
  </w:style>
  <w:style w:type="paragraph" w:customStyle="1" w:styleId="afff5">
    <w:name w:val="Заголовок_Приложение_название"/>
    <w:basedOn w:val="phbase"/>
    <w:next w:val="phnormal"/>
    <w:autoRedefine/>
    <w:rsid w:val="008572F9"/>
    <w:pPr>
      <w:spacing w:after="240"/>
      <w:jc w:val="center"/>
    </w:pPr>
    <w:rPr>
      <w:b/>
      <w:sz w:val="26"/>
    </w:rPr>
  </w:style>
  <w:style w:type="paragraph" w:customStyle="1" w:styleId="phnormalnote">
    <w:name w:val="ph_normal_note"/>
    <w:basedOn w:val="phnormal"/>
    <w:next w:val="phnormalnotetext"/>
    <w:link w:val="phnormalnote0"/>
    <w:qFormat/>
    <w:rsid w:val="008572F9"/>
    <w:rPr>
      <w:spacing w:val="20"/>
      <w:sz w:val="20"/>
    </w:rPr>
  </w:style>
  <w:style w:type="paragraph" w:customStyle="1" w:styleId="phnormalnotetext">
    <w:name w:val="ph_normal_note_text"/>
    <w:basedOn w:val="phnormal"/>
    <w:link w:val="phnormalnotetext0"/>
    <w:qFormat/>
    <w:rsid w:val="008572F9"/>
    <w:rPr>
      <w:sz w:val="20"/>
    </w:rPr>
  </w:style>
  <w:style w:type="character" w:customStyle="1" w:styleId="phnormalnote0">
    <w:name w:val="ph_normal_note Знак"/>
    <w:basedOn w:val="phnormal0"/>
    <w:link w:val="phnormalnote"/>
    <w:rsid w:val="008572F9"/>
    <w:rPr>
      <w:rFonts w:ascii="Arial" w:hAnsi="Arial"/>
      <w:spacing w:val="20"/>
      <w:sz w:val="20"/>
      <w:szCs w:val="20"/>
      <w:lang w:val="ru-RU" w:eastAsia="ru-RU"/>
    </w:rPr>
  </w:style>
  <w:style w:type="paragraph" w:customStyle="1" w:styleId="phnormalexample">
    <w:name w:val="ph_normal_example"/>
    <w:basedOn w:val="phnormal"/>
    <w:link w:val="phnormalexample0"/>
    <w:qFormat/>
    <w:rsid w:val="008572F9"/>
    <w:rPr>
      <w:b/>
      <w:i/>
      <w:spacing w:val="20"/>
      <w:sz w:val="20"/>
    </w:rPr>
  </w:style>
  <w:style w:type="character" w:customStyle="1" w:styleId="phnormalnotetext0">
    <w:name w:val="ph_normal_note_text Знак"/>
    <w:basedOn w:val="phnormal0"/>
    <w:link w:val="phnormalnotetext"/>
    <w:rsid w:val="008572F9"/>
    <w:rPr>
      <w:rFonts w:ascii="Arial" w:hAnsi="Arial"/>
      <w:sz w:val="20"/>
      <w:szCs w:val="20"/>
      <w:lang w:val="ru-RU" w:eastAsia="ru-RU"/>
    </w:rPr>
  </w:style>
  <w:style w:type="paragraph" w:customStyle="1" w:styleId="phnormalexampletext">
    <w:name w:val="ph_normal_example_text"/>
    <w:basedOn w:val="phnormal"/>
    <w:link w:val="phnormalexampletext0"/>
    <w:qFormat/>
    <w:rsid w:val="008572F9"/>
    <w:rPr>
      <w:b/>
      <w:i/>
      <w:sz w:val="20"/>
    </w:rPr>
  </w:style>
  <w:style w:type="character" w:customStyle="1" w:styleId="phnormalexample0">
    <w:name w:val="ph_normal_example Знак"/>
    <w:basedOn w:val="phnormal0"/>
    <w:link w:val="phnormalexample"/>
    <w:rsid w:val="008572F9"/>
    <w:rPr>
      <w:rFonts w:ascii="Arial" w:hAnsi="Arial"/>
      <w:b/>
      <w:i/>
      <w:spacing w:val="20"/>
      <w:sz w:val="20"/>
      <w:szCs w:val="20"/>
      <w:lang w:val="ru-RU" w:eastAsia="ru-RU"/>
    </w:rPr>
  </w:style>
  <w:style w:type="character" w:customStyle="1" w:styleId="phnormalexampletext0">
    <w:name w:val="ph_normal_example_text Знак"/>
    <w:basedOn w:val="phnormal0"/>
    <w:link w:val="phnormalexampletext"/>
    <w:rsid w:val="008572F9"/>
    <w:rPr>
      <w:rFonts w:ascii="Arial" w:hAnsi="Arial"/>
      <w:b/>
      <w:i/>
      <w:sz w:val="20"/>
      <w:szCs w:val="20"/>
      <w:lang w:val="ru-RU" w:eastAsia="ru-RU"/>
    </w:rPr>
  </w:style>
  <w:style w:type="paragraph" w:customStyle="1" w:styleId="phnormalnoteitemized1">
    <w:name w:val="ph_normal_note_itemized_1"/>
    <w:basedOn w:val="phnormal"/>
    <w:link w:val="phnormalnoteitemized10"/>
    <w:qFormat/>
    <w:rsid w:val="008572F9"/>
    <w:pPr>
      <w:numPr>
        <w:numId w:val="20"/>
      </w:numPr>
      <w:ind w:left="1208" w:hanging="357"/>
    </w:pPr>
    <w:rPr>
      <w:rFonts w:cs="Arial"/>
      <w:sz w:val="20"/>
    </w:rPr>
  </w:style>
  <w:style w:type="paragraph" w:customStyle="1" w:styleId="phnormalnoteitemized2">
    <w:name w:val="ph_normal_note_itemized_2"/>
    <w:basedOn w:val="phnormal"/>
    <w:link w:val="phnormalnoteitemized20"/>
    <w:qFormat/>
    <w:rsid w:val="008572F9"/>
    <w:pPr>
      <w:numPr>
        <w:numId w:val="21"/>
      </w:numPr>
      <w:ind w:left="1565" w:hanging="357"/>
    </w:pPr>
    <w:rPr>
      <w:sz w:val="20"/>
    </w:rPr>
  </w:style>
  <w:style w:type="character" w:customStyle="1" w:styleId="phnormalnoteitemized10">
    <w:name w:val="ph_normal_note_itemized_1 Знак"/>
    <w:basedOn w:val="phlistitemized10"/>
    <w:link w:val="phnormalnoteitemized1"/>
    <w:rsid w:val="008572F9"/>
    <w:rPr>
      <w:rFonts w:ascii="Arial" w:hAnsi="Arial" w:cs="Arial"/>
      <w:sz w:val="20"/>
      <w:szCs w:val="20"/>
      <w:lang w:val="ru-RU" w:eastAsia="ru-RU"/>
    </w:rPr>
  </w:style>
  <w:style w:type="paragraph" w:customStyle="1" w:styleId="phnormalnoteordered1">
    <w:name w:val="ph_normal_note_ordered_1"/>
    <w:basedOn w:val="phnormal"/>
    <w:link w:val="phnormalnoteordered10"/>
    <w:qFormat/>
    <w:rsid w:val="008572F9"/>
    <w:pPr>
      <w:numPr>
        <w:numId w:val="22"/>
      </w:numPr>
      <w:ind w:left="1208" w:hanging="357"/>
    </w:pPr>
    <w:rPr>
      <w:sz w:val="20"/>
    </w:rPr>
  </w:style>
  <w:style w:type="character" w:customStyle="1" w:styleId="phnormalnoteitemized20">
    <w:name w:val="ph_normal_note_itemized_2 Знак"/>
    <w:basedOn w:val="phlistitemized20"/>
    <w:link w:val="phnormalnoteitemized2"/>
    <w:rsid w:val="008572F9"/>
    <w:rPr>
      <w:rFonts w:ascii="Arial" w:hAnsi="Arial"/>
      <w:sz w:val="20"/>
      <w:szCs w:val="20"/>
      <w:lang w:val="ru-RU" w:eastAsia="ru-RU"/>
    </w:rPr>
  </w:style>
  <w:style w:type="paragraph" w:customStyle="1" w:styleId="phnormalexampleitemized1">
    <w:name w:val="ph_normal_example_itemized_1"/>
    <w:basedOn w:val="phnormal"/>
    <w:link w:val="phnormalexampleitemized10"/>
    <w:qFormat/>
    <w:rsid w:val="008572F9"/>
    <w:pPr>
      <w:numPr>
        <w:numId w:val="23"/>
      </w:numPr>
      <w:ind w:left="1208" w:hanging="357"/>
    </w:pPr>
    <w:rPr>
      <w:rFonts w:cs="Arial"/>
      <w:b/>
      <w:i/>
      <w:sz w:val="20"/>
    </w:rPr>
  </w:style>
  <w:style w:type="character" w:customStyle="1" w:styleId="phlistordered10">
    <w:name w:val="ph_list_ordered_1 Знак"/>
    <w:basedOn w:val="phnormal0"/>
    <w:link w:val="phlistordered1"/>
    <w:rsid w:val="008572F9"/>
    <w:rPr>
      <w:rFonts w:ascii="Arial" w:hAnsi="Arial"/>
      <w:szCs w:val="20"/>
      <w:lang w:val="ru-RU" w:eastAsia="ru-RU"/>
    </w:rPr>
  </w:style>
  <w:style w:type="character" w:customStyle="1" w:styleId="phlistordered1up0">
    <w:name w:val="ph_list_ordered_1_up Знак"/>
    <w:basedOn w:val="phlistordered10"/>
    <w:link w:val="phlistordered1up"/>
    <w:rsid w:val="008572F9"/>
    <w:rPr>
      <w:rFonts w:ascii="Arial" w:hAnsi="Arial"/>
      <w:szCs w:val="20"/>
      <w:lang w:val="ru-RU" w:eastAsia="ru-RU"/>
    </w:rPr>
  </w:style>
  <w:style w:type="character" w:customStyle="1" w:styleId="phnormalnoteordered10">
    <w:name w:val="ph_normal_note_ordered_1 Знак"/>
    <w:basedOn w:val="phlistordered1up0"/>
    <w:link w:val="phnormalnoteordered1"/>
    <w:rsid w:val="008572F9"/>
    <w:rPr>
      <w:rFonts w:ascii="Arial" w:hAnsi="Arial"/>
      <w:sz w:val="20"/>
      <w:szCs w:val="20"/>
      <w:lang w:val="ru-RU" w:eastAsia="ru-RU"/>
    </w:rPr>
  </w:style>
  <w:style w:type="paragraph" w:customStyle="1" w:styleId="phnormalexampleitemized2">
    <w:name w:val="ph_normal_example_itemized_2"/>
    <w:basedOn w:val="phnormal"/>
    <w:link w:val="phnormalexampleitemized20"/>
    <w:qFormat/>
    <w:rsid w:val="008572F9"/>
    <w:pPr>
      <w:numPr>
        <w:numId w:val="24"/>
      </w:numPr>
      <w:ind w:left="1565" w:hanging="357"/>
    </w:pPr>
    <w:rPr>
      <w:b/>
      <w:i/>
      <w:sz w:val="20"/>
    </w:rPr>
  </w:style>
  <w:style w:type="character" w:customStyle="1" w:styleId="phnormalexampleitemized10">
    <w:name w:val="ph_normal_example_itemized_1 Знак"/>
    <w:basedOn w:val="phlistitemized10"/>
    <w:link w:val="phnormalexampleitemized1"/>
    <w:rsid w:val="008572F9"/>
    <w:rPr>
      <w:rFonts w:ascii="Arial" w:hAnsi="Arial" w:cs="Arial"/>
      <w:b/>
      <w:i/>
      <w:sz w:val="20"/>
      <w:szCs w:val="20"/>
      <w:lang w:val="ru-RU" w:eastAsia="ru-RU"/>
    </w:rPr>
  </w:style>
  <w:style w:type="paragraph" w:customStyle="1" w:styleId="phnormalexampleordered1">
    <w:name w:val="ph_normal_example_ordered_1"/>
    <w:basedOn w:val="phnormal"/>
    <w:link w:val="phnormalexampleordered10"/>
    <w:rsid w:val="008572F9"/>
    <w:pPr>
      <w:numPr>
        <w:numId w:val="25"/>
      </w:numPr>
      <w:ind w:left="1208" w:hanging="357"/>
    </w:pPr>
    <w:rPr>
      <w:b/>
      <w:i/>
      <w:sz w:val="20"/>
    </w:rPr>
  </w:style>
  <w:style w:type="character" w:customStyle="1" w:styleId="phnormalexampleitemized20">
    <w:name w:val="ph_normal_example_itemized_2 Знак"/>
    <w:basedOn w:val="phlistitemized20"/>
    <w:link w:val="phnormalexampleitemized2"/>
    <w:rsid w:val="008572F9"/>
    <w:rPr>
      <w:rFonts w:ascii="Arial" w:hAnsi="Arial"/>
      <w:b/>
      <w:i/>
      <w:sz w:val="20"/>
      <w:szCs w:val="20"/>
      <w:lang w:val="ru-RU" w:eastAsia="ru-RU"/>
    </w:rPr>
  </w:style>
  <w:style w:type="character" w:customStyle="1" w:styleId="phnormalexampleordered10">
    <w:name w:val="ph_normal_example_ordered_1 Знак"/>
    <w:basedOn w:val="phlistordered10"/>
    <w:link w:val="phnormalexampleordered1"/>
    <w:rsid w:val="008572F9"/>
    <w:rPr>
      <w:rFonts w:ascii="Arial" w:hAnsi="Arial"/>
      <w:b/>
      <w:i/>
      <w:sz w:val="20"/>
      <w:szCs w:val="20"/>
      <w:lang w:val="ru-RU" w:eastAsia="ru-RU"/>
    </w:rPr>
  </w:style>
  <w:style w:type="paragraph" w:customStyle="1" w:styleId="phfiguretitlenote">
    <w:name w:val="ph_figure_title_note"/>
    <w:basedOn w:val="phnormal"/>
    <w:next w:val="phnormal"/>
    <w:qFormat/>
    <w:rsid w:val="008572F9"/>
    <w:pPr>
      <w:spacing w:before="120" w:after="120"/>
      <w:ind w:right="0" w:firstLine="0"/>
      <w:jc w:val="center"/>
    </w:pPr>
    <w:rPr>
      <w:sz w:val="20"/>
    </w:rPr>
  </w:style>
  <w:style w:type="paragraph" w:customStyle="1" w:styleId="phfiguretitleexample">
    <w:name w:val="ph_figure_title_example"/>
    <w:basedOn w:val="phnormal"/>
    <w:next w:val="phnormal"/>
    <w:qFormat/>
    <w:rsid w:val="008572F9"/>
    <w:pPr>
      <w:spacing w:before="120" w:after="120"/>
      <w:ind w:right="0" w:firstLine="0"/>
      <w:jc w:val="center"/>
    </w:pPr>
    <w:rPr>
      <w:b/>
      <w:i/>
      <w:sz w:val="20"/>
    </w:rPr>
  </w:style>
  <w:style w:type="character" w:styleId="afff6">
    <w:name w:val="FollowedHyperlink"/>
    <w:basedOn w:val="a0"/>
    <w:semiHidden/>
    <w:unhideWhenUsed/>
    <w:rsid w:val="00BB4F9C"/>
    <w:rPr>
      <w:color w:val="800080" w:themeColor="followedHyperlink"/>
      <w:u w:val="single"/>
    </w:rPr>
  </w:style>
  <w:style w:type="character" w:customStyle="1" w:styleId="11">
    <w:name w:val="Заголовок 1 Знак"/>
    <w:aliases w:val="Scroll Heading 1 Знак,H1 Знак,Заголов Знак,Заголовок 1 Знак1 Знак,Заголовок 1 Знак Знак Знак,1 Знак,h1 Знак,app heading... Знак,app heading 1 Знак,ITT t1 Знак,II+ Знак,I Знак,H11 Знак,H12 Знак,H13 Знак,H14 Знак,H15 Знак,H16 Знак"/>
    <w:basedOn w:val="a0"/>
    <w:link w:val="10"/>
    <w:qFormat/>
    <w:rsid w:val="0066416D"/>
    <w:rPr>
      <w:rFonts w:ascii="Arial" w:hAnsi="Arial"/>
      <w:b/>
      <w:sz w:val="28"/>
      <w:szCs w:val="28"/>
      <w:lang w:val="ru-RU" w:eastAsia="ru-RU"/>
    </w:rPr>
  </w:style>
  <w:style w:type="character" w:customStyle="1" w:styleId="phtablecellleft0">
    <w:name w:val="ph_table_cellleft Знак"/>
    <w:qFormat/>
    <w:rsid w:val="0066416D"/>
    <w:rPr>
      <w:rFonts w:ascii="Arial" w:hAnsi="Arial" w:cs="Arial"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" Type="http://schemas.openxmlformats.org/officeDocument/2006/relationships/endnotes" Target="endnotes.xml"/><Relationship Id="rId71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6.emf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1.bin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oleObject2.bin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.pankova\AppData\Roaming\Microsoft\&#1064;&#1072;&#1073;&#1083;&#1086;&#1085;&#1099;\&#1043;&#1054;&#1057;&#1058;_2.105_&#1096;&#1072;&#1073;&#1083;&#1086;&#1085;_ARIAL_&#1089;_&#1091;&#1095;&#1077;&#1090;&#1086;&#1084;_&#1080;&#1079;&#1084;&#1077;&#1085;&#1077;&#1085;&#1080;&#1081;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89473-6555-4975-BE99-ADCC855B3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ГОСТ_2.105_шаблон_ARIAL_с_учетом_изменений</Template>
  <TotalTime>1</TotalTime>
  <Pages>1</Pages>
  <Words>13253</Words>
  <Characters>75545</Characters>
  <Application>Microsoft Office Word</Application>
  <DocSecurity>0</DocSecurity>
  <Lines>629</Lines>
  <Paragraphs>177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Гульназ Мифтахова Х.</cp:lastModifiedBy>
  <cp:revision>3</cp:revision>
  <cp:lastPrinted>2017-10-13T10:40:00Z</cp:lastPrinted>
  <dcterms:created xsi:type="dcterms:W3CDTF">2025-08-07T07:49:00Z</dcterms:created>
  <dcterms:modified xsi:type="dcterms:W3CDTF">2025-08-07T07:49:00Z</dcterms:modified>
</cp:coreProperties>
</file>